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174A3F9" w14:textId="28932E6A" w:rsidR="00D077E9" w:rsidRPr="00FA5442" w:rsidRDefault="008F1B9D" w:rsidP="00CA75E8">
      <w:pPr>
        <w:jc w:val="both"/>
        <w:rPr>
          <w:rFonts w:cstheme="minorHAnsi"/>
          <w:bCs/>
          <w:noProof/>
          <w:color w:val="auto"/>
          <w:sz w:val="22"/>
        </w:rPr>
      </w:pPr>
      <w:r w:rsidRPr="00FA5442">
        <w:rPr>
          <w:rFonts w:cstheme="minorHAnsi"/>
          <w:b w:val="0"/>
          <w:bCs/>
          <w:noProof/>
          <w:color w:val="auto"/>
          <w:sz w:val="22"/>
          <w:lang w:val="es-CO" w:eastAsia="es-CO"/>
        </w:rPr>
        <mc:AlternateContent>
          <mc:Choice Requires="wps">
            <w:drawing>
              <wp:anchor distT="0" distB="0" distL="114300" distR="114300" simplePos="0" relativeHeight="251658245" behindDoc="0" locked="0" layoutInCell="1" allowOverlap="1" wp14:anchorId="6031FE52" wp14:editId="697258E4">
                <wp:simplePos x="0" y="0"/>
                <wp:positionH relativeFrom="page">
                  <wp:posOffset>3121660</wp:posOffset>
                </wp:positionH>
                <wp:positionV relativeFrom="paragraph">
                  <wp:posOffset>-817880</wp:posOffset>
                </wp:positionV>
                <wp:extent cx="5343525" cy="2695575"/>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343525" cy="2695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611897" w14:textId="252F48F5" w:rsidR="004B6427" w:rsidRPr="001964E8" w:rsidRDefault="004B6427" w:rsidP="001964E8">
                            <w:pPr>
                              <w:pStyle w:val="Ttulo"/>
                              <w:spacing w:after="0"/>
                              <w:rPr>
                                <w:rFonts w:asciiTheme="minorHAnsi" w:hAnsiTheme="minorHAnsi" w:cstheme="minorHAnsi"/>
                                <w:color w:val="FFFFFF" w:themeColor="background1"/>
                                <w:sz w:val="52"/>
                                <w:lang w:val="es-MX"/>
                              </w:rPr>
                            </w:pPr>
                            <w:r w:rsidRPr="001964E8">
                              <w:rPr>
                                <w:rFonts w:asciiTheme="minorHAnsi" w:hAnsiTheme="minorHAnsi" w:cstheme="minorHAnsi"/>
                                <w:color w:val="FFFFFF" w:themeColor="background1"/>
                                <w:sz w:val="52"/>
                                <w:lang w:val="es-MX"/>
                              </w:rPr>
                              <w:t xml:space="preserve">Plan </w:t>
                            </w:r>
                            <w:r w:rsidR="001964E8" w:rsidRPr="001964E8">
                              <w:rPr>
                                <w:rFonts w:asciiTheme="minorHAnsi" w:hAnsiTheme="minorHAnsi" w:cstheme="minorHAnsi"/>
                                <w:color w:val="FFFFFF" w:themeColor="background1"/>
                                <w:sz w:val="52"/>
                                <w:lang w:val="es-MX"/>
                              </w:rPr>
                              <w:t>de Bienestar Social</w:t>
                            </w:r>
                          </w:p>
                          <w:p w14:paraId="283DDA82" w14:textId="13B1E166" w:rsidR="001964E8" w:rsidRPr="001964E8" w:rsidRDefault="001964E8" w:rsidP="001964E8">
                            <w:pPr>
                              <w:pStyle w:val="Ttulo"/>
                              <w:spacing w:after="0"/>
                              <w:rPr>
                                <w:rFonts w:asciiTheme="minorHAnsi" w:hAnsiTheme="minorHAnsi" w:cstheme="minorHAnsi"/>
                                <w:color w:val="FFFFFF" w:themeColor="background1"/>
                                <w:sz w:val="52"/>
                                <w:lang w:val="es-MX"/>
                              </w:rPr>
                            </w:pPr>
                            <w:r w:rsidRPr="001964E8">
                              <w:rPr>
                                <w:rFonts w:asciiTheme="minorHAnsi" w:hAnsiTheme="minorHAnsi" w:cstheme="minorHAnsi"/>
                                <w:color w:val="FFFFFF" w:themeColor="background1"/>
                                <w:sz w:val="52"/>
                                <w:lang w:val="es-MX"/>
                              </w:rPr>
                              <w:t>e Incentivos Institucionales</w:t>
                            </w:r>
                          </w:p>
                          <w:p w14:paraId="750F33C9" w14:textId="23406F9E" w:rsidR="004B6427" w:rsidRPr="001964E8" w:rsidRDefault="004B6427" w:rsidP="00911D66">
                            <w:pPr>
                              <w:pStyle w:val="Ttulo"/>
                              <w:spacing w:after="0"/>
                              <w:rPr>
                                <w:rFonts w:asciiTheme="minorHAnsi" w:hAnsiTheme="minorHAnsi" w:cstheme="minorHAnsi"/>
                                <w:color w:val="FFFFFF" w:themeColor="background1"/>
                                <w:sz w:val="52"/>
                                <w:lang w:val="es-MX"/>
                              </w:rPr>
                            </w:pPr>
                            <w:r w:rsidRPr="001964E8">
                              <w:rPr>
                                <w:rFonts w:asciiTheme="minorHAnsi" w:hAnsiTheme="minorHAnsi" w:cstheme="minorHAnsi"/>
                                <w:color w:val="FFFFFF" w:themeColor="background1"/>
                                <w:sz w:val="52"/>
                                <w:lang w:val="es-MX"/>
                              </w:rPr>
                              <w:t>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FE52" id="Rectángulo 1" o:spid="_x0000_s1026" style="position:absolute;left:0;text-align:left;margin-left:245.8pt;margin-top:-64.4pt;width:420.75pt;height:212.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" filled="f" stroked="f" strokeweight="2pt">
                <v:textbox>
                  <w:txbxContent>
                    <w:p w14:paraId="24611897" w14:textId="252F48F5" w:rsidR="004B6427" w:rsidRPr="001964E8" w:rsidRDefault="004B6427" w:rsidP="001964E8">
                      <w:pPr>
                        <w:pStyle w:val="Ttulo"/>
                        <w:spacing w:after="0"/>
                        <w:rPr>
                          <w:rFonts w:asciiTheme="minorHAnsi" w:hAnsiTheme="minorHAnsi" w:cstheme="minorHAnsi"/>
                          <w:color w:val="FFFFFF" w:themeColor="background1"/>
                          <w:sz w:val="52"/>
                          <w:lang w:val="es-MX"/>
                        </w:rPr>
                      </w:pPr>
                      <w:r w:rsidRPr="001964E8">
                        <w:rPr>
                          <w:rFonts w:asciiTheme="minorHAnsi" w:hAnsiTheme="minorHAnsi" w:cstheme="minorHAnsi"/>
                          <w:color w:val="FFFFFF" w:themeColor="background1"/>
                          <w:sz w:val="52"/>
                          <w:lang w:val="es-MX"/>
                        </w:rPr>
                        <w:t xml:space="preserve">Plan </w:t>
                      </w:r>
                      <w:r w:rsidR="001964E8" w:rsidRPr="001964E8">
                        <w:rPr>
                          <w:rFonts w:asciiTheme="minorHAnsi" w:hAnsiTheme="minorHAnsi" w:cstheme="minorHAnsi"/>
                          <w:color w:val="FFFFFF" w:themeColor="background1"/>
                          <w:sz w:val="52"/>
                          <w:lang w:val="es-MX"/>
                        </w:rPr>
                        <w:t>de Bienestar Social</w:t>
                      </w:r>
                    </w:p>
                    <w:p w14:paraId="283DDA82" w14:textId="13B1E166" w:rsidR="001964E8" w:rsidRPr="001964E8" w:rsidRDefault="001964E8" w:rsidP="001964E8">
                      <w:pPr>
                        <w:pStyle w:val="Ttulo"/>
                        <w:spacing w:after="0"/>
                        <w:rPr>
                          <w:rFonts w:asciiTheme="minorHAnsi" w:hAnsiTheme="minorHAnsi" w:cstheme="minorHAnsi"/>
                          <w:color w:val="FFFFFF" w:themeColor="background1"/>
                          <w:sz w:val="52"/>
                          <w:lang w:val="es-MX"/>
                        </w:rPr>
                      </w:pPr>
                      <w:r w:rsidRPr="001964E8">
                        <w:rPr>
                          <w:rFonts w:asciiTheme="minorHAnsi" w:hAnsiTheme="minorHAnsi" w:cstheme="minorHAnsi"/>
                          <w:color w:val="FFFFFF" w:themeColor="background1"/>
                          <w:sz w:val="52"/>
                          <w:lang w:val="es-MX"/>
                        </w:rPr>
                        <w:t>e Incentivos Institucionales</w:t>
                      </w:r>
                    </w:p>
                    <w:p w14:paraId="750F33C9" w14:textId="23406F9E" w:rsidR="004B6427" w:rsidRPr="001964E8" w:rsidRDefault="004B6427" w:rsidP="00911D66">
                      <w:pPr>
                        <w:pStyle w:val="Ttulo"/>
                        <w:spacing w:after="0"/>
                        <w:rPr>
                          <w:rFonts w:asciiTheme="minorHAnsi" w:hAnsiTheme="minorHAnsi" w:cstheme="minorHAnsi"/>
                          <w:color w:val="FFFFFF" w:themeColor="background1"/>
                          <w:sz w:val="52"/>
                          <w:lang w:val="es-MX"/>
                        </w:rPr>
                      </w:pPr>
                      <w:r w:rsidRPr="001964E8">
                        <w:rPr>
                          <w:rFonts w:asciiTheme="minorHAnsi" w:hAnsiTheme="minorHAnsi" w:cstheme="minorHAnsi"/>
                          <w:color w:val="FFFFFF" w:themeColor="background1"/>
                          <w:sz w:val="52"/>
                          <w:lang w:val="es-MX"/>
                        </w:rPr>
                        <w:t>2026</w:t>
                      </w:r>
                    </w:p>
                  </w:txbxContent>
                </v:textbox>
                <w10:wrap anchorx="page"/>
              </v:rect>
            </w:pict>
          </mc:Fallback>
        </mc:AlternateContent>
      </w:r>
      <w:r w:rsidRPr="00FA5442">
        <w:rPr>
          <w:rFonts w:cstheme="minorHAnsi"/>
          <w:b w:val="0"/>
          <w:bCs/>
          <w:noProof/>
          <w:color w:val="auto"/>
          <w:sz w:val="22"/>
          <w:lang w:val="es-CO" w:eastAsia="es-CO"/>
        </w:rPr>
        <w:drawing>
          <wp:anchor distT="0" distB="0" distL="114300" distR="114300" simplePos="0" relativeHeight="251658244" behindDoc="0" locked="0" layoutInCell="1" allowOverlap="1" wp14:anchorId="7C351D18" wp14:editId="0C26FF4B">
            <wp:simplePos x="0" y="0"/>
            <wp:positionH relativeFrom="margin">
              <wp:posOffset>2395220</wp:posOffset>
            </wp:positionH>
            <wp:positionV relativeFrom="paragraph">
              <wp:posOffset>-227330</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 cy="1476375"/>
                    </a:xfrm>
                    <a:prstGeom prst="rect">
                      <a:avLst/>
                    </a:prstGeom>
                  </pic:spPr>
                </pic:pic>
              </a:graphicData>
            </a:graphic>
          </wp:anchor>
        </w:drawing>
      </w:r>
      <w:r w:rsidR="0031390B" w:rsidRPr="00FA5442">
        <w:rPr>
          <w:rFonts w:cstheme="minorHAnsi"/>
          <w:b w:val="0"/>
          <w:bCs/>
          <w:noProof/>
          <w:color w:val="auto"/>
          <w:sz w:val="22"/>
        </w:rPr>
        <mc:AlternateContent>
          <mc:Choice Requires="wpg">
            <w:drawing>
              <wp:anchor distT="0" distB="0" distL="114300" distR="114300" simplePos="0" relativeHeight="251658243" behindDoc="0" locked="0" layoutInCell="1" allowOverlap="1" wp14:anchorId="4428385C" wp14:editId="0914E2F4">
                <wp:simplePos x="0" y="0"/>
                <wp:positionH relativeFrom="column">
                  <wp:posOffset>-401955</wp:posOffset>
                </wp:positionH>
                <wp:positionV relativeFrom="paragraph">
                  <wp:posOffset>-1097280</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3">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arto="http://schemas.microsoft.com/office/word/2006/arto">
            <w:pict w14:anchorId="5AF3A3A6">
              <v:group id="Grupo 24" style="position:absolute;margin-left:-31.65pt;margin-top:-86.4pt;width:554.9pt;height:782.6pt;z-index:251658243;mso-width-relative:margin;mso-height-relative:margin" coordsize="70471,99387" o:spid="_x0000_s1026" w14:anchorId="34419F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758081549" style="position:absolute;left:157;width:70314;height:896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cropleft="6373f" o:title="" r:id="rId15"/>
                </v:shape>
                <v:rect id="Rectángulo 11" style="position:absolute;top:80561;width:70422;height:18826;visibility:visible;mso-wrap-style:square;v-text-anchor:middle" o:spid="_x0000_s1028" fillcolor="#ffc00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v:shape id="Gráfico 201" style="position:absolute;left:20810;top:85922;width:26860;height:678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o:title="" r:id="rId16"/>
                </v:shape>
              </v:group>
            </w:pict>
          </mc:Fallback>
        </mc:AlternateContent>
      </w:r>
    </w:p>
    <w:p w14:paraId="4D7BB2A8" w14:textId="0473C5F4" w:rsidR="00AD4F93" w:rsidRPr="00FA5442" w:rsidRDefault="00AD4F93" w:rsidP="00CA75E8">
      <w:pPr>
        <w:spacing w:after="200"/>
        <w:jc w:val="both"/>
        <w:rPr>
          <w:rFonts w:cstheme="minorHAnsi"/>
          <w:b w:val="0"/>
          <w:bCs/>
          <w:noProof/>
          <w:color w:val="auto"/>
          <w:sz w:val="22"/>
          <w:lang w:bidi="es-ES"/>
        </w:rPr>
      </w:pPr>
    </w:p>
    <w:p w14:paraId="15D5AA96" w14:textId="76AFE3AA" w:rsidR="008C3676" w:rsidRPr="00FA5442" w:rsidRDefault="004E567A" w:rsidP="00CA75E8">
      <w:pPr>
        <w:spacing w:after="200"/>
        <w:jc w:val="both"/>
        <w:rPr>
          <w:rFonts w:cstheme="minorHAnsi"/>
          <w:b w:val="0"/>
          <w:bCs/>
          <w:noProof/>
          <w:color w:val="auto"/>
          <w:sz w:val="22"/>
          <w:lang w:bidi="es-ES"/>
        </w:rPr>
      </w:pPr>
      <w:r w:rsidRPr="00FA5442">
        <w:rPr>
          <w:rFonts w:cstheme="minorHAnsi"/>
          <w:b w:val="0"/>
          <w:bCs/>
          <w:noProof/>
          <w:color w:val="auto"/>
          <w:sz w:val="22"/>
          <w:lang w:bidi="es-ES"/>
        </w:rPr>
        <mc:AlternateContent>
          <mc:Choice Requires="wps">
            <w:drawing>
              <wp:anchor distT="0" distB="0" distL="114300" distR="114300" simplePos="0" relativeHeight="251658242" behindDoc="0" locked="0" layoutInCell="1" allowOverlap="1" wp14:anchorId="4B624B9F" wp14:editId="26A394D4">
                <wp:simplePos x="0" y="0"/>
                <wp:positionH relativeFrom="margin">
                  <wp:align>right</wp:align>
                </wp:positionH>
                <wp:positionV relativeFrom="paragraph">
                  <wp:posOffset>18690</wp:posOffset>
                </wp:positionV>
                <wp:extent cx="3807725" cy="1637731"/>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807725" cy="1637731"/>
                        </a:xfrm>
                        <a:prstGeom prst="rect">
                          <a:avLst/>
                        </a:prstGeom>
                        <a:noFill/>
                        <a:ln w="6350">
                          <a:noFill/>
                        </a:ln>
                      </wps:spPr>
                      <wps:txbx>
                        <w:txbxContent>
                          <w:p w14:paraId="5F11EFA7" w14:textId="77777777" w:rsidR="004B6427" w:rsidRPr="00E45824" w:rsidRDefault="004B6427" w:rsidP="00E45824">
                            <w:pPr>
                              <w:rPr>
                                <w:color w:val="FFFFFF" w:themeColor="background1"/>
                                <w:sz w:val="72"/>
                                <w:szCs w:val="72"/>
                              </w:rPr>
                            </w:pPr>
                            <w:r w:rsidRPr="00E45824">
                              <w:rPr>
                                <w:color w:val="FFFFFF" w:themeColor="background1"/>
                                <w:sz w:val="72"/>
                                <w:szCs w:val="72"/>
                              </w:rPr>
                              <w:t>Título del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24B9F" id="_x0000_t202" coordsize="21600,21600" o:spt="202" path="m,l,21600r21600,l21600,xe">
                <v:stroke joinstyle="miter"/>
                <v:path gradientshapeok="t" o:connecttype="rect"/>
              </v:shapetype>
              <v:shape id="Cuadro de texto 15" o:spid="_x0000_s1027" type="#_x0000_t202" style="position:absolute;left:0;text-align:left;margin-left:248.6pt;margin-top:1.45pt;width:299.8pt;height:128.9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w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" filled="f" stroked="f" strokeweight=".5pt">
                <v:textbox>
                  <w:txbxContent>
                    <w:p w14:paraId="5F11EFA7" w14:textId="77777777" w:rsidR="004B6427" w:rsidRPr="00E45824" w:rsidRDefault="004B6427" w:rsidP="00E45824">
                      <w:pPr>
                        <w:rPr>
                          <w:color w:val="FFFFFF" w:themeColor="background1"/>
                          <w:sz w:val="72"/>
                          <w:szCs w:val="72"/>
                        </w:rPr>
                      </w:pPr>
                      <w:r w:rsidRPr="00E45824">
                        <w:rPr>
                          <w:color w:val="FFFFFF" w:themeColor="background1"/>
                          <w:sz w:val="72"/>
                          <w:szCs w:val="72"/>
                        </w:rPr>
                        <w:t>Título del informe</w:t>
                      </w:r>
                    </w:p>
                  </w:txbxContent>
                </v:textbox>
                <w10:wrap anchorx="margin"/>
              </v:shape>
            </w:pict>
          </mc:Fallback>
        </mc:AlternateContent>
      </w:r>
      <w:r w:rsidRPr="00FA5442">
        <w:rPr>
          <w:rFonts w:cstheme="minorHAnsi"/>
          <w:b w:val="0"/>
          <w:bCs/>
          <w:noProof/>
          <w:color w:val="auto"/>
          <w:sz w:val="22"/>
          <w:lang w:val="es-CO" w:eastAsia="es-CO"/>
        </w:rPr>
        <w:drawing>
          <wp:anchor distT="0" distB="0" distL="114300" distR="114300" simplePos="0" relativeHeight="251658240" behindDoc="0" locked="0" layoutInCell="1" allowOverlap="1" wp14:anchorId="2FB183A5" wp14:editId="6C9153F1">
            <wp:simplePos x="0" y="0"/>
            <wp:positionH relativeFrom="margin">
              <wp:posOffset>2416952</wp:posOffset>
            </wp:positionH>
            <wp:positionV relativeFrom="paragraph">
              <wp:posOffset>73963</wp:posOffset>
            </wp:positionV>
            <wp:extent cx="57150" cy="1476375"/>
            <wp:effectExtent l="0" t="0" r="0" b="9525"/>
            <wp:wrapNone/>
            <wp:docPr id="13019009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 cy="1476375"/>
                    </a:xfrm>
                    <a:prstGeom prst="rect">
                      <a:avLst/>
                    </a:prstGeom>
                  </pic:spPr>
                </pic:pic>
              </a:graphicData>
            </a:graphic>
          </wp:anchor>
        </w:drawing>
      </w:r>
    </w:p>
    <w:p w14:paraId="7AA4FB86" w14:textId="4687903E" w:rsidR="008C3676" w:rsidRPr="00FA5442" w:rsidRDefault="008C3676" w:rsidP="00CA75E8">
      <w:pPr>
        <w:spacing w:after="200"/>
        <w:jc w:val="both"/>
        <w:rPr>
          <w:rFonts w:cstheme="minorHAnsi"/>
          <w:b w:val="0"/>
          <w:bCs/>
          <w:noProof/>
          <w:color w:val="auto"/>
          <w:sz w:val="22"/>
          <w:lang w:bidi="es-ES"/>
        </w:rPr>
      </w:pPr>
    </w:p>
    <w:p w14:paraId="3EA993EA" w14:textId="7CEA9798" w:rsidR="008C3676" w:rsidRPr="00FA5442" w:rsidRDefault="004E567A" w:rsidP="00CA75E8">
      <w:pPr>
        <w:spacing w:after="200"/>
        <w:jc w:val="both"/>
        <w:rPr>
          <w:rFonts w:cstheme="minorHAnsi"/>
          <w:b w:val="0"/>
          <w:bCs/>
          <w:noProof/>
          <w:color w:val="auto"/>
          <w:sz w:val="22"/>
          <w:lang w:bidi="es-ES"/>
        </w:rPr>
      </w:pPr>
      <w:r w:rsidRPr="00FA5442">
        <w:rPr>
          <w:rFonts w:cstheme="minorHAnsi"/>
          <w:b w:val="0"/>
          <w:bCs/>
          <w:noProof/>
          <w:color w:val="auto"/>
          <w:sz w:val="22"/>
          <w:lang w:bidi="es-ES"/>
        </w:rPr>
        <mc:AlternateContent>
          <mc:Choice Requires="wps">
            <w:drawing>
              <wp:anchor distT="0" distB="0" distL="114300" distR="114300" simplePos="0" relativeHeight="251658241" behindDoc="0" locked="0" layoutInCell="1" allowOverlap="1" wp14:anchorId="631B273B" wp14:editId="5EF76EB2">
                <wp:simplePos x="0" y="0"/>
                <wp:positionH relativeFrom="column">
                  <wp:posOffset>2532872</wp:posOffset>
                </wp:positionH>
                <wp:positionV relativeFrom="paragraph">
                  <wp:posOffset>235690</wp:posOffset>
                </wp:positionV>
                <wp:extent cx="2674620" cy="163766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2674620" cy="1637665"/>
                        </a:xfrm>
                        <a:prstGeom prst="rect">
                          <a:avLst/>
                        </a:prstGeom>
                        <a:noFill/>
                        <a:ln w="6350">
                          <a:noFill/>
                        </a:ln>
                      </wps:spPr>
                      <wps:txbx>
                        <w:txbxContent>
                          <w:p w14:paraId="20E7E942" w14:textId="27DF43B2" w:rsidR="004B6427" w:rsidRPr="00E45824" w:rsidRDefault="004B6427">
                            <w:pPr>
                              <w:rPr>
                                <w:color w:val="FFFFFF" w:themeColor="background1"/>
                                <w:sz w:val="96"/>
                                <w:szCs w:val="72"/>
                              </w:rPr>
                            </w:pPr>
                            <w:r w:rsidRPr="00E45824">
                              <w:rPr>
                                <w:color w:val="FFFFFF" w:themeColor="background1"/>
                                <w:sz w:val="96"/>
                                <w:szCs w:val="7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B273B" id="Cuadro de texto 14" o:spid="_x0000_s1028" type="#_x0000_t202" style="position:absolute;left:0;text-align:left;margin-left:199.45pt;margin-top:18.55pt;width:210.6pt;height:128.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" filled="f" stroked="f" strokeweight=".5pt">
                <v:textbox>
                  <w:txbxContent>
                    <w:p w14:paraId="20E7E942" w14:textId="27DF43B2" w:rsidR="004B6427" w:rsidRPr="00E45824" w:rsidRDefault="004B6427">
                      <w:pPr>
                        <w:rPr>
                          <w:color w:val="FFFFFF" w:themeColor="background1"/>
                          <w:sz w:val="96"/>
                          <w:szCs w:val="72"/>
                        </w:rPr>
                      </w:pPr>
                      <w:r w:rsidRPr="00E45824">
                        <w:rPr>
                          <w:color w:val="FFFFFF" w:themeColor="background1"/>
                          <w:sz w:val="96"/>
                          <w:szCs w:val="72"/>
                        </w:rPr>
                        <w:t>Año</w:t>
                      </w:r>
                    </w:p>
                  </w:txbxContent>
                </v:textbox>
              </v:shape>
            </w:pict>
          </mc:Fallback>
        </mc:AlternateContent>
      </w:r>
    </w:p>
    <w:p w14:paraId="2776009B" w14:textId="16184D7E" w:rsidR="008C3676" w:rsidRPr="00FA5442" w:rsidRDefault="008C3676" w:rsidP="00CA75E8">
      <w:pPr>
        <w:spacing w:after="200"/>
        <w:jc w:val="both"/>
        <w:rPr>
          <w:rFonts w:cstheme="minorHAnsi"/>
          <w:b w:val="0"/>
          <w:bCs/>
          <w:noProof/>
          <w:color w:val="auto"/>
          <w:sz w:val="22"/>
          <w:lang w:bidi="es-ES"/>
        </w:rPr>
      </w:pPr>
    </w:p>
    <w:p w14:paraId="66F4DF37" w14:textId="3ABEE57A" w:rsidR="008C3676" w:rsidRPr="00FA5442" w:rsidRDefault="008C3676" w:rsidP="00CA75E8">
      <w:pPr>
        <w:spacing w:after="200"/>
        <w:jc w:val="both"/>
        <w:rPr>
          <w:rFonts w:cstheme="minorHAnsi"/>
          <w:b w:val="0"/>
          <w:bCs/>
          <w:noProof/>
          <w:color w:val="auto"/>
          <w:sz w:val="22"/>
          <w:lang w:bidi="es-ES"/>
        </w:rPr>
      </w:pPr>
    </w:p>
    <w:p w14:paraId="14CF28D3" w14:textId="0DAE6A45" w:rsidR="008C3676" w:rsidRPr="00FA5442" w:rsidRDefault="008C3676" w:rsidP="00CA75E8">
      <w:pPr>
        <w:spacing w:after="200"/>
        <w:jc w:val="both"/>
        <w:rPr>
          <w:rFonts w:cstheme="minorHAnsi"/>
          <w:b w:val="0"/>
          <w:bCs/>
          <w:noProof/>
          <w:color w:val="auto"/>
          <w:sz w:val="22"/>
          <w:lang w:bidi="es-ES"/>
        </w:rPr>
      </w:pPr>
    </w:p>
    <w:p w14:paraId="2E0A2FB6" w14:textId="540606D9" w:rsidR="008C3676" w:rsidRPr="00FA5442" w:rsidRDefault="008C3676" w:rsidP="00CA75E8">
      <w:pPr>
        <w:spacing w:after="200"/>
        <w:jc w:val="both"/>
        <w:rPr>
          <w:rFonts w:cstheme="minorHAnsi"/>
          <w:b w:val="0"/>
          <w:bCs/>
          <w:noProof/>
          <w:color w:val="auto"/>
          <w:sz w:val="22"/>
          <w:lang w:bidi="es-ES"/>
        </w:rPr>
      </w:pPr>
    </w:p>
    <w:p w14:paraId="2955AF93" w14:textId="1C776004" w:rsidR="008C3676" w:rsidRPr="00FA5442" w:rsidRDefault="008C3676" w:rsidP="00CA75E8">
      <w:pPr>
        <w:spacing w:after="200"/>
        <w:jc w:val="both"/>
        <w:rPr>
          <w:rFonts w:cstheme="minorHAnsi"/>
          <w:b w:val="0"/>
          <w:bCs/>
          <w:noProof/>
          <w:color w:val="auto"/>
          <w:sz w:val="22"/>
          <w:lang w:bidi="es-ES"/>
        </w:rPr>
      </w:pPr>
    </w:p>
    <w:p w14:paraId="683D2740" w14:textId="4DFBB09F" w:rsidR="008C3676" w:rsidRPr="00FA5442" w:rsidRDefault="008C3676" w:rsidP="00CA75E8">
      <w:pPr>
        <w:spacing w:after="200"/>
        <w:jc w:val="both"/>
        <w:rPr>
          <w:rFonts w:cstheme="minorHAnsi"/>
          <w:b w:val="0"/>
          <w:bCs/>
          <w:noProof/>
          <w:color w:val="auto"/>
          <w:sz w:val="22"/>
          <w:lang w:bidi="es-ES"/>
        </w:rPr>
      </w:pPr>
    </w:p>
    <w:p w14:paraId="60445393" w14:textId="54562436" w:rsidR="008C3676" w:rsidRPr="00FA5442" w:rsidRDefault="008C3676" w:rsidP="00CA75E8">
      <w:pPr>
        <w:spacing w:after="200"/>
        <w:jc w:val="both"/>
        <w:rPr>
          <w:rFonts w:cstheme="minorHAnsi"/>
          <w:b w:val="0"/>
          <w:bCs/>
          <w:noProof/>
          <w:color w:val="auto"/>
          <w:sz w:val="22"/>
          <w:lang w:bidi="es-ES"/>
        </w:rPr>
      </w:pPr>
    </w:p>
    <w:p w14:paraId="1A1F2CA9" w14:textId="2DAF6870" w:rsidR="008C3676" w:rsidRPr="00FA5442" w:rsidRDefault="008C3676" w:rsidP="00CA75E8">
      <w:pPr>
        <w:spacing w:after="200"/>
        <w:jc w:val="both"/>
        <w:rPr>
          <w:rFonts w:cstheme="minorHAnsi"/>
          <w:b w:val="0"/>
          <w:bCs/>
          <w:noProof/>
          <w:color w:val="auto"/>
          <w:sz w:val="22"/>
          <w:lang w:bidi="es-ES"/>
        </w:rPr>
      </w:pPr>
    </w:p>
    <w:p w14:paraId="795BD9B6" w14:textId="3A205934" w:rsidR="008C3676" w:rsidRPr="00FA5442" w:rsidRDefault="008C3676" w:rsidP="00CA75E8">
      <w:pPr>
        <w:spacing w:after="200"/>
        <w:jc w:val="both"/>
        <w:rPr>
          <w:rFonts w:cstheme="minorHAnsi"/>
          <w:b w:val="0"/>
          <w:bCs/>
          <w:noProof/>
          <w:color w:val="auto"/>
          <w:sz w:val="22"/>
          <w:lang w:bidi="es-ES"/>
        </w:rPr>
      </w:pPr>
    </w:p>
    <w:p w14:paraId="7203AF73" w14:textId="49AE8481" w:rsidR="008C3676" w:rsidRPr="00FA5442" w:rsidRDefault="008C3676" w:rsidP="00CA75E8">
      <w:pPr>
        <w:spacing w:after="200"/>
        <w:jc w:val="both"/>
        <w:rPr>
          <w:rFonts w:cstheme="minorHAnsi"/>
          <w:b w:val="0"/>
          <w:bCs/>
          <w:noProof/>
          <w:color w:val="auto"/>
          <w:sz w:val="22"/>
          <w:lang w:bidi="es-ES"/>
        </w:rPr>
      </w:pPr>
    </w:p>
    <w:p w14:paraId="3BBA5663" w14:textId="568BAC9A" w:rsidR="008C3676" w:rsidRPr="00FA5442" w:rsidRDefault="008C3676" w:rsidP="00CA75E8">
      <w:pPr>
        <w:spacing w:after="200"/>
        <w:jc w:val="both"/>
        <w:rPr>
          <w:rFonts w:cstheme="minorHAnsi"/>
          <w:b w:val="0"/>
          <w:bCs/>
          <w:noProof/>
          <w:color w:val="auto"/>
          <w:sz w:val="22"/>
          <w:lang w:bidi="es-ES"/>
        </w:rPr>
      </w:pPr>
    </w:p>
    <w:p w14:paraId="31C060D8" w14:textId="1EA7F714" w:rsidR="008C3676" w:rsidRPr="00FA5442" w:rsidRDefault="008C3676" w:rsidP="00CA75E8">
      <w:pPr>
        <w:spacing w:after="200"/>
        <w:jc w:val="both"/>
        <w:rPr>
          <w:rFonts w:cstheme="minorHAnsi"/>
          <w:b w:val="0"/>
          <w:bCs/>
          <w:noProof/>
          <w:color w:val="auto"/>
          <w:sz w:val="22"/>
          <w:lang w:bidi="es-ES"/>
        </w:rPr>
      </w:pPr>
    </w:p>
    <w:p w14:paraId="6690AE14" w14:textId="78B59683" w:rsidR="008C3676" w:rsidRPr="00FA5442" w:rsidRDefault="008C3676" w:rsidP="00CA75E8">
      <w:pPr>
        <w:spacing w:after="200"/>
        <w:jc w:val="both"/>
        <w:rPr>
          <w:rFonts w:cstheme="minorHAnsi"/>
          <w:b w:val="0"/>
          <w:bCs/>
          <w:noProof/>
          <w:color w:val="auto"/>
          <w:sz w:val="22"/>
          <w:lang w:bidi="es-ES"/>
        </w:rPr>
      </w:pPr>
    </w:p>
    <w:p w14:paraId="763F37A6" w14:textId="25132B2E" w:rsidR="008C3676" w:rsidRPr="00FA5442" w:rsidRDefault="008C3676" w:rsidP="00CA75E8">
      <w:pPr>
        <w:spacing w:after="200"/>
        <w:jc w:val="both"/>
        <w:rPr>
          <w:rFonts w:cstheme="minorHAnsi"/>
          <w:b w:val="0"/>
          <w:bCs/>
          <w:noProof/>
          <w:color w:val="auto"/>
          <w:sz w:val="22"/>
          <w:lang w:bidi="es-ES"/>
        </w:rPr>
      </w:pPr>
    </w:p>
    <w:p w14:paraId="1FB6C623" w14:textId="02CB74E2" w:rsidR="008C3676" w:rsidRPr="00FA5442" w:rsidRDefault="008C3676" w:rsidP="00CA75E8">
      <w:pPr>
        <w:spacing w:after="200"/>
        <w:jc w:val="both"/>
        <w:rPr>
          <w:rFonts w:cstheme="minorHAnsi"/>
          <w:b w:val="0"/>
          <w:bCs/>
          <w:noProof/>
          <w:color w:val="auto"/>
          <w:sz w:val="22"/>
          <w:lang w:bidi="es-ES"/>
        </w:rPr>
      </w:pPr>
    </w:p>
    <w:p w14:paraId="2C4E3CCD" w14:textId="63F12F48" w:rsidR="008C3676" w:rsidRPr="00FA5442" w:rsidRDefault="008C3676" w:rsidP="00CA75E8">
      <w:pPr>
        <w:spacing w:after="200"/>
        <w:jc w:val="both"/>
        <w:rPr>
          <w:rFonts w:cstheme="minorHAnsi"/>
          <w:b w:val="0"/>
          <w:bCs/>
          <w:noProof/>
          <w:color w:val="auto"/>
          <w:sz w:val="22"/>
          <w:lang w:bidi="es-ES"/>
        </w:rPr>
      </w:pPr>
    </w:p>
    <w:p w14:paraId="3E38986E" w14:textId="20A2801E" w:rsidR="008C3676" w:rsidRPr="00FA5442" w:rsidRDefault="008C3676" w:rsidP="00CA75E8">
      <w:pPr>
        <w:spacing w:after="200"/>
        <w:jc w:val="both"/>
        <w:rPr>
          <w:rFonts w:cstheme="minorHAnsi"/>
          <w:b w:val="0"/>
          <w:bCs/>
          <w:noProof/>
          <w:color w:val="auto"/>
          <w:sz w:val="22"/>
          <w:lang w:bidi="es-ES"/>
        </w:rPr>
      </w:pPr>
    </w:p>
    <w:p w14:paraId="58021B33" w14:textId="63DA4C2A" w:rsidR="008C3676" w:rsidRPr="00FA5442" w:rsidRDefault="008C3676" w:rsidP="00CA75E8">
      <w:pPr>
        <w:spacing w:after="200"/>
        <w:jc w:val="both"/>
        <w:rPr>
          <w:rFonts w:cstheme="minorHAnsi"/>
          <w:b w:val="0"/>
          <w:bCs/>
          <w:noProof/>
          <w:color w:val="auto"/>
          <w:sz w:val="22"/>
          <w:lang w:bidi="es-ES"/>
        </w:rPr>
      </w:pPr>
    </w:p>
    <w:p w14:paraId="48A8E2E4" w14:textId="5E75D555" w:rsidR="008C3676" w:rsidRPr="00FA5442" w:rsidRDefault="008C3676" w:rsidP="00CA75E8">
      <w:pPr>
        <w:spacing w:after="200"/>
        <w:jc w:val="both"/>
        <w:rPr>
          <w:rFonts w:cstheme="minorHAnsi"/>
          <w:b w:val="0"/>
          <w:bCs/>
          <w:noProof/>
          <w:color w:val="auto"/>
          <w:sz w:val="22"/>
          <w:lang w:bidi="es-ES"/>
        </w:rPr>
      </w:pPr>
    </w:p>
    <w:p w14:paraId="4D972B31" w14:textId="3C2E08E0" w:rsidR="008C3676" w:rsidRPr="00FA5442" w:rsidRDefault="008C3676" w:rsidP="00CA75E8">
      <w:pPr>
        <w:spacing w:after="200"/>
        <w:jc w:val="both"/>
        <w:rPr>
          <w:rFonts w:cstheme="minorHAnsi"/>
          <w:b w:val="0"/>
          <w:bCs/>
          <w:noProof/>
          <w:color w:val="auto"/>
          <w:sz w:val="22"/>
          <w:lang w:bidi="es-ES"/>
        </w:rPr>
      </w:pPr>
    </w:p>
    <w:p w14:paraId="0CC66E87" w14:textId="338AF3F4" w:rsidR="008C3676" w:rsidRPr="00FA5442" w:rsidRDefault="008C3676" w:rsidP="00CA75E8">
      <w:pPr>
        <w:spacing w:after="200"/>
        <w:jc w:val="both"/>
        <w:rPr>
          <w:rFonts w:cstheme="minorHAnsi"/>
          <w:b w:val="0"/>
          <w:bCs/>
          <w:noProof/>
          <w:color w:val="auto"/>
          <w:sz w:val="22"/>
          <w:lang w:bidi="es-ES"/>
        </w:rPr>
      </w:pPr>
    </w:p>
    <w:p w14:paraId="74BDB958" w14:textId="2D7C5FC7" w:rsidR="008C3676" w:rsidRPr="00FA5442" w:rsidRDefault="008C3676" w:rsidP="00CA75E8">
      <w:pPr>
        <w:spacing w:after="200"/>
        <w:jc w:val="both"/>
        <w:rPr>
          <w:rFonts w:cstheme="minorHAnsi"/>
          <w:b w:val="0"/>
          <w:bCs/>
          <w:noProof/>
          <w:color w:val="auto"/>
          <w:sz w:val="22"/>
          <w:lang w:bidi="es-ES"/>
        </w:rPr>
      </w:pPr>
    </w:p>
    <w:p w14:paraId="1773240C" w14:textId="373A902A" w:rsidR="008C3676" w:rsidRPr="00FA5442" w:rsidRDefault="008C3676" w:rsidP="00CA75E8">
      <w:pPr>
        <w:spacing w:after="200"/>
        <w:jc w:val="both"/>
        <w:rPr>
          <w:rFonts w:cstheme="minorHAnsi"/>
          <w:b w:val="0"/>
          <w:bCs/>
          <w:noProof/>
          <w:color w:val="auto"/>
          <w:sz w:val="22"/>
          <w:lang w:bidi="es-ES"/>
        </w:rPr>
      </w:pPr>
    </w:p>
    <w:p w14:paraId="5CB970C0" w14:textId="51275941" w:rsidR="008C3676" w:rsidRPr="00FA5442" w:rsidRDefault="008C3676" w:rsidP="00CA75E8">
      <w:pPr>
        <w:spacing w:after="200"/>
        <w:jc w:val="both"/>
        <w:rPr>
          <w:rFonts w:cstheme="minorHAnsi"/>
          <w:b w:val="0"/>
          <w:bCs/>
          <w:noProof/>
          <w:color w:val="auto"/>
          <w:sz w:val="22"/>
          <w:lang w:bidi="es-ES"/>
        </w:rPr>
      </w:pPr>
    </w:p>
    <w:sdt>
      <w:sdtPr>
        <w:rPr>
          <w:rFonts w:asciiTheme="minorHAnsi" w:eastAsiaTheme="minorEastAsia" w:hAnsiTheme="minorHAnsi" w:cstheme="minorHAnsi"/>
          <w:b/>
          <w:bCs/>
          <w:color w:val="323232" w:themeColor="text2"/>
          <w:sz w:val="22"/>
          <w:szCs w:val="22"/>
          <w:lang w:val="es-ES" w:eastAsia="en-US"/>
        </w:rPr>
        <w:id w:val="-838153916"/>
        <w:docPartObj>
          <w:docPartGallery w:val="Table of Contents"/>
          <w:docPartUnique/>
        </w:docPartObj>
      </w:sdtPr>
      <w:sdtContent>
        <w:p w14:paraId="79B9BF48" w14:textId="7FE749C3" w:rsidR="00A024A9" w:rsidRPr="00CA75E8" w:rsidRDefault="00A024A9" w:rsidP="00CA75E8">
          <w:pPr>
            <w:pStyle w:val="TtuloTDC"/>
            <w:jc w:val="both"/>
            <w:rPr>
              <w:rFonts w:ascii="Calibri" w:hAnsi="Calibri" w:cs="Calibri"/>
              <w:b/>
              <w:bCs/>
              <w:color w:val="000000" w:themeColor="text1"/>
              <w:sz w:val="22"/>
              <w:szCs w:val="22"/>
              <w:lang w:val="es-ES"/>
            </w:rPr>
          </w:pPr>
          <w:r w:rsidRPr="00CA75E8">
            <w:rPr>
              <w:rFonts w:ascii="Calibri" w:hAnsi="Calibri" w:cs="Calibri"/>
              <w:b/>
              <w:bCs/>
              <w:color w:val="000000" w:themeColor="text1"/>
              <w:sz w:val="22"/>
              <w:szCs w:val="22"/>
              <w:lang w:val="es-ES"/>
            </w:rPr>
            <w:t>Contenido</w:t>
          </w:r>
        </w:p>
        <w:p w14:paraId="5EC4CF4B" w14:textId="77777777" w:rsidR="009F12BA" w:rsidRPr="00CA75E8" w:rsidRDefault="009F12BA" w:rsidP="00CA75E8">
          <w:pPr>
            <w:jc w:val="both"/>
            <w:rPr>
              <w:rFonts w:ascii="Calibri" w:hAnsi="Calibri" w:cs="Calibri"/>
              <w:sz w:val="22"/>
              <w:lang w:eastAsia="es-CO"/>
            </w:rPr>
          </w:pPr>
        </w:p>
        <w:p w14:paraId="79975823" w14:textId="6CF039DD" w:rsidR="00CA75E8" w:rsidRPr="00CA75E8" w:rsidRDefault="00A024A9" w:rsidP="00CA75E8">
          <w:pPr>
            <w:pStyle w:val="TDC2"/>
            <w:tabs>
              <w:tab w:val="right" w:leader="dot" w:pos="10024"/>
            </w:tabs>
            <w:jc w:val="both"/>
            <w:rPr>
              <w:rFonts w:ascii="Calibri" w:eastAsiaTheme="minorEastAsia" w:hAnsi="Calibri" w:cs="Calibri"/>
              <w:noProof/>
              <w:kern w:val="2"/>
              <w:lang w:val="es-CO"/>
              <w14:ligatures w14:val="standardContextual"/>
            </w:rPr>
          </w:pPr>
          <w:r w:rsidRPr="00CA75E8">
            <w:rPr>
              <w:rFonts w:ascii="Calibri" w:hAnsi="Calibri" w:cs="Calibri"/>
            </w:rPr>
            <w:fldChar w:fldCharType="begin"/>
          </w:r>
          <w:r w:rsidRPr="00CA75E8">
            <w:rPr>
              <w:rFonts w:ascii="Calibri" w:hAnsi="Calibri" w:cs="Calibri"/>
            </w:rPr>
            <w:instrText xml:space="preserve"> TOC \o "1-3" \h \z \u </w:instrText>
          </w:r>
          <w:r w:rsidRPr="00CA75E8">
            <w:rPr>
              <w:rFonts w:ascii="Calibri" w:hAnsi="Calibri" w:cs="Calibri"/>
            </w:rPr>
            <w:fldChar w:fldCharType="separate"/>
          </w:r>
          <w:hyperlink w:anchor="_Toc217053885" w:history="1">
            <w:r w:rsidR="00CA75E8" w:rsidRPr="00CA75E8">
              <w:rPr>
                <w:rStyle w:val="Hipervnculo"/>
                <w:rFonts w:ascii="Calibri" w:hAnsi="Calibri" w:cs="Calibri"/>
                <w:b/>
                <w:noProof/>
              </w:rPr>
              <w:t>Introducción</w:t>
            </w:r>
            <w:r w:rsidR="00CA75E8" w:rsidRPr="00CA75E8">
              <w:rPr>
                <w:rFonts w:ascii="Calibri" w:hAnsi="Calibri" w:cs="Calibri"/>
                <w:noProof/>
                <w:webHidden/>
              </w:rPr>
              <w:tab/>
            </w:r>
            <w:r w:rsidR="00CA75E8" w:rsidRPr="00CA75E8">
              <w:rPr>
                <w:rFonts w:ascii="Calibri" w:hAnsi="Calibri" w:cs="Calibri"/>
                <w:noProof/>
                <w:webHidden/>
              </w:rPr>
              <w:fldChar w:fldCharType="begin"/>
            </w:r>
            <w:r w:rsidR="00CA75E8" w:rsidRPr="00CA75E8">
              <w:rPr>
                <w:rFonts w:ascii="Calibri" w:hAnsi="Calibri" w:cs="Calibri"/>
                <w:noProof/>
                <w:webHidden/>
              </w:rPr>
              <w:instrText xml:space="preserve"> PAGEREF _Toc217053885 \h </w:instrText>
            </w:r>
            <w:r w:rsidR="00CA75E8" w:rsidRPr="00CA75E8">
              <w:rPr>
                <w:rFonts w:ascii="Calibri" w:hAnsi="Calibri" w:cs="Calibri"/>
                <w:noProof/>
                <w:webHidden/>
              </w:rPr>
            </w:r>
            <w:r w:rsidR="00CA75E8" w:rsidRPr="00CA75E8">
              <w:rPr>
                <w:rFonts w:ascii="Calibri" w:hAnsi="Calibri" w:cs="Calibri"/>
                <w:noProof/>
                <w:webHidden/>
              </w:rPr>
              <w:fldChar w:fldCharType="separate"/>
            </w:r>
            <w:r w:rsidR="00CA75E8">
              <w:rPr>
                <w:rFonts w:ascii="Calibri" w:hAnsi="Calibri" w:cs="Calibri"/>
                <w:noProof/>
                <w:webHidden/>
              </w:rPr>
              <w:t>3</w:t>
            </w:r>
            <w:r w:rsidR="00CA75E8" w:rsidRPr="00CA75E8">
              <w:rPr>
                <w:rFonts w:ascii="Calibri" w:hAnsi="Calibri" w:cs="Calibri"/>
                <w:noProof/>
                <w:webHidden/>
              </w:rPr>
              <w:fldChar w:fldCharType="end"/>
            </w:r>
          </w:hyperlink>
        </w:p>
        <w:p w14:paraId="3E1D3EEF" w14:textId="3A9F0FD5" w:rsidR="00CA75E8" w:rsidRPr="00CA75E8" w:rsidRDefault="00CA75E8" w:rsidP="00CA75E8">
          <w:pPr>
            <w:pStyle w:val="TDC2"/>
            <w:tabs>
              <w:tab w:val="left" w:pos="720"/>
              <w:tab w:val="right" w:leader="dot" w:pos="10024"/>
            </w:tabs>
            <w:jc w:val="both"/>
            <w:rPr>
              <w:rFonts w:ascii="Calibri" w:eastAsiaTheme="minorEastAsia" w:hAnsi="Calibri" w:cs="Calibri"/>
              <w:noProof/>
              <w:kern w:val="2"/>
              <w:lang w:val="es-CO"/>
              <w14:ligatures w14:val="standardContextual"/>
            </w:rPr>
          </w:pPr>
          <w:hyperlink w:anchor="_Toc217053886" w:history="1">
            <w:r w:rsidRPr="00CA75E8">
              <w:rPr>
                <w:rStyle w:val="Hipervnculo"/>
                <w:rFonts w:ascii="Calibri" w:hAnsi="Calibri" w:cs="Calibri"/>
                <w:b/>
                <w:noProof/>
              </w:rPr>
              <w:t>1.</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Objetivo</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_Toc217053886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4</w:t>
            </w:r>
            <w:r w:rsidRPr="00CA75E8">
              <w:rPr>
                <w:rFonts w:ascii="Calibri" w:hAnsi="Calibri" w:cs="Calibri"/>
                <w:noProof/>
                <w:webHidden/>
              </w:rPr>
              <w:fldChar w:fldCharType="end"/>
            </w:r>
          </w:hyperlink>
        </w:p>
        <w:p w14:paraId="0304395C" w14:textId="4675638A" w:rsidR="00CA75E8" w:rsidRPr="00CA75E8" w:rsidRDefault="00CA75E8" w:rsidP="00CA75E8">
          <w:pPr>
            <w:pStyle w:val="TDC2"/>
            <w:tabs>
              <w:tab w:val="left" w:pos="720"/>
              <w:tab w:val="right" w:leader="dot" w:pos="10024"/>
            </w:tabs>
            <w:jc w:val="both"/>
            <w:rPr>
              <w:rFonts w:ascii="Calibri" w:eastAsiaTheme="minorEastAsia" w:hAnsi="Calibri" w:cs="Calibri"/>
              <w:noProof/>
              <w:kern w:val="2"/>
              <w:lang w:val="es-CO"/>
              <w14:ligatures w14:val="standardContextual"/>
            </w:rPr>
          </w:pPr>
          <w:hyperlink w:anchor="_Toc217053887" w:history="1">
            <w:r w:rsidRPr="00CA75E8">
              <w:rPr>
                <w:rStyle w:val="Hipervnculo"/>
                <w:rFonts w:ascii="Calibri" w:hAnsi="Calibri" w:cs="Calibri"/>
                <w:b/>
                <w:noProof/>
              </w:rPr>
              <w:t>2.</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Objetivos Específicos</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_Toc217053887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4</w:t>
            </w:r>
            <w:r w:rsidRPr="00CA75E8">
              <w:rPr>
                <w:rFonts w:ascii="Calibri" w:hAnsi="Calibri" w:cs="Calibri"/>
                <w:noProof/>
                <w:webHidden/>
              </w:rPr>
              <w:fldChar w:fldCharType="end"/>
            </w:r>
          </w:hyperlink>
        </w:p>
        <w:p w14:paraId="54192C6D" w14:textId="4B528C1F" w:rsidR="00CA75E8" w:rsidRPr="00CA75E8" w:rsidRDefault="00CA75E8" w:rsidP="00CA75E8">
          <w:pPr>
            <w:pStyle w:val="TDC2"/>
            <w:tabs>
              <w:tab w:val="left" w:pos="720"/>
              <w:tab w:val="right" w:leader="dot" w:pos="10024"/>
            </w:tabs>
            <w:jc w:val="both"/>
            <w:rPr>
              <w:rFonts w:ascii="Calibri" w:eastAsiaTheme="minorEastAsia" w:hAnsi="Calibri" w:cs="Calibri"/>
              <w:noProof/>
              <w:kern w:val="2"/>
              <w:lang w:val="es-CO"/>
              <w14:ligatures w14:val="standardContextual"/>
            </w:rPr>
          </w:pPr>
          <w:hyperlink w:anchor="_Toc217053888" w:history="1">
            <w:r w:rsidRPr="00CA75E8">
              <w:rPr>
                <w:rStyle w:val="Hipervnculo"/>
                <w:rFonts w:ascii="Calibri" w:hAnsi="Calibri" w:cs="Calibri"/>
                <w:b/>
                <w:noProof/>
              </w:rPr>
              <w:t>3.</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Alcance</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_Toc217053888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4</w:t>
            </w:r>
            <w:r w:rsidRPr="00CA75E8">
              <w:rPr>
                <w:rFonts w:ascii="Calibri" w:hAnsi="Calibri" w:cs="Calibri"/>
                <w:noProof/>
                <w:webHidden/>
              </w:rPr>
              <w:fldChar w:fldCharType="end"/>
            </w:r>
          </w:hyperlink>
        </w:p>
        <w:p w14:paraId="64CA3FAB" w14:textId="123848B5" w:rsidR="00CA75E8" w:rsidRPr="00CA75E8" w:rsidRDefault="00CA75E8" w:rsidP="00CA75E8">
          <w:pPr>
            <w:pStyle w:val="TDC2"/>
            <w:tabs>
              <w:tab w:val="left" w:pos="720"/>
              <w:tab w:val="right" w:leader="dot" w:pos="10024"/>
            </w:tabs>
            <w:jc w:val="both"/>
            <w:rPr>
              <w:rFonts w:ascii="Calibri" w:eastAsiaTheme="minorEastAsia" w:hAnsi="Calibri" w:cs="Calibri"/>
              <w:noProof/>
              <w:kern w:val="2"/>
              <w:lang w:val="es-CO"/>
              <w14:ligatures w14:val="standardContextual"/>
            </w:rPr>
          </w:pPr>
          <w:hyperlink w:anchor="_Toc217053889" w:history="1">
            <w:r w:rsidRPr="00CA75E8">
              <w:rPr>
                <w:rStyle w:val="Hipervnculo"/>
                <w:rFonts w:ascii="Calibri" w:hAnsi="Calibri" w:cs="Calibri"/>
                <w:b/>
                <w:noProof/>
              </w:rPr>
              <w:t>4.</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Diagnóstico de necesidades de Bienestar 2026</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_Toc217053889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4</w:t>
            </w:r>
            <w:r w:rsidRPr="00CA75E8">
              <w:rPr>
                <w:rFonts w:ascii="Calibri" w:hAnsi="Calibri" w:cs="Calibri"/>
                <w:noProof/>
                <w:webHidden/>
              </w:rPr>
              <w:fldChar w:fldCharType="end"/>
            </w:r>
          </w:hyperlink>
        </w:p>
        <w:p w14:paraId="3DF96D72" w14:textId="76010F0D" w:rsidR="00CA75E8" w:rsidRPr="00CA75E8" w:rsidRDefault="00CA75E8" w:rsidP="00CA75E8">
          <w:pPr>
            <w:pStyle w:val="TDC2"/>
            <w:tabs>
              <w:tab w:val="left" w:pos="720"/>
              <w:tab w:val="right" w:leader="dot" w:pos="10024"/>
            </w:tabs>
            <w:jc w:val="both"/>
            <w:rPr>
              <w:rFonts w:ascii="Calibri" w:eastAsiaTheme="minorEastAsia" w:hAnsi="Calibri" w:cs="Calibri"/>
              <w:noProof/>
              <w:kern w:val="2"/>
              <w:lang w:val="es-CO"/>
              <w14:ligatures w14:val="standardContextual"/>
            </w:rPr>
          </w:pPr>
          <w:hyperlink w:anchor="_Toc217053890" w:history="1">
            <w:r w:rsidRPr="00CA75E8">
              <w:rPr>
                <w:rStyle w:val="Hipervnculo"/>
                <w:rFonts w:ascii="Calibri" w:hAnsi="Calibri" w:cs="Calibri"/>
                <w:b/>
                <w:noProof/>
              </w:rPr>
              <w:t>5.</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Programa de Bienestar Social e Incentivos</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_Toc217053890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5</w:t>
            </w:r>
            <w:r w:rsidRPr="00CA75E8">
              <w:rPr>
                <w:rFonts w:ascii="Calibri" w:hAnsi="Calibri" w:cs="Calibri"/>
                <w:noProof/>
                <w:webHidden/>
              </w:rPr>
              <w:fldChar w:fldCharType="end"/>
            </w:r>
          </w:hyperlink>
        </w:p>
        <w:p w14:paraId="24E87E97" w14:textId="44642A05" w:rsidR="00CA75E8" w:rsidRPr="00CA75E8" w:rsidRDefault="00CA75E8" w:rsidP="00CA75E8">
          <w:pPr>
            <w:pStyle w:val="TDC2"/>
            <w:tabs>
              <w:tab w:val="left" w:pos="960"/>
              <w:tab w:val="right" w:leader="dot" w:pos="10024"/>
            </w:tabs>
            <w:jc w:val="both"/>
            <w:rPr>
              <w:rFonts w:ascii="Calibri" w:eastAsiaTheme="minorEastAsia" w:hAnsi="Calibri" w:cs="Calibri"/>
              <w:noProof/>
              <w:kern w:val="2"/>
              <w:lang w:val="es-CO"/>
              <w14:ligatures w14:val="standardContextual"/>
            </w:rPr>
          </w:pPr>
          <w:hyperlink w:anchor="_Toc217053891" w:history="1">
            <w:r w:rsidRPr="00CA75E8">
              <w:rPr>
                <w:rStyle w:val="Hipervnculo"/>
                <w:rFonts w:ascii="Calibri" w:hAnsi="Calibri" w:cs="Calibri"/>
                <w:b/>
                <w:bCs/>
                <w:noProof/>
              </w:rPr>
              <w:t>5.1</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Ejes de intervención del programa</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_Toc217053891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5</w:t>
            </w:r>
            <w:r w:rsidRPr="00CA75E8">
              <w:rPr>
                <w:rFonts w:ascii="Calibri" w:hAnsi="Calibri" w:cs="Calibri"/>
                <w:noProof/>
                <w:webHidden/>
              </w:rPr>
              <w:fldChar w:fldCharType="end"/>
            </w:r>
          </w:hyperlink>
        </w:p>
        <w:p w14:paraId="064D27F9" w14:textId="71AF93F7" w:rsidR="00CA75E8" w:rsidRPr="00CA75E8" w:rsidRDefault="00CA75E8" w:rsidP="00CA75E8">
          <w:pPr>
            <w:pStyle w:val="TDC2"/>
            <w:tabs>
              <w:tab w:val="left" w:pos="1200"/>
              <w:tab w:val="right" w:leader="dot" w:pos="10024"/>
            </w:tabs>
            <w:jc w:val="both"/>
            <w:rPr>
              <w:rFonts w:ascii="Calibri" w:eastAsiaTheme="minorEastAsia" w:hAnsi="Calibri" w:cs="Calibri"/>
              <w:noProof/>
              <w:kern w:val="2"/>
              <w:lang w:val="es-CO"/>
              <w14:ligatures w14:val="standardContextual"/>
            </w:rPr>
          </w:pPr>
          <w:hyperlink w:anchor="_Toc217053892" w:history="1">
            <w:r w:rsidRPr="00CA75E8">
              <w:rPr>
                <w:rStyle w:val="Hipervnculo"/>
                <w:rFonts w:ascii="Calibri" w:hAnsi="Calibri" w:cs="Calibri"/>
                <w:b/>
                <w:bCs/>
                <w:noProof/>
              </w:rPr>
              <w:t>5.1.1.1</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Eje 1: Equilibrio Psicosocial.</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_Toc217053892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6</w:t>
            </w:r>
            <w:r w:rsidRPr="00CA75E8">
              <w:rPr>
                <w:rFonts w:ascii="Calibri" w:hAnsi="Calibri" w:cs="Calibri"/>
                <w:noProof/>
                <w:webHidden/>
              </w:rPr>
              <w:fldChar w:fldCharType="end"/>
            </w:r>
          </w:hyperlink>
        </w:p>
        <w:p w14:paraId="56240EAF" w14:textId="75F31E3B" w:rsidR="00CA75E8" w:rsidRPr="00CA75E8" w:rsidRDefault="00CA75E8" w:rsidP="00CA75E8">
          <w:pPr>
            <w:pStyle w:val="TDC2"/>
            <w:tabs>
              <w:tab w:val="left" w:pos="1200"/>
              <w:tab w:val="right" w:leader="dot" w:pos="10024"/>
            </w:tabs>
            <w:jc w:val="both"/>
            <w:rPr>
              <w:rFonts w:ascii="Calibri" w:eastAsiaTheme="minorEastAsia" w:hAnsi="Calibri" w:cs="Calibri"/>
              <w:noProof/>
              <w:kern w:val="2"/>
              <w:lang w:val="es-CO"/>
              <w14:ligatures w14:val="standardContextual"/>
            </w:rPr>
          </w:pPr>
          <w:hyperlink w:anchor="_Toc217053923" w:history="1">
            <w:r w:rsidRPr="00CA75E8">
              <w:rPr>
                <w:rStyle w:val="Hipervnculo"/>
                <w:rFonts w:ascii="Calibri" w:hAnsi="Calibri" w:cs="Calibri"/>
                <w:b/>
                <w:bCs/>
                <w:noProof/>
              </w:rPr>
              <w:t>5.1.1.2</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Eje 2: Salud Mental</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_Toc217053923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21</w:t>
            </w:r>
            <w:r w:rsidRPr="00CA75E8">
              <w:rPr>
                <w:rFonts w:ascii="Calibri" w:hAnsi="Calibri" w:cs="Calibri"/>
                <w:noProof/>
                <w:webHidden/>
              </w:rPr>
              <w:fldChar w:fldCharType="end"/>
            </w:r>
          </w:hyperlink>
        </w:p>
        <w:p w14:paraId="6EA56DDD" w14:textId="276391DD" w:rsidR="00CA75E8" w:rsidRPr="00CA75E8" w:rsidRDefault="00CA75E8" w:rsidP="00CA75E8">
          <w:pPr>
            <w:pStyle w:val="TDC2"/>
            <w:tabs>
              <w:tab w:val="left" w:pos="1200"/>
              <w:tab w:val="right" w:leader="dot" w:pos="10024"/>
            </w:tabs>
            <w:jc w:val="both"/>
            <w:rPr>
              <w:rFonts w:ascii="Calibri" w:eastAsiaTheme="minorEastAsia" w:hAnsi="Calibri" w:cs="Calibri"/>
              <w:noProof/>
              <w:kern w:val="2"/>
              <w:lang w:val="es-CO"/>
              <w14:ligatures w14:val="standardContextual"/>
            </w:rPr>
          </w:pPr>
          <w:hyperlink w:anchor="_Toc217053926" w:history="1">
            <w:r w:rsidRPr="00CA75E8">
              <w:rPr>
                <w:rStyle w:val="Hipervnculo"/>
                <w:rFonts w:ascii="Calibri" w:hAnsi="Calibri" w:cs="Calibri"/>
                <w:b/>
                <w:bCs/>
                <w:noProof/>
              </w:rPr>
              <w:t>5.1.1.3</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Eje 3: Diversidad e Inclusión</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_Toc217053926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22</w:t>
            </w:r>
            <w:r w:rsidRPr="00CA75E8">
              <w:rPr>
                <w:rFonts w:ascii="Calibri" w:hAnsi="Calibri" w:cs="Calibri"/>
                <w:noProof/>
                <w:webHidden/>
              </w:rPr>
              <w:fldChar w:fldCharType="end"/>
            </w:r>
          </w:hyperlink>
        </w:p>
        <w:p w14:paraId="4BBF8D94" w14:textId="6BA92FFA" w:rsidR="00CA75E8" w:rsidRPr="00CA75E8" w:rsidRDefault="00CA75E8" w:rsidP="00CA75E8">
          <w:pPr>
            <w:pStyle w:val="TDC2"/>
            <w:tabs>
              <w:tab w:val="left" w:pos="1200"/>
              <w:tab w:val="right" w:leader="dot" w:pos="10024"/>
            </w:tabs>
            <w:jc w:val="both"/>
            <w:rPr>
              <w:rFonts w:ascii="Calibri" w:eastAsiaTheme="minorEastAsia" w:hAnsi="Calibri" w:cs="Calibri"/>
              <w:noProof/>
              <w:kern w:val="2"/>
              <w:lang w:val="es-CO"/>
              <w14:ligatures w14:val="standardContextual"/>
            </w:rPr>
          </w:pPr>
          <w:hyperlink w:anchor="_Toc217053931" w:history="1">
            <w:r w:rsidRPr="00CA75E8">
              <w:rPr>
                <w:rStyle w:val="Hipervnculo"/>
                <w:rFonts w:ascii="Calibri" w:hAnsi="Calibri" w:cs="Calibri"/>
                <w:b/>
                <w:bCs/>
                <w:noProof/>
              </w:rPr>
              <w:t>5.1.1.4</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Eje 4: Transformación Digital</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_Toc217053931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23</w:t>
            </w:r>
            <w:r w:rsidRPr="00CA75E8">
              <w:rPr>
                <w:rFonts w:ascii="Calibri" w:hAnsi="Calibri" w:cs="Calibri"/>
                <w:noProof/>
                <w:webHidden/>
              </w:rPr>
              <w:fldChar w:fldCharType="end"/>
            </w:r>
          </w:hyperlink>
        </w:p>
        <w:p w14:paraId="3B1FE122" w14:textId="770C6296" w:rsidR="00CA75E8" w:rsidRPr="00CA75E8" w:rsidRDefault="00CA75E8" w:rsidP="00CA75E8">
          <w:pPr>
            <w:pStyle w:val="TDC2"/>
            <w:tabs>
              <w:tab w:val="left" w:pos="1200"/>
              <w:tab w:val="right" w:leader="dot" w:pos="10024"/>
            </w:tabs>
            <w:jc w:val="both"/>
            <w:rPr>
              <w:rFonts w:ascii="Calibri" w:eastAsiaTheme="minorEastAsia" w:hAnsi="Calibri" w:cs="Calibri"/>
              <w:noProof/>
              <w:kern w:val="2"/>
              <w:lang w:val="es-CO"/>
              <w14:ligatures w14:val="standardContextual"/>
            </w:rPr>
          </w:pPr>
          <w:hyperlink w:anchor="_Toc217053936" w:history="1">
            <w:r w:rsidRPr="00CA75E8">
              <w:rPr>
                <w:rStyle w:val="Hipervnculo"/>
                <w:rFonts w:ascii="Calibri" w:hAnsi="Calibri" w:cs="Calibri"/>
                <w:b/>
                <w:bCs/>
                <w:noProof/>
              </w:rPr>
              <w:t>5.1.1.5</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Eje 5: Identidad y vocación por el servicio público</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_Toc217053936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24</w:t>
            </w:r>
            <w:r w:rsidRPr="00CA75E8">
              <w:rPr>
                <w:rFonts w:ascii="Calibri" w:hAnsi="Calibri" w:cs="Calibri"/>
                <w:noProof/>
                <w:webHidden/>
              </w:rPr>
              <w:fldChar w:fldCharType="end"/>
            </w:r>
          </w:hyperlink>
        </w:p>
        <w:p w14:paraId="54591935" w14:textId="7539EDFE" w:rsidR="00CA75E8" w:rsidRPr="00CA75E8" w:rsidRDefault="00CA75E8" w:rsidP="00CA75E8">
          <w:pPr>
            <w:pStyle w:val="TDC2"/>
            <w:tabs>
              <w:tab w:val="left" w:pos="1200"/>
              <w:tab w:val="right" w:leader="dot" w:pos="10024"/>
            </w:tabs>
            <w:jc w:val="both"/>
            <w:rPr>
              <w:rFonts w:ascii="Calibri" w:eastAsiaTheme="minorEastAsia" w:hAnsi="Calibri" w:cs="Calibri"/>
              <w:noProof/>
              <w:kern w:val="2"/>
              <w:lang w:val="es-CO"/>
              <w14:ligatures w14:val="standardContextual"/>
            </w:rPr>
          </w:pPr>
          <w:hyperlink w:anchor="_Toc217053942" w:history="1">
            <w:r w:rsidRPr="00CA75E8">
              <w:rPr>
                <w:rStyle w:val="Hipervnculo"/>
                <w:rFonts w:ascii="Calibri" w:hAnsi="Calibri" w:cs="Calibri"/>
                <w:b/>
                <w:bCs/>
                <w:noProof/>
              </w:rPr>
              <w:t>5.1.1.6</w:t>
            </w:r>
            <w:r w:rsidRPr="00CA75E8">
              <w:rPr>
                <w:rFonts w:ascii="Calibri" w:eastAsiaTheme="minorEastAsia" w:hAnsi="Calibri" w:cs="Calibri"/>
                <w:noProof/>
                <w:kern w:val="2"/>
                <w:lang w:val="es-CO"/>
                <w14:ligatures w14:val="standardContextual"/>
              </w:rPr>
              <w:tab/>
            </w:r>
            <w:r w:rsidRPr="00CA75E8">
              <w:rPr>
                <w:rStyle w:val="Hipervnculo"/>
                <w:rFonts w:ascii="Calibri" w:hAnsi="Calibri" w:cs="Calibri"/>
                <w:b/>
                <w:noProof/>
              </w:rPr>
              <w:t>Planeación 2026</w:t>
            </w:r>
            <w:r w:rsidRPr="00CA75E8">
              <w:rPr>
                <w:rFonts w:ascii="Calibri" w:hAnsi="Calibri" w:cs="Calibri"/>
                <w:noProof/>
                <w:webHidden/>
              </w:rPr>
              <w:tab/>
            </w:r>
            <w:r w:rsidRPr="00CA75E8">
              <w:rPr>
                <w:rFonts w:ascii="Calibri" w:hAnsi="Calibri" w:cs="Calibri"/>
                <w:noProof/>
                <w:webHidden/>
              </w:rPr>
              <w:fldChar w:fldCharType="begin"/>
            </w:r>
            <w:r w:rsidRPr="00CA75E8">
              <w:rPr>
                <w:rFonts w:ascii="Calibri" w:hAnsi="Calibri" w:cs="Calibri"/>
                <w:noProof/>
                <w:webHidden/>
              </w:rPr>
              <w:instrText xml:space="preserve"> PAGEREF _Toc217053942 \h </w:instrText>
            </w:r>
            <w:r w:rsidRPr="00CA75E8">
              <w:rPr>
                <w:rFonts w:ascii="Calibri" w:hAnsi="Calibri" w:cs="Calibri"/>
                <w:noProof/>
                <w:webHidden/>
              </w:rPr>
            </w:r>
            <w:r w:rsidRPr="00CA75E8">
              <w:rPr>
                <w:rFonts w:ascii="Calibri" w:hAnsi="Calibri" w:cs="Calibri"/>
                <w:noProof/>
                <w:webHidden/>
              </w:rPr>
              <w:fldChar w:fldCharType="separate"/>
            </w:r>
            <w:r>
              <w:rPr>
                <w:rFonts w:ascii="Calibri" w:hAnsi="Calibri" w:cs="Calibri"/>
                <w:noProof/>
                <w:webHidden/>
              </w:rPr>
              <w:t>26</w:t>
            </w:r>
            <w:r w:rsidRPr="00CA75E8">
              <w:rPr>
                <w:rFonts w:ascii="Calibri" w:hAnsi="Calibri" w:cs="Calibri"/>
                <w:noProof/>
                <w:webHidden/>
              </w:rPr>
              <w:fldChar w:fldCharType="end"/>
            </w:r>
          </w:hyperlink>
        </w:p>
        <w:p w14:paraId="65EC15FB" w14:textId="7928DB98" w:rsidR="00A024A9" w:rsidRPr="00FA5442" w:rsidRDefault="00A024A9" w:rsidP="00CA75E8">
          <w:pPr>
            <w:jc w:val="both"/>
            <w:rPr>
              <w:rFonts w:cstheme="minorHAnsi"/>
              <w:sz w:val="22"/>
            </w:rPr>
          </w:pPr>
          <w:r w:rsidRPr="00CA75E8">
            <w:rPr>
              <w:rFonts w:ascii="Calibri" w:hAnsi="Calibri" w:cs="Calibri"/>
              <w:bCs/>
              <w:sz w:val="22"/>
            </w:rPr>
            <w:fldChar w:fldCharType="end"/>
          </w:r>
        </w:p>
      </w:sdtContent>
    </w:sdt>
    <w:p w14:paraId="5E9D09AF" w14:textId="0A69DE1F" w:rsidR="006C26D3" w:rsidRPr="00FA5442" w:rsidRDefault="006C26D3" w:rsidP="00CA75E8">
      <w:pPr>
        <w:jc w:val="both"/>
        <w:rPr>
          <w:rFonts w:cstheme="minorHAnsi"/>
          <w:b w:val="0"/>
          <w:color w:val="auto"/>
          <w:sz w:val="22"/>
        </w:rPr>
      </w:pPr>
    </w:p>
    <w:p w14:paraId="1E5706F6" w14:textId="6F18F25C" w:rsidR="00A024A9" w:rsidRPr="00FA5442" w:rsidRDefault="00A024A9" w:rsidP="00CA75E8">
      <w:pPr>
        <w:jc w:val="both"/>
        <w:rPr>
          <w:rFonts w:cstheme="minorHAnsi"/>
          <w:b w:val="0"/>
          <w:color w:val="auto"/>
          <w:sz w:val="22"/>
        </w:rPr>
      </w:pPr>
      <w:r w:rsidRPr="00FA5442">
        <w:rPr>
          <w:rFonts w:cstheme="minorHAnsi"/>
          <w:b w:val="0"/>
          <w:color w:val="auto"/>
          <w:sz w:val="22"/>
        </w:rPr>
        <w:br w:type="page"/>
      </w:r>
    </w:p>
    <w:p w14:paraId="2B16ACCF" w14:textId="77777777" w:rsidR="004B0908" w:rsidRPr="00FA5442" w:rsidRDefault="004B0908" w:rsidP="00CA75E8">
      <w:pPr>
        <w:jc w:val="both"/>
        <w:rPr>
          <w:rFonts w:cstheme="minorHAnsi"/>
          <w:b w:val="0"/>
          <w:color w:val="auto"/>
          <w:sz w:val="22"/>
        </w:rPr>
      </w:pPr>
    </w:p>
    <w:p w14:paraId="7CC403FB" w14:textId="4E36EFE8" w:rsidR="562CC330" w:rsidRPr="00FA5442" w:rsidRDefault="004B0908" w:rsidP="00CA75E8">
      <w:pPr>
        <w:pStyle w:val="Ttulo2"/>
        <w:spacing w:after="0"/>
        <w:jc w:val="both"/>
        <w:rPr>
          <w:rFonts w:cstheme="minorHAnsi"/>
          <w:b/>
          <w:color w:val="auto"/>
          <w:sz w:val="22"/>
          <w:szCs w:val="22"/>
        </w:rPr>
      </w:pPr>
      <w:bookmarkStart w:id="0" w:name="_Toc1290562619"/>
      <w:bookmarkStart w:id="1" w:name="_Toc217053885"/>
      <w:r w:rsidRPr="00FA5442">
        <w:rPr>
          <w:rFonts w:cstheme="minorHAnsi"/>
          <w:b/>
          <w:color w:val="auto"/>
          <w:sz w:val="22"/>
          <w:szCs w:val="22"/>
        </w:rPr>
        <w:t>Introducción</w:t>
      </w:r>
      <w:bookmarkEnd w:id="0"/>
      <w:bookmarkEnd w:id="1"/>
    </w:p>
    <w:p w14:paraId="18855FB4" w14:textId="77777777" w:rsidR="00BF61A1" w:rsidRPr="00FA5442" w:rsidRDefault="00BF61A1" w:rsidP="00CA75E8">
      <w:pPr>
        <w:jc w:val="both"/>
        <w:rPr>
          <w:rFonts w:cstheme="minorHAnsi"/>
          <w:b w:val="0"/>
          <w:sz w:val="22"/>
        </w:rPr>
      </w:pPr>
    </w:p>
    <w:p w14:paraId="11821AE5" w14:textId="5347AFC3" w:rsidR="00CA75E8" w:rsidRPr="00CA75E8" w:rsidRDefault="00CA75E8" w:rsidP="00CA75E8">
      <w:pPr>
        <w:spacing w:before="100" w:beforeAutospacing="1" w:after="100" w:afterAutospacing="1"/>
        <w:jc w:val="both"/>
        <w:rPr>
          <w:rFonts w:eastAsia="Times New Roman" w:cstheme="minorHAnsi"/>
          <w:b w:val="0"/>
          <w:color w:val="auto"/>
          <w:sz w:val="22"/>
          <w:lang w:val="es-CO" w:eastAsia="es-CO"/>
        </w:rPr>
      </w:pPr>
      <w:r w:rsidRPr="00CA75E8">
        <w:rPr>
          <w:rFonts w:eastAsia="Times New Roman" w:cstheme="minorHAnsi"/>
          <w:b w:val="0"/>
          <w:color w:val="auto"/>
          <w:sz w:val="22"/>
          <w:lang w:val="es-CO" w:eastAsia="es-CO"/>
        </w:rPr>
        <w:t>La Unidad Administrativa Especial de Catastro Distrital reconoce que el bienestar integral de las servidoras y los servidores públicos es un componente estratégico para el cumplimiento de su misión institucional y la generación de valor público para la ciudad. El talento humano, a través de su conocimiento, experiencia, compromiso y vocación de servicio, constituye el activo más importante de la Entidad y el fundamento para una gestión pública eficiente, cercana y sostenible.</w:t>
      </w:r>
    </w:p>
    <w:p w14:paraId="276AB876" w14:textId="4E210693" w:rsidR="00CA75E8" w:rsidRPr="00CA75E8" w:rsidRDefault="00CA75E8" w:rsidP="00CA75E8">
      <w:pPr>
        <w:spacing w:before="100" w:beforeAutospacing="1" w:after="100" w:afterAutospacing="1"/>
        <w:jc w:val="both"/>
        <w:rPr>
          <w:rFonts w:eastAsia="Times New Roman" w:cstheme="minorHAnsi"/>
          <w:b w:val="0"/>
          <w:color w:val="auto"/>
          <w:sz w:val="22"/>
          <w:lang w:val="es-CO" w:eastAsia="es-CO"/>
        </w:rPr>
      </w:pPr>
      <w:r w:rsidRPr="00CA75E8">
        <w:rPr>
          <w:rFonts w:eastAsia="Times New Roman" w:cstheme="minorHAnsi"/>
          <w:b w:val="0"/>
          <w:color w:val="auto"/>
          <w:sz w:val="22"/>
          <w:lang w:val="es-CO" w:eastAsia="es-CO"/>
        </w:rPr>
        <w:t>En este contexto, el Plan de Bienestar Social e Incentivos 2026 se consolida como una herramienta de planeación orientada a diseñar, implementar y fortalecer estrategias que promuevan entornos laborales saludables, seguros, inclusivos y emocionalmente positivos, favoreciendo el equilibrio entre la vida personal, familiar y laboral. El Plan reconoce que el bienestar no es un beneficio accesorio, sino un factor determinante para el desempeño institucional, la motivación, la felicidad laboral y la construcción de una cultura organizacional sólida.</w:t>
      </w:r>
    </w:p>
    <w:p w14:paraId="7D63275A" w14:textId="438E5B21" w:rsidR="00CA75E8" w:rsidRPr="00CA75E8" w:rsidRDefault="00CA75E8" w:rsidP="00CA75E8">
      <w:pPr>
        <w:spacing w:before="100" w:beforeAutospacing="1" w:after="100" w:afterAutospacing="1"/>
        <w:jc w:val="both"/>
        <w:rPr>
          <w:rFonts w:eastAsia="Times New Roman" w:cstheme="minorHAnsi"/>
          <w:b w:val="0"/>
          <w:color w:val="auto"/>
          <w:sz w:val="22"/>
          <w:lang w:val="es-CO" w:eastAsia="es-CO"/>
        </w:rPr>
      </w:pPr>
      <w:r w:rsidRPr="00CA75E8">
        <w:rPr>
          <w:rFonts w:eastAsia="Times New Roman" w:cstheme="minorHAnsi"/>
          <w:b w:val="0"/>
          <w:color w:val="auto"/>
          <w:sz w:val="22"/>
          <w:lang w:val="es-CO" w:eastAsia="es-CO"/>
        </w:rPr>
        <w:t>El PBSI 2026 se formula en coherencia con el Modelo Integrado de Planeación y Gestión – MIPG, el Programa Nacional de Bienestar 2023–2026, la Política de Gestión Estratégica del Talento Humano y la normativa vigente en materia de bienestar e incentivos, integrando enfoques de derechos, salud mental, diversidad, inclusión y corresponsabilidad. Su estructura responde a los resultados del diagnóstico institucional de necesidades de bienestar, permitiendo orientar las acciones hacia intervenciones pertinentes, diferenciales y alineadas con la realidad de la comunidad institucional.</w:t>
      </w:r>
    </w:p>
    <w:p w14:paraId="047A1681" w14:textId="23DB583D" w:rsidR="00CA75E8" w:rsidRDefault="00CA75E8" w:rsidP="00CA75E8">
      <w:pPr>
        <w:spacing w:before="100" w:beforeAutospacing="1" w:after="100" w:afterAutospacing="1"/>
        <w:jc w:val="both"/>
        <w:rPr>
          <w:rFonts w:eastAsia="Times New Roman" w:cstheme="minorHAnsi"/>
          <w:b w:val="0"/>
          <w:color w:val="auto"/>
          <w:sz w:val="22"/>
          <w:lang w:val="es-CO" w:eastAsia="es-CO"/>
        </w:rPr>
      </w:pPr>
      <w:r w:rsidRPr="00CA75E8">
        <w:rPr>
          <w:rFonts w:eastAsia="Times New Roman" w:cstheme="minorHAnsi"/>
          <w:b w:val="0"/>
          <w:color w:val="auto"/>
          <w:sz w:val="22"/>
          <w:lang w:val="es-CO" w:eastAsia="es-CO"/>
        </w:rPr>
        <w:t>A través de este Plan, la UAECD reafirma su compromiso con una gestión humana centrada en las personas, que dignifica el trabajo, fortalece el clima y la cultura organizacional, promueve el autocuidado y reconoce el aporte de cada servidor y servidora a lo largo de su ciclo de vida laboral. El Plan de Bienestar Social e Incentivos 2026 es, así, una expresión concreta del propósito institucional de cuidar, desarrollar y valorar a quienes hacen posible el Catastro de Bogotá.</w:t>
      </w:r>
    </w:p>
    <w:p w14:paraId="73FCBA88"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577BB8A4"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38CD9880"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3AA85577"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55D6D7F5"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247CA096"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19F08642"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28157A15"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79FFE065"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1B93F435" w14:textId="77777777" w:rsidR="00CA75E8" w:rsidRDefault="00CA75E8" w:rsidP="00CA75E8">
      <w:pPr>
        <w:spacing w:before="100" w:beforeAutospacing="1" w:after="100" w:afterAutospacing="1"/>
        <w:jc w:val="both"/>
        <w:rPr>
          <w:rFonts w:eastAsia="Times New Roman" w:cstheme="minorHAnsi"/>
          <w:b w:val="0"/>
          <w:color w:val="auto"/>
          <w:sz w:val="22"/>
          <w:lang w:val="es-CO" w:eastAsia="es-CO"/>
        </w:rPr>
      </w:pPr>
    </w:p>
    <w:p w14:paraId="3704E828" w14:textId="77777777" w:rsidR="00CA75E8" w:rsidRPr="00FA5442" w:rsidRDefault="00CA75E8" w:rsidP="00CA75E8">
      <w:pPr>
        <w:spacing w:before="100" w:beforeAutospacing="1" w:after="100" w:afterAutospacing="1"/>
        <w:jc w:val="both"/>
        <w:rPr>
          <w:rFonts w:eastAsia="Times New Roman" w:cstheme="minorHAnsi"/>
          <w:b w:val="0"/>
          <w:color w:val="auto"/>
          <w:sz w:val="22"/>
          <w:lang w:val="es-CO" w:eastAsia="es-CO"/>
        </w:rPr>
      </w:pPr>
    </w:p>
    <w:p w14:paraId="52D9DFAC" w14:textId="562B04B8" w:rsidR="004B0908" w:rsidRPr="00FA5442" w:rsidRDefault="004B0908" w:rsidP="00CA75E8">
      <w:pPr>
        <w:pStyle w:val="Ttulo2"/>
        <w:numPr>
          <w:ilvl w:val="0"/>
          <w:numId w:val="2"/>
        </w:numPr>
        <w:jc w:val="both"/>
        <w:rPr>
          <w:rFonts w:cstheme="minorHAnsi"/>
          <w:b/>
          <w:color w:val="auto"/>
          <w:sz w:val="22"/>
          <w:szCs w:val="22"/>
        </w:rPr>
      </w:pPr>
      <w:bookmarkStart w:id="2" w:name="_Toc215062350"/>
      <w:bookmarkStart w:id="3" w:name="_Toc848968287"/>
      <w:bookmarkStart w:id="4" w:name="_Toc216940113"/>
      <w:bookmarkStart w:id="5" w:name="_Toc217053886"/>
      <w:r w:rsidRPr="00FA5442">
        <w:rPr>
          <w:rFonts w:cstheme="minorHAnsi"/>
          <w:b/>
          <w:color w:val="auto"/>
          <w:sz w:val="22"/>
          <w:szCs w:val="22"/>
        </w:rPr>
        <w:lastRenderedPageBreak/>
        <w:t>Objetivo</w:t>
      </w:r>
      <w:bookmarkEnd w:id="2"/>
      <w:bookmarkEnd w:id="3"/>
      <w:bookmarkEnd w:id="4"/>
      <w:bookmarkEnd w:id="5"/>
    </w:p>
    <w:p w14:paraId="0B669A30" w14:textId="77777777" w:rsidR="004B0908" w:rsidRPr="00FA5442" w:rsidRDefault="004B0908" w:rsidP="00CA75E8">
      <w:pPr>
        <w:jc w:val="both"/>
        <w:rPr>
          <w:rFonts w:cstheme="minorHAnsi"/>
          <w:b w:val="0"/>
          <w:bCs/>
          <w:color w:val="auto"/>
          <w:sz w:val="22"/>
        </w:rPr>
      </w:pPr>
    </w:p>
    <w:p w14:paraId="575346A7" w14:textId="1776BE5B" w:rsidR="00F57CDB" w:rsidRPr="00FA5442" w:rsidRDefault="00EE0741" w:rsidP="00CA75E8">
      <w:pPr>
        <w:pStyle w:val="Contenido"/>
        <w:jc w:val="both"/>
        <w:rPr>
          <w:rFonts w:cstheme="minorHAnsi"/>
          <w:sz w:val="22"/>
        </w:rPr>
      </w:pPr>
      <w:bookmarkStart w:id="6" w:name="_Toc618129691"/>
      <w:bookmarkStart w:id="7" w:name="_Toc216940114"/>
      <w:r w:rsidRPr="00FA5442">
        <w:rPr>
          <w:rFonts w:cstheme="minorHAnsi"/>
          <w:sz w:val="22"/>
        </w:rPr>
        <w:t>Diseñar, implementar y fortalecer estrategias de bienestar laboral orientadas al desarrollo integral de las servidoras y los servidores de la Unidad Administrativa Especial de Catastro Distrital, promoviendo entornos de trabajo saludables, seguros, inclusivos y emocionalmente positivos, que favorezcan el equilibrio entre la vida personal, familiar y laboral. Estas acciones se desarrollarán en coherencia con la Política de Gestión Estratégica del Talento Humano del MIPG, contribuyendo a la productividad institucional, la sostenibilidad del desempeño, el fortalecimiento de la motivación y el compromiso, y la generación de valor público a través de una cultura organizacional centrada en las personas.</w:t>
      </w:r>
      <w:bookmarkEnd w:id="6"/>
      <w:bookmarkEnd w:id="7"/>
    </w:p>
    <w:p w14:paraId="41716A9F" w14:textId="77777777" w:rsidR="00EE0741" w:rsidRPr="00FA5442" w:rsidRDefault="00EE0741" w:rsidP="00CA75E8">
      <w:pPr>
        <w:jc w:val="both"/>
        <w:rPr>
          <w:rFonts w:cstheme="minorHAnsi"/>
          <w:color w:val="auto"/>
          <w:sz w:val="22"/>
        </w:rPr>
      </w:pPr>
    </w:p>
    <w:p w14:paraId="2DD20B8F" w14:textId="240E38D1" w:rsidR="004B0908" w:rsidRPr="00EF0187" w:rsidRDefault="004B0908" w:rsidP="00CA75E8">
      <w:pPr>
        <w:pStyle w:val="Ttulo2"/>
        <w:numPr>
          <w:ilvl w:val="0"/>
          <w:numId w:val="2"/>
        </w:numPr>
        <w:jc w:val="both"/>
        <w:rPr>
          <w:rFonts w:cstheme="minorHAnsi"/>
          <w:b/>
          <w:color w:val="auto"/>
          <w:sz w:val="22"/>
          <w:szCs w:val="22"/>
        </w:rPr>
      </w:pPr>
      <w:bookmarkStart w:id="8" w:name="_Toc215062351"/>
      <w:bookmarkStart w:id="9" w:name="_Toc181976090"/>
      <w:bookmarkStart w:id="10" w:name="_Toc216940115"/>
      <w:bookmarkStart w:id="11" w:name="_Toc217053887"/>
      <w:r w:rsidRPr="00EF0187">
        <w:rPr>
          <w:rFonts w:cstheme="minorHAnsi"/>
          <w:b/>
          <w:color w:val="auto"/>
          <w:sz w:val="22"/>
          <w:szCs w:val="22"/>
        </w:rPr>
        <w:t>Objetivos Específicos</w:t>
      </w:r>
      <w:bookmarkEnd w:id="8"/>
      <w:bookmarkEnd w:id="9"/>
      <w:bookmarkEnd w:id="10"/>
      <w:bookmarkEnd w:id="11"/>
    </w:p>
    <w:p w14:paraId="6E124763" w14:textId="77777777" w:rsidR="004B0908" w:rsidRPr="00FA5442" w:rsidRDefault="004B0908" w:rsidP="00CA75E8">
      <w:pPr>
        <w:jc w:val="both"/>
        <w:rPr>
          <w:rFonts w:cstheme="minorHAnsi"/>
          <w:b w:val="0"/>
          <w:bCs/>
          <w:color w:val="auto"/>
          <w:sz w:val="22"/>
        </w:rPr>
      </w:pPr>
    </w:p>
    <w:p w14:paraId="2EA95AE1" w14:textId="77777777" w:rsidR="00036022" w:rsidRPr="00FA5442" w:rsidRDefault="00036022" w:rsidP="00CA75E8">
      <w:pPr>
        <w:pStyle w:val="Contenido"/>
        <w:numPr>
          <w:ilvl w:val="0"/>
          <w:numId w:val="26"/>
        </w:numPr>
        <w:jc w:val="both"/>
        <w:rPr>
          <w:rFonts w:cstheme="minorHAnsi"/>
          <w:sz w:val="22"/>
        </w:rPr>
      </w:pPr>
      <w:r w:rsidRPr="00FA5442">
        <w:rPr>
          <w:rFonts w:cstheme="minorHAnsi"/>
          <w:sz w:val="22"/>
        </w:rPr>
        <w:t>Fortalecer un clima organizacional positivo que potencie la productividad, la innovación y la gestión del conocimiento, promoviendo condiciones laborales que incentiven la colaboración, la creatividad y el aprendizaje continuo, en coherencia con la Política de Gestión del Talento Humano del MIPG.</w:t>
      </w:r>
    </w:p>
    <w:p w14:paraId="30826A0A" w14:textId="77777777" w:rsidR="00036022" w:rsidRPr="00FA5442" w:rsidRDefault="00036022" w:rsidP="00CA75E8">
      <w:pPr>
        <w:pStyle w:val="Contenido"/>
        <w:numPr>
          <w:ilvl w:val="0"/>
          <w:numId w:val="26"/>
        </w:numPr>
        <w:jc w:val="both"/>
        <w:rPr>
          <w:rFonts w:cstheme="minorHAnsi"/>
          <w:sz w:val="22"/>
        </w:rPr>
      </w:pPr>
      <w:r w:rsidRPr="00FA5442">
        <w:rPr>
          <w:rFonts w:cstheme="minorHAnsi"/>
          <w:sz w:val="22"/>
        </w:rPr>
        <w:t>Promover la felicidad laboral mediante acciones que fortalezcan la motivación, el reconocimiento y la valoración del trabajo, generando entornos emocionalmente saludables que contribuyan tanto al logro de metas personales como al cumplimiento de los objetivos institucionales.</w:t>
      </w:r>
    </w:p>
    <w:p w14:paraId="04552C97" w14:textId="7B039838" w:rsidR="00036022" w:rsidRPr="00FA5442" w:rsidRDefault="00036022" w:rsidP="00CA75E8">
      <w:pPr>
        <w:pStyle w:val="Contenido"/>
        <w:numPr>
          <w:ilvl w:val="0"/>
          <w:numId w:val="26"/>
        </w:numPr>
        <w:jc w:val="both"/>
        <w:rPr>
          <w:rFonts w:cstheme="minorHAnsi"/>
          <w:sz w:val="22"/>
        </w:rPr>
      </w:pPr>
      <w:r w:rsidRPr="00FA5442">
        <w:rPr>
          <w:rFonts w:cstheme="minorHAnsi"/>
          <w:sz w:val="22"/>
        </w:rPr>
        <w:t>Propiciar ambientes laborales que estimulen la creatividad, el sentido de identidad institucional y la participación de las servidoras y los servidores públicos, integrando prácticas de innovación pública y trabajo colaborativo que fortalezcan la generación de valor público.</w:t>
      </w:r>
    </w:p>
    <w:p w14:paraId="5340ED59" w14:textId="77777777" w:rsidR="00036022" w:rsidRPr="00FA5442" w:rsidRDefault="00036022" w:rsidP="00CA75E8">
      <w:pPr>
        <w:pStyle w:val="Contenido"/>
        <w:numPr>
          <w:ilvl w:val="0"/>
          <w:numId w:val="26"/>
        </w:numPr>
        <w:jc w:val="both"/>
        <w:rPr>
          <w:rFonts w:cstheme="minorHAnsi"/>
          <w:sz w:val="22"/>
        </w:rPr>
      </w:pPr>
      <w:r w:rsidRPr="00FA5442">
        <w:rPr>
          <w:rFonts w:cstheme="minorHAnsi"/>
          <w:sz w:val="22"/>
        </w:rPr>
        <w:t>Incorporar y fortalecer los valores organizacionales, promoviendo una cultura de servicio basada en la ética, la integridad, la responsabilidad social y la transparencia, que consolide el compromiso institucional, el sentido de pertenencia y la excelencia en la atención a la ciudadanía.</w:t>
      </w:r>
    </w:p>
    <w:p w14:paraId="7AB1E03A" w14:textId="76623298" w:rsidR="00036022" w:rsidRPr="00FA5442" w:rsidRDefault="007D0250" w:rsidP="00CA75E8">
      <w:pPr>
        <w:pStyle w:val="Contenido"/>
        <w:numPr>
          <w:ilvl w:val="0"/>
          <w:numId w:val="26"/>
        </w:numPr>
        <w:jc w:val="both"/>
        <w:rPr>
          <w:rFonts w:cstheme="minorHAnsi"/>
          <w:sz w:val="22"/>
        </w:rPr>
      </w:pPr>
      <w:r w:rsidRPr="00FA5442">
        <w:rPr>
          <w:rFonts w:cstheme="minorHAnsi"/>
          <w:sz w:val="22"/>
        </w:rPr>
        <w:t>Mejorar la calidad de vida de las servidoras y los servidores públicos y de sus familias a través del des</w:t>
      </w:r>
      <w:r w:rsidR="3E7AA7F7" w:rsidRPr="00FA5442">
        <w:rPr>
          <w:rFonts w:cstheme="minorHAnsi"/>
          <w:sz w:val="22"/>
        </w:rPr>
        <w:t>arroll</w:t>
      </w:r>
      <w:r w:rsidR="002B2D9B" w:rsidRPr="00FA5442">
        <w:rPr>
          <w:rFonts w:cstheme="minorHAnsi"/>
          <w:sz w:val="22"/>
        </w:rPr>
        <w:t>o</w:t>
      </w:r>
      <w:r w:rsidR="3E7AA7F7" w:rsidRPr="00FA5442">
        <w:rPr>
          <w:rFonts w:cstheme="minorHAnsi"/>
          <w:sz w:val="22"/>
        </w:rPr>
        <w:t xml:space="preserve"> </w:t>
      </w:r>
      <w:r w:rsidR="002B2D9B" w:rsidRPr="00FA5442">
        <w:rPr>
          <w:rFonts w:cstheme="minorHAnsi"/>
          <w:sz w:val="22"/>
        </w:rPr>
        <w:t xml:space="preserve">de </w:t>
      </w:r>
      <w:r w:rsidR="3E7AA7F7" w:rsidRPr="00FA5442">
        <w:rPr>
          <w:rFonts w:cstheme="minorHAnsi"/>
          <w:sz w:val="22"/>
        </w:rPr>
        <w:t>acciones participativas de promoción y prevención estrategias recreativas, deportivas, culturales y de acompañamiento psicosocial, alineadas con los lineamientos del Bienestar Laboral del MIPG.</w:t>
      </w:r>
    </w:p>
    <w:p w14:paraId="6EFA6232" w14:textId="77777777" w:rsidR="00036022" w:rsidRPr="00FA5442" w:rsidRDefault="00036022" w:rsidP="00CA75E8">
      <w:pPr>
        <w:pStyle w:val="Contenido"/>
        <w:numPr>
          <w:ilvl w:val="0"/>
          <w:numId w:val="26"/>
        </w:numPr>
        <w:jc w:val="both"/>
        <w:rPr>
          <w:rFonts w:cstheme="minorHAnsi"/>
          <w:sz w:val="22"/>
        </w:rPr>
      </w:pPr>
      <w:r w:rsidRPr="00FA5442">
        <w:rPr>
          <w:rFonts w:cstheme="minorHAnsi"/>
          <w:sz w:val="22"/>
        </w:rPr>
        <w:t>Impulsar la construcción de ambientes de trabajo armónicos, inclusivos y seguros, libres de cualquier forma de discriminación o violencia, garantizando el respeto por la diversidad y la dignidad de todas las personas, en consonancia con la Política de Integridad y el enfoque de derechos humanos.</w:t>
      </w:r>
    </w:p>
    <w:p w14:paraId="15C4903F" w14:textId="49D19406" w:rsidR="00036022" w:rsidRPr="00FA5442" w:rsidRDefault="00036022" w:rsidP="00CA75E8">
      <w:pPr>
        <w:pStyle w:val="Contenido"/>
        <w:numPr>
          <w:ilvl w:val="0"/>
          <w:numId w:val="26"/>
        </w:numPr>
        <w:jc w:val="both"/>
        <w:rPr>
          <w:rFonts w:cstheme="minorHAnsi"/>
          <w:sz w:val="22"/>
        </w:rPr>
      </w:pPr>
      <w:r w:rsidRPr="00FA5442">
        <w:rPr>
          <w:rFonts w:cstheme="minorHAnsi"/>
          <w:sz w:val="22"/>
        </w:rPr>
        <w:t>Fomentar la participación de las servidoras y los servidores en iniciativas de bienestar, transformación cultural y mejora institucional, promoviendo el “ser, sentir y hacer” desde el propósito público y la corresponsabilidad en el logro de la misión de la UAECD.</w:t>
      </w:r>
    </w:p>
    <w:p w14:paraId="29C225CB" w14:textId="77777777" w:rsidR="004B0908" w:rsidRPr="00FA5442" w:rsidRDefault="004B0908" w:rsidP="00CA75E8">
      <w:pPr>
        <w:ind w:right="835"/>
        <w:jc w:val="both"/>
        <w:rPr>
          <w:rFonts w:cstheme="minorHAnsi"/>
          <w:b w:val="0"/>
          <w:bCs/>
          <w:color w:val="auto"/>
          <w:sz w:val="22"/>
        </w:rPr>
      </w:pPr>
    </w:p>
    <w:p w14:paraId="1830A9A0" w14:textId="2F5FA042" w:rsidR="004B0908" w:rsidRPr="00EF0187" w:rsidRDefault="004B0908" w:rsidP="00CA75E8">
      <w:pPr>
        <w:pStyle w:val="Ttulo2"/>
        <w:numPr>
          <w:ilvl w:val="0"/>
          <w:numId w:val="2"/>
        </w:numPr>
        <w:jc w:val="both"/>
        <w:rPr>
          <w:rFonts w:cstheme="minorHAnsi"/>
          <w:b/>
          <w:color w:val="auto"/>
          <w:sz w:val="22"/>
          <w:szCs w:val="22"/>
        </w:rPr>
      </w:pPr>
      <w:r w:rsidRPr="00EF0187">
        <w:rPr>
          <w:rFonts w:cstheme="minorHAnsi"/>
          <w:b/>
          <w:color w:val="auto"/>
          <w:sz w:val="22"/>
          <w:szCs w:val="22"/>
        </w:rPr>
        <w:t xml:space="preserve"> </w:t>
      </w:r>
      <w:bookmarkStart w:id="12" w:name="_Toc215062352"/>
      <w:bookmarkStart w:id="13" w:name="_Toc499272836"/>
      <w:bookmarkStart w:id="14" w:name="_Toc216940116"/>
      <w:bookmarkStart w:id="15" w:name="_Toc217053888"/>
      <w:r w:rsidRPr="00EF0187">
        <w:rPr>
          <w:rFonts w:cstheme="minorHAnsi"/>
          <w:b/>
          <w:color w:val="auto"/>
          <w:sz w:val="22"/>
          <w:szCs w:val="22"/>
        </w:rPr>
        <w:t>Alcance</w:t>
      </w:r>
      <w:bookmarkEnd w:id="12"/>
      <w:bookmarkEnd w:id="13"/>
      <w:bookmarkEnd w:id="14"/>
      <w:bookmarkEnd w:id="15"/>
    </w:p>
    <w:p w14:paraId="1DE8208A" w14:textId="77777777" w:rsidR="004B0908" w:rsidRPr="00FA5442" w:rsidRDefault="004B0908" w:rsidP="00CA75E8">
      <w:pPr>
        <w:jc w:val="both"/>
        <w:rPr>
          <w:rFonts w:eastAsia="Calibri" w:cstheme="minorHAnsi"/>
          <w:b w:val="0"/>
          <w:bCs/>
          <w:color w:val="auto"/>
          <w:sz w:val="22"/>
        </w:rPr>
      </w:pPr>
    </w:p>
    <w:p w14:paraId="6D35178F" w14:textId="6E9DF536" w:rsidR="004B0908" w:rsidRPr="00FA5442" w:rsidRDefault="004B0908" w:rsidP="00CA75E8">
      <w:pPr>
        <w:pStyle w:val="Contenido"/>
        <w:jc w:val="both"/>
        <w:rPr>
          <w:rFonts w:cstheme="minorHAnsi"/>
          <w:b/>
          <w:sz w:val="22"/>
        </w:rPr>
      </w:pPr>
      <w:r w:rsidRPr="00FA5442">
        <w:rPr>
          <w:rFonts w:eastAsia="Calibri" w:cstheme="minorHAnsi"/>
          <w:sz w:val="22"/>
        </w:rPr>
        <w:t>E</w:t>
      </w:r>
      <w:r w:rsidRPr="00FA5442">
        <w:rPr>
          <w:rFonts w:cstheme="minorHAnsi"/>
          <w:sz w:val="22"/>
        </w:rPr>
        <w:t>l PBSI de la Unidad Administrativa Especial de Catastro Distrital inicia con la identificación de las necesidades de bienestar seguido con la formulación del Plan,</w:t>
      </w:r>
      <w:r w:rsidR="006B33A9" w:rsidRPr="00FA5442">
        <w:rPr>
          <w:rFonts w:cstheme="minorHAnsi"/>
          <w:sz w:val="22"/>
        </w:rPr>
        <w:t xml:space="preserve"> </w:t>
      </w:r>
      <w:r w:rsidR="006B33A9" w:rsidRPr="00FA5442">
        <w:rPr>
          <w:rFonts w:cstheme="minorHAnsi"/>
          <w:noProof/>
          <w:sz w:val="22"/>
          <w:lang w:bidi="es-ES"/>
        </w:rPr>
        <w:t>continuando con la ejecución de las actividades</w:t>
      </w:r>
      <w:r w:rsidRPr="00FA5442">
        <w:rPr>
          <w:rFonts w:cstheme="minorHAnsi"/>
          <w:sz w:val="22"/>
        </w:rPr>
        <w:t xml:space="preserve"> finalizando con el seguimiento y control de las actividades ejecutadas de acuerdo con el cronograma establecido. </w:t>
      </w:r>
    </w:p>
    <w:p w14:paraId="28D5C974" w14:textId="77777777" w:rsidR="004B0908" w:rsidRPr="00FA5442" w:rsidRDefault="004B0908" w:rsidP="00CA75E8">
      <w:pPr>
        <w:pStyle w:val="Contenido"/>
        <w:jc w:val="both"/>
        <w:rPr>
          <w:rFonts w:cstheme="minorHAnsi"/>
          <w:b/>
          <w:sz w:val="22"/>
        </w:rPr>
      </w:pPr>
      <w:r w:rsidRPr="00FA5442">
        <w:rPr>
          <w:rFonts w:cstheme="minorHAnsi"/>
          <w:sz w:val="22"/>
        </w:rPr>
        <w:t xml:space="preserve"> </w:t>
      </w:r>
    </w:p>
    <w:p w14:paraId="5B692581" w14:textId="3B43BDA5" w:rsidR="00F57CDB" w:rsidRPr="00FA5442" w:rsidRDefault="004B0908" w:rsidP="00CA75E8">
      <w:pPr>
        <w:pStyle w:val="Contenido"/>
        <w:jc w:val="both"/>
        <w:rPr>
          <w:rFonts w:cstheme="minorHAnsi"/>
          <w:b/>
          <w:sz w:val="22"/>
        </w:rPr>
      </w:pPr>
      <w:r w:rsidRPr="00FA5442">
        <w:rPr>
          <w:rFonts w:cstheme="minorHAnsi"/>
          <w:sz w:val="22"/>
        </w:rPr>
        <w:t xml:space="preserve">El PBSI </w:t>
      </w:r>
      <w:r w:rsidR="00CA139F" w:rsidRPr="00FA5442">
        <w:rPr>
          <w:rFonts w:cstheme="minorHAnsi"/>
          <w:sz w:val="22"/>
        </w:rPr>
        <w:t xml:space="preserve">2026 </w:t>
      </w:r>
      <w:r w:rsidRPr="00FA5442">
        <w:rPr>
          <w:rFonts w:cstheme="minorHAnsi"/>
          <w:sz w:val="22"/>
        </w:rPr>
        <w:t>en cumplimiento del Decreto 1083 de 2015, es para todos los(as) servidores(as) públicos(as) de la UAECD y sus familias.</w:t>
      </w:r>
    </w:p>
    <w:p w14:paraId="4B66CEEE" w14:textId="77777777" w:rsidR="004B0908" w:rsidRPr="00FA5442" w:rsidRDefault="004B0908" w:rsidP="00CA75E8">
      <w:pPr>
        <w:jc w:val="both"/>
        <w:rPr>
          <w:rFonts w:cstheme="minorHAnsi"/>
          <w:b w:val="0"/>
          <w:bCs/>
          <w:color w:val="auto"/>
          <w:sz w:val="22"/>
        </w:rPr>
      </w:pPr>
    </w:p>
    <w:p w14:paraId="421D4C10" w14:textId="300ACAC6" w:rsidR="004B0908" w:rsidRPr="00EF0187" w:rsidRDefault="004B0908" w:rsidP="00CA75E8">
      <w:pPr>
        <w:pStyle w:val="Ttulo2"/>
        <w:numPr>
          <w:ilvl w:val="0"/>
          <w:numId w:val="2"/>
        </w:numPr>
        <w:jc w:val="both"/>
        <w:rPr>
          <w:rFonts w:cstheme="minorHAnsi"/>
          <w:b/>
          <w:color w:val="auto"/>
          <w:sz w:val="22"/>
          <w:szCs w:val="22"/>
        </w:rPr>
      </w:pPr>
      <w:bookmarkStart w:id="16" w:name="_Toc215062353"/>
      <w:bookmarkStart w:id="17" w:name="_Toc1603436096"/>
      <w:bookmarkStart w:id="18" w:name="_Toc216940117"/>
      <w:bookmarkStart w:id="19" w:name="_Toc217053889"/>
      <w:r w:rsidRPr="00EF0187">
        <w:rPr>
          <w:rFonts w:cstheme="minorHAnsi"/>
          <w:b/>
          <w:color w:val="auto"/>
          <w:sz w:val="22"/>
          <w:szCs w:val="22"/>
        </w:rPr>
        <w:t xml:space="preserve">Diagnóstico de necesidades de Bienestar </w:t>
      </w:r>
      <w:r w:rsidR="00CA139F" w:rsidRPr="00EF0187">
        <w:rPr>
          <w:rFonts w:cstheme="minorHAnsi"/>
          <w:b/>
          <w:color w:val="auto"/>
          <w:sz w:val="22"/>
          <w:szCs w:val="22"/>
        </w:rPr>
        <w:t>2026</w:t>
      </w:r>
      <w:bookmarkEnd w:id="16"/>
      <w:bookmarkEnd w:id="17"/>
      <w:bookmarkEnd w:id="18"/>
      <w:bookmarkEnd w:id="19"/>
    </w:p>
    <w:p w14:paraId="78FBE637" w14:textId="77777777" w:rsidR="004B0908" w:rsidRPr="00FA5442" w:rsidRDefault="004B0908" w:rsidP="00CA75E8">
      <w:pPr>
        <w:jc w:val="both"/>
        <w:rPr>
          <w:rFonts w:cstheme="minorHAnsi"/>
          <w:b w:val="0"/>
          <w:bCs/>
          <w:color w:val="auto"/>
          <w:sz w:val="22"/>
        </w:rPr>
      </w:pPr>
    </w:p>
    <w:p w14:paraId="4C6DE58F" w14:textId="77777777" w:rsidR="006B33A9" w:rsidRPr="00EF0187" w:rsidRDefault="004B0908" w:rsidP="00CA75E8">
      <w:pPr>
        <w:pStyle w:val="Contenido"/>
        <w:jc w:val="both"/>
        <w:rPr>
          <w:rFonts w:cstheme="minorHAnsi"/>
          <w:b/>
          <w:sz w:val="22"/>
        </w:rPr>
      </w:pPr>
      <w:r w:rsidRPr="00EF0187">
        <w:rPr>
          <w:rFonts w:cstheme="minorHAnsi"/>
          <w:sz w:val="22"/>
        </w:rPr>
        <w:t xml:space="preserve">De acuerdo con los resultados del diagnóstico, se priorizan para la vigencia </w:t>
      </w:r>
      <w:r w:rsidR="00CA139F" w:rsidRPr="00EF0187">
        <w:rPr>
          <w:rFonts w:cstheme="minorHAnsi"/>
          <w:sz w:val="22"/>
        </w:rPr>
        <w:t>2026</w:t>
      </w:r>
      <w:r w:rsidRPr="00EF0187">
        <w:rPr>
          <w:rFonts w:cstheme="minorHAnsi"/>
          <w:sz w:val="22"/>
        </w:rPr>
        <w:t xml:space="preserve">, las actividades indicadas en el Cronograma de Bienestar Social e Incentivos, que forma parte del presente documento y que se </w:t>
      </w:r>
      <w:r w:rsidRPr="00EF0187">
        <w:rPr>
          <w:rFonts w:cstheme="minorHAnsi"/>
          <w:sz w:val="22"/>
        </w:rPr>
        <w:lastRenderedPageBreak/>
        <w:t xml:space="preserve">adelantarán con los recursos asignados en el rubro de Bienestar e Incentivos, así como también se tendrá en cuenta la oferta del Departamento Administrativo del Servicio Civil Distrital y alianzas otras entidades distritales, con la Caja de Compensación Familiar Compensar, Cooperativas y otras entidades. </w:t>
      </w:r>
    </w:p>
    <w:p w14:paraId="184943E8" w14:textId="77777777" w:rsidR="006B33A9" w:rsidRPr="00EF0187" w:rsidRDefault="006B33A9" w:rsidP="00CA75E8">
      <w:pPr>
        <w:pStyle w:val="Contenido"/>
        <w:jc w:val="both"/>
        <w:rPr>
          <w:rFonts w:cstheme="minorHAnsi"/>
          <w:b/>
          <w:sz w:val="22"/>
        </w:rPr>
      </w:pPr>
    </w:p>
    <w:p w14:paraId="72BBB51A" w14:textId="41C4946C" w:rsidR="004B0908" w:rsidRPr="00EF0187" w:rsidRDefault="004B0908" w:rsidP="00CA75E8">
      <w:pPr>
        <w:pStyle w:val="Contenido"/>
        <w:jc w:val="both"/>
        <w:rPr>
          <w:rFonts w:cstheme="minorHAnsi"/>
          <w:b/>
          <w:i/>
          <w:sz w:val="22"/>
        </w:rPr>
      </w:pPr>
      <w:r w:rsidRPr="00EF0187">
        <w:rPr>
          <w:rFonts w:cstheme="minorHAnsi"/>
          <w:i/>
          <w:iCs/>
          <w:sz w:val="22"/>
        </w:rPr>
        <w:t xml:space="preserve">Ver </w:t>
      </w:r>
      <w:r w:rsidR="00500138" w:rsidRPr="00EF0187">
        <w:rPr>
          <w:rFonts w:cstheme="minorHAnsi"/>
          <w:b/>
          <w:i/>
          <w:iCs/>
          <w:sz w:val="22"/>
        </w:rPr>
        <w:t xml:space="preserve">Anexo 1: </w:t>
      </w:r>
      <w:r w:rsidR="00500138" w:rsidRPr="00EF0187">
        <w:rPr>
          <w:rFonts w:cstheme="minorHAnsi"/>
          <w:i/>
          <w:iCs/>
          <w:sz w:val="22"/>
        </w:rPr>
        <w:t>diagnóstico.</w:t>
      </w:r>
      <w:r w:rsidR="00500138" w:rsidRPr="00EF0187">
        <w:rPr>
          <w:rFonts w:cstheme="minorHAnsi"/>
          <w:b/>
          <w:i/>
          <w:iCs/>
          <w:sz w:val="22"/>
        </w:rPr>
        <w:t xml:space="preserve">  </w:t>
      </w:r>
    </w:p>
    <w:p w14:paraId="261FA0A8" w14:textId="77777777" w:rsidR="004B0908" w:rsidRPr="00FA5442" w:rsidRDefault="004B0908" w:rsidP="00CA75E8">
      <w:pPr>
        <w:jc w:val="both"/>
        <w:rPr>
          <w:rFonts w:cstheme="minorHAnsi"/>
          <w:b w:val="0"/>
          <w:bCs/>
          <w:color w:val="auto"/>
          <w:sz w:val="22"/>
        </w:rPr>
      </w:pPr>
    </w:p>
    <w:p w14:paraId="26630A66" w14:textId="4D4C8A7E" w:rsidR="004B0908" w:rsidRPr="00EF0187" w:rsidRDefault="004B0908" w:rsidP="00CA75E8">
      <w:pPr>
        <w:pStyle w:val="Ttulo2"/>
        <w:numPr>
          <w:ilvl w:val="0"/>
          <w:numId w:val="2"/>
        </w:numPr>
        <w:jc w:val="both"/>
        <w:rPr>
          <w:rFonts w:cstheme="minorHAnsi"/>
          <w:b/>
          <w:color w:val="auto"/>
          <w:sz w:val="22"/>
          <w:szCs w:val="22"/>
        </w:rPr>
      </w:pPr>
      <w:bookmarkStart w:id="20" w:name="_Toc215062354"/>
      <w:bookmarkStart w:id="21" w:name="_Toc128608420"/>
      <w:bookmarkStart w:id="22" w:name="_Toc216940118"/>
      <w:bookmarkStart w:id="23" w:name="_Toc217053890"/>
      <w:r w:rsidRPr="00EF0187">
        <w:rPr>
          <w:rFonts w:cstheme="minorHAnsi"/>
          <w:b/>
          <w:color w:val="auto"/>
          <w:sz w:val="22"/>
          <w:szCs w:val="22"/>
        </w:rPr>
        <w:t>Programa de Bienestar Social e Incentivos</w:t>
      </w:r>
      <w:bookmarkEnd w:id="20"/>
      <w:bookmarkEnd w:id="21"/>
      <w:bookmarkEnd w:id="22"/>
      <w:bookmarkEnd w:id="23"/>
      <w:r w:rsidRPr="00EF0187">
        <w:rPr>
          <w:rFonts w:cstheme="minorHAnsi"/>
          <w:b/>
          <w:color w:val="auto"/>
          <w:sz w:val="22"/>
          <w:szCs w:val="22"/>
        </w:rPr>
        <w:t xml:space="preserve"> </w:t>
      </w:r>
    </w:p>
    <w:p w14:paraId="4092BBD4" w14:textId="77777777" w:rsidR="004B0908" w:rsidRPr="00FA5442" w:rsidRDefault="004B0908" w:rsidP="00CA75E8">
      <w:pPr>
        <w:jc w:val="both"/>
        <w:rPr>
          <w:rFonts w:cstheme="minorHAnsi"/>
          <w:b w:val="0"/>
          <w:bCs/>
          <w:color w:val="auto"/>
          <w:sz w:val="22"/>
        </w:rPr>
      </w:pPr>
      <w:r w:rsidRPr="00FA5442">
        <w:rPr>
          <w:rFonts w:eastAsia="Calibri" w:cstheme="minorHAnsi"/>
          <w:b w:val="0"/>
          <w:bCs/>
          <w:color w:val="auto"/>
          <w:sz w:val="22"/>
        </w:rPr>
        <w:t xml:space="preserve"> </w:t>
      </w:r>
    </w:p>
    <w:p w14:paraId="583C8683" w14:textId="77777777" w:rsidR="004B0908" w:rsidRPr="00EC0EBB" w:rsidRDefault="004B0908" w:rsidP="00CA75E8">
      <w:pPr>
        <w:pStyle w:val="Contenido"/>
        <w:jc w:val="both"/>
        <w:rPr>
          <w:rFonts w:ascii="Calibri" w:hAnsi="Calibri" w:cs="Calibri"/>
          <w:b/>
          <w:sz w:val="22"/>
        </w:rPr>
      </w:pPr>
      <w:r w:rsidRPr="00EC0EBB">
        <w:rPr>
          <w:rFonts w:ascii="Calibri" w:hAnsi="Calibri" w:cs="Calibri"/>
          <w:sz w:val="22"/>
        </w:rPr>
        <w:t>De conformidad con lo dispuesto en el Decreto 1083 de 2015, los Programas de Bienestar Social deben atender las áreas de protección, servicios sociales, y calidad de vida laboral. Las actividades que se desarrollarán en cada una de las áreas mencionadas son:</w:t>
      </w:r>
    </w:p>
    <w:p w14:paraId="250128E8" w14:textId="77777777" w:rsidR="004B0908" w:rsidRPr="00EC0EBB" w:rsidRDefault="004B0908" w:rsidP="00CA75E8">
      <w:pPr>
        <w:pStyle w:val="Contenido"/>
        <w:jc w:val="both"/>
        <w:rPr>
          <w:rFonts w:ascii="Calibri" w:hAnsi="Calibri" w:cs="Calibri"/>
          <w:b/>
          <w:sz w:val="22"/>
        </w:rPr>
      </w:pPr>
    </w:p>
    <w:p w14:paraId="388B138A" w14:textId="4FB87B21" w:rsidR="004B0908" w:rsidRPr="00FA5442" w:rsidRDefault="004B0908" w:rsidP="00CA75E8">
      <w:pPr>
        <w:jc w:val="both"/>
        <w:rPr>
          <w:rFonts w:cstheme="minorHAnsi"/>
          <w:b w:val="0"/>
          <w:color w:val="auto"/>
          <w:sz w:val="22"/>
        </w:rPr>
      </w:pPr>
      <w:r w:rsidRPr="00FA5442">
        <w:rPr>
          <w:rFonts w:cstheme="minorHAnsi"/>
          <w:noProof/>
          <w:sz w:val="22"/>
        </w:rPr>
        <w:drawing>
          <wp:inline distT="0" distB="0" distL="0" distR="0" wp14:anchorId="131E68D0" wp14:editId="2A284EA0">
            <wp:extent cx="3695173" cy="2030818"/>
            <wp:effectExtent l="0" t="0" r="635" b="7620"/>
            <wp:docPr id="1241061300" name="Picture 1241061300" descr="Gráfico, Gráfico de embu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61300" name="Picture 1241061300" descr="Gráfico, Gráfico de embudo&#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8245" cy="2048994"/>
                    </a:xfrm>
                    <a:prstGeom prst="rect">
                      <a:avLst/>
                    </a:prstGeom>
                  </pic:spPr>
                </pic:pic>
              </a:graphicData>
            </a:graphic>
          </wp:inline>
        </w:drawing>
      </w:r>
    </w:p>
    <w:p w14:paraId="459CF6AD" w14:textId="613065A1" w:rsidR="79D1E190" w:rsidRPr="00FA5442" w:rsidRDefault="79D1E190" w:rsidP="00CA75E8">
      <w:pPr>
        <w:jc w:val="both"/>
        <w:rPr>
          <w:rFonts w:cstheme="minorHAnsi"/>
          <w:color w:val="auto"/>
          <w:sz w:val="22"/>
        </w:rPr>
      </w:pPr>
      <w:r w:rsidRPr="00FA5442">
        <w:rPr>
          <w:rFonts w:cstheme="minorHAnsi"/>
          <w:color w:val="auto"/>
          <w:sz w:val="22"/>
        </w:rPr>
        <w:t xml:space="preserve"> </w:t>
      </w:r>
      <w:r w:rsidR="00C81612" w:rsidRPr="00FA5442">
        <w:rPr>
          <w:rFonts w:cstheme="minorHAnsi"/>
          <w:color w:val="auto"/>
          <w:sz w:val="22"/>
        </w:rPr>
        <w:t>Fuente</w:t>
      </w:r>
      <w:r w:rsidR="6FEFBA4A" w:rsidRPr="00FA5442">
        <w:rPr>
          <w:rFonts w:cstheme="minorHAnsi"/>
          <w:color w:val="auto"/>
          <w:sz w:val="22"/>
        </w:rPr>
        <w:t>: DAFP</w:t>
      </w:r>
    </w:p>
    <w:p w14:paraId="72818A94" w14:textId="4F0EA51F" w:rsidR="5F3138DA" w:rsidRPr="00FA5442" w:rsidRDefault="5F3138DA" w:rsidP="00CA75E8">
      <w:pPr>
        <w:jc w:val="both"/>
        <w:rPr>
          <w:rFonts w:cstheme="minorHAnsi"/>
          <w:color w:val="auto"/>
          <w:sz w:val="22"/>
          <w:highlight w:val="yellow"/>
        </w:rPr>
      </w:pPr>
    </w:p>
    <w:p w14:paraId="2E24C955" w14:textId="02DDBF3A" w:rsidR="004B0908" w:rsidRPr="00EC0EBB" w:rsidRDefault="004B0908" w:rsidP="00CA75E8">
      <w:pPr>
        <w:pStyle w:val="Contenido"/>
        <w:jc w:val="both"/>
        <w:rPr>
          <w:rFonts w:cstheme="minorHAnsi"/>
          <w:b/>
          <w:sz w:val="22"/>
        </w:rPr>
      </w:pPr>
      <w:r w:rsidRPr="00EC0EBB">
        <w:rPr>
          <w:rFonts w:cstheme="minorHAnsi"/>
          <w:sz w:val="22"/>
        </w:rPr>
        <w:t xml:space="preserve">En el cronograma del PBSI </w:t>
      </w:r>
      <w:r w:rsidR="006E3010" w:rsidRPr="00EC0EBB">
        <w:rPr>
          <w:rFonts w:cstheme="minorHAnsi"/>
          <w:sz w:val="22"/>
        </w:rPr>
        <w:t>2026</w:t>
      </w:r>
      <w:r w:rsidRPr="00EC0EBB">
        <w:rPr>
          <w:rFonts w:cstheme="minorHAnsi"/>
          <w:sz w:val="22"/>
        </w:rPr>
        <w:t>, que se anexa y hace parte del presente documento, se presenta las actividades por área de intervención y línea de acción.</w:t>
      </w:r>
    </w:p>
    <w:p w14:paraId="544C7FEB" w14:textId="77777777" w:rsidR="004B0908" w:rsidRPr="00EC0EBB" w:rsidRDefault="004B0908" w:rsidP="00CA75E8">
      <w:pPr>
        <w:pStyle w:val="Contenido"/>
        <w:jc w:val="both"/>
        <w:rPr>
          <w:rFonts w:cstheme="minorHAnsi"/>
          <w:b/>
          <w:sz w:val="22"/>
        </w:rPr>
      </w:pPr>
      <w:r w:rsidRPr="00EC0EBB">
        <w:rPr>
          <w:rFonts w:cstheme="minorHAnsi"/>
          <w:sz w:val="22"/>
        </w:rPr>
        <w:t xml:space="preserve"> </w:t>
      </w:r>
    </w:p>
    <w:p w14:paraId="0E24C24D" w14:textId="4669A029" w:rsidR="00F57CDB" w:rsidRPr="00EC0EBB" w:rsidRDefault="004B0908" w:rsidP="00CA75E8">
      <w:pPr>
        <w:pStyle w:val="Contenido"/>
        <w:jc w:val="both"/>
        <w:rPr>
          <w:rFonts w:cstheme="minorHAnsi"/>
          <w:b/>
          <w:sz w:val="22"/>
        </w:rPr>
      </w:pPr>
      <w:r w:rsidRPr="00EC0EBB">
        <w:rPr>
          <w:rFonts w:cstheme="minorHAnsi"/>
          <w:sz w:val="22"/>
        </w:rPr>
        <w:t>El cronograma se complementará con la oferta del Plan Distrital de Bienestar, presentada por el Departamento Administrativo del Servicio Civil, así mismo se divulgarán las alianzas y beneficios de la Caja de Compensación Familiar y demás entidades y organizaciones, de tal manera que los servidores públicos de la UAECD y sus familias cuenten con una amplia oferta y variedad de opciones que cubra las necesidades y expectativas.</w:t>
      </w:r>
    </w:p>
    <w:p w14:paraId="4EC92D9C" w14:textId="77777777" w:rsidR="00F57CDB" w:rsidRPr="00FA5442" w:rsidRDefault="00F57CDB" w:rsidP="00CA75E8">
      <w:pPr>
        <w:tabs>
          <w:tab w:val="left" w:pos="4137"/>
        </w:tabs>
        <w:ind w:right="-142"/>
        <w:jc w:val="both"/>
        <w:rPr>
          <w:rFonts w:eastAsia="Calibri" w:cstheme="minorHAnsi"/>
          <w:b w:val="0"/>
          <w:bCs/>
          <w:color w:val="auto"/>
          <w:sz w:val="22"/>
        </w:rPr>
      </w:pPr>
    </w:p>
    <w:p w14:paraId="0663CAF9" w14:textId="481C0012" w:rsidR="004B0908" w:rsidRPr="00FA5442" w:rsidRDefault="004B0908" w:rsidP="00CA75E8">
      <w:pPr>
        <w:pStyle w:val="Ttulo2"/>
        <w:numPr>
          <w:ilvl w:val="1"/>
          <w:numId w:val="2"/>
        </w:numPr>
        <w:spacing w:after="0"/>
        <w:jc w:val="both"/>
        <w:rPr>
          <w:rFonts w:cstheme="minorHAnsi"/>
          <w:b/>
          <w:color w:val="auto"/>
          <w:sz w:val="22"/>
          <w:szCs w:val="22"/>
        </w:rPr>
      </w:pPr>
      <w:bookmarkStart w:id="24" w:name="_Toc215062355"/>
      <w:bookmarkStart w:id="25" w:name="_Toc976401629"/>
      <w:bookmarkStart w:id="26" w:name="_Toc216940119"/>
      <w:bookmarkStart w:id="27" w:name="_Toc217053891"/>
      <w:r w:rsidRPr="00FA5442">
        <w:rPr>
          <w:rFonts w:cstheme="minorHAnsi"/>
          <w:b/>
          <w:color w:val="auto"/>
          <w:sz w:val="22"/>
          <w:szCs w:val="22"/>
        </w:rPr>
        <w:t>Ejes de intervención del programa</w:t>
      </w:r>
      <w:bookmarkEnd w:id="24"/>
      <w:bookmarkEnd w:id="25"/>
      <w:bookmarkEnd w:id="26"/>
      <w:bookmarkEnd w:id="27"/>
    </w:p>
    <w:p w14:paraId="0F9DEF7F" w14:textId="77777777" w:rsidR="00486F28" w:rsidRPr="00FA5442" w:rsidRDefault="00486F28" w:rsidP="00CA75E8">
      <w:pPr>
        <w:jc w:val="both"/>
        <w:rPr>
          <w:rFonts w:eastAsia="Calibri" w:cstheme="minorHAnsi"/>
          <w:b w:val="0"/>
          <w:bCs/>
          <w:color w:val="auto"/>
          <w:sz w:val="22"/>
          <w:lang w:val="es"/>
        </w:rPr>
      </w:pPr>
    </w:p>
    <w:p w14:paraId="4D80480F" w14:textId="5AF54D28" w:rsidR="004B0908" w:rsidRPr="00EC0EBB" w:rsidRDefault="004B0908" w:rsidP="00CA75E8">
      <w:pPr>
        <w:pStyle w:val="Contenido"/>
        <w:jc w:val="both"/>
        <w:rPr>
          <w:rFonts w:cstheme="minorHAnsi"/>
          <w:sz w:val="22"/>
        </w:rPr>
      </w:pPr>
      <w:r w:rsidRPr="00EC0EBB">
        <w:rPr>
          <w:rFonts w:cstheme="minorHAnsi"/>
          <w:sz w:val="22"/>
        </w:rPr>
        <w:t>De acuerdo con los lineamientos establecidos en el Programa Nacional de Bienestar 2023-2026, los siguientes ejes de intervención, se desarrollan en el presente PBSI de la Unidad Administrativa Especial de Catastro Distrital, así:</w:t>
      </w:r>
    </w:p>
    <w:p w14:paraId="4D5943E9" w14:textId="77777777" w:rsidR="004B0908" w:rsidRPr="00EC0EBB" w:rsidRDefault="004B0908" w:rsidP="00CA75E8">
      <w:pPr>
        <w:pStyle w:val="Contenido"/>
        <w:jc w:val="both"/>
        <w:rPr>
          <w:rFonts w:cstheme="minorHAnsi"/>
          <w:sz w:val="22"/>
        </w:rPr>
      </w:pPr>
      <w:r w:rsidRPr="00EC0EBB">
        <w:rPr>
          <w:rFonts w:cstheme="minorHAnsi"/>
          <w:sz w:val="22"/>
        </w:rPr>
        <w:t xml:space="preserve"> </w:t>
      </w:r>
    </w:p>
    <w:p w14:paraId="748F2106" w14:textId="77777777" w:rsidR="004B0908" w:rsidRPr="00EC0EBB" w:rsidRDefault="004B0908" w:rsidP="00CA75E8">
      <w:pPr>
        <w:pStyle w:val="Contenido"/>
        <w:jc w:val="both"/>
        <w:rPr>
          <w:rFonts w:cstheme="minorHAnsi"/>
          <w:sz w:val="22"/>
        </w:rPr>
      </w:pPr>
      <w:r w:rsidRPr="00EC0EBB">
        <w:rPr>
          <w:rFonts w:cstheme="minorHAnsi"/>
          <w:sz w:val="22"/>
        </w:rPr>
        <w:t>Eje 1: Equilibrio Psicosocial</w:t>
      </w:r>
    </w:p>
    <w:p w14:paraId="4F5A4924" w14:textId="5373E041" w:rsidR="004B0908" w:rsidRPr="00EC0EBB" w:rsidRDefault="004B0908" w:rsidP="00CA75E8">
      <w:pPr>
        <w:pStyle w:val="Contenido"/>
        <w:jc w:val="both"/>
        <w:rPr>
          <w:rFonts w:cstheme="minorHAnsi"/>
          <w:sz w:val="22"/>
        </w:rPr>
      </w:pPr>
      <w:r w:rsidRPr="00EC0EBB">
        <w:rPr>
          <w:rFonts w:cstheme="minorHAnsi"/>
          <w:sz w:val="22"/>
        </w:rPr>
        <w:t>Eje 2: Salud Mental</w:t>
      </w:r>
    </w:p>
    <w:p w14:paraId="1536E43E" w14:textId="77777777" w:rsidR="004B0908" w:rsidRPr="00EC0EBB" w:rsidRDefault="004B0908" w:rsidP="00CA75E8">
      <w:pPr>
        <w:pStyle w:val="Contenido"/>
        <w:jc w:val="both"/>
        <w:rPr>
          <w:rFonts w:cstheme="minorHAnsi"/>
          <w:sz w:val="22"/>
        </w:rPr>
      </w:pPr>
      <w:r w:rsidRPr="00EC0EBB">
        <w:rPr>
          <w:rFonts w:cstheme="minorHAnsi"/>
          <w:sz w:val="22"/>
        </w:rPr>
        <w:t>Eje 3: Diversidad e Inclusión</w:t>
      </w:r>
    </w:p>
    <w:p w14:paraId="7F8D02C8" w14:textId="77777777" w:rsidR="004B0908" w:rsidRPr="00EC0EBB" w:rsidRDefault="004B0908" w:rsidP="00CA75E8">
      <w:pPr>
        <w:pStyle w:val="Contenido"/>
        <w:jc w:val="both"/>
        <w:rPr>
          <w:rFonts w:cstheme="minorHAnsi"/>
          <w:sz w:val="22"/>
        </w:rPr>
      </w:pPr>
      <w:r w:rsidRPr="00EC0EBB">
        <w:rPr>
          <w:rFonts w:cstheme="minorHAnsi"/>
          <w:sz w:val="22"/>
        </w:rPr>
        <w:t>Eje 4: Transformación Digital</w:t>
      </w:r>
    </w:p>
    <w:p w14:paraId="1834FA65" w14:textId="7A9E99FF" w:rsidR="004B0908" w:rsidRPr="00EC0EBB" w:rsidRDefault="004B0908" w:rsidP="00CA75E8">
      <w:pPr>
        <w:pStyle w:val="Contenido"/>
        <w:jc w:val="both"/>
        <w:rPr>
          <w:rFonts w:cstheme="minorHAnsi"/>
          <w:sz w:val="22"/>
        </w:rPr>
      </w:pPr>
      <w:r w:rsidRPr="00EC0EBB">
        <w:rPr>
          <w:rFonts w:cstheme="minorHAnsi"/>
          <w:sz w:val="22"/>
        </w:rPr>
        <w:t>Eje 5: Identidad y Vocación por el Servicio Público</w:t>
      </w:r>
    </w:p>
    <w:p w14:paraId="4376C52A" w14:textId="77777777" w:rsidR="004B0908" w:rsidRPr="00EC0EBB" w:rsidRDefault="004B0908" w:rsidP="00CA75E8">
      <w:pPr>
        <w:pStyle w:val="Contenido"/>
        <w:jc w:val="both"/>
        <w:rPr>
          <w:rFonts w:cstheme="minorHAnsi"/>
          <w:sz w:val="22"/>
        </w:rPr>
      </w:pPr>
      <w:r w:rsidRPr="00EC0EBB">
        <w:rPr>
          <w:rFonts w:cstheme="minorHAnsi"/>
          <w:sz w:val="22"/>
        </w:rPr>
        <w:t xml:space="preserve"> </w:t>
      </w:r>
    </w:p>
    <w:p w14:paraId="3E76B93F" w14:textId="77777777" w:rsidR="004B0908" w:rsidRPr="00EC0EBB" w:rsidRDefault="004B0908" w:rsidP="00CA75E8">
      <w:pPr>
        <w:pStyle w:val="Contenido"/>
        <w:jc w:val="both"/>
        <w:rPr>
          <w:rFonts w:cstheme="minorHAnsi"/>
          <w:sz w:val="22"/>
        </w:rPr>
      </w:pPr>
      <w:r w:rsidRPr="00EC0EBB">
        <w:rPr>
          <w:rFonts w:cstheme="minorHAnsi"/>
          <w:sz w:val="22"/>
        </w:rPr>
        <w:t>Es importante señalar que la implementación de estos ejes se articula con las actividades que se desarrollan en el marco del cumplimiento del Plan de Seguridad y Salud en el Trabajo y el PIC e Innovación de la Unidad Administrativa Especial de Catastro Distrital.</w:t>
      </w:r>
    </w:p>
    <w:p w14:paraId="6BAD6952" w14:textId="77777777" w:rsidR="004B0908" w:rsidRPr="00FA5442" w:rsidRDefault="004B0908" w:rsidP="00CA75E8">
      <w:pPr>
        <w:tabs>
          <w:tab w:val="left" w:pos="4137"/>
        </w:tabs>
        <w:ind w:right="-142"/>
        <w:jc w:val="both"/>
        <w:rPr>
          <w:rFonts w:eastAsia="Calibri" w:cstheme="minorHAnsi"/>
          <w:b w:val="0"/>
          <w:bCs/>
          <w:color w:val="auto"/>
          <w:sz w:val="22"/>
        </w:rPr>
      </w:pPr>
    </w:p>
    <w:p w14:paraId="76AE5AE8" w14:textId="526749EA" w:rsidR="004B0908" w:rsidRPr="00FA5442" w:rsidRDefault="00500138" w:rsidP="00CA75E8">
      <w:pPr>
        <w:pStyle w:val="Ttulo2"/>
        <w:numPr>
          <w:ilvl w:val="3"/>
          <w:numId w:val="2"/>
        </w:numPr>
        <w:spacing w:after="0"/>
        <w:jc w:val="both"/>
        <w:rPr>
          <w:rFonts w:cstheme="minorHAnsi"/>
          <w:b/>
          <w:color w:val="auto"/>
          <w:sz w:val="22"/>
          <w:szCs w:val="22"/>
        </w:rPr>
      </w:pPr>
      <w:bookmarkStart w:id="28" w:name="_Toc215062356"/>
      <w:bookmarkStart w:id="29" w:name="_Toc507134544"/>
      <w:bookmarkStart w:id="30" w:name="_Toc216940120"/>
      <w:r w:rsidRPr="00FA5442">
        <w:rPr>
          <w:rFonts w:cstheme="minorHAnsi"/>
          <w:b/>
          <w:color w:val="auto"/>
          <w:sz w:val="22"/>
          <w:szCs w:val="22"/>
        </w:rPr>
        <w:lastRenderedPageBreak/>
        <w:t xml:space="preserve"> </w:t>
      </w:r>
      <w:bookmarkStart w:id="31" w:name="_Toc217053892"/>
      <w:r w:rsidR="004B0908" w:rsidRPr="00FA5442">
        <w:rPr>
          <w:rFonts w:cstheme="minorHAnsi"/>
          <w:b/>
          <w:color w:val="auto"/>
          <w:sz w:val="22"/>
          <w:szCs w:val="22"/>
        </w:rPr>
        <w:t>Eje 1: Equilibrio Psicosocial.</w:t>
      </w:r>
      <w:bookmarkEnd w:id="28"/>
      <w:bookmarkEnd w:id="29"/>
      <w:bookmarkEnd w:id="30"/>
      <w:bookmarkEnd w:id="31"/>
    </w:p>
    <w:p w14:paraId="19E27AAF" w14:textId="77777777" w:rsidR="004B0908" w:rsidRPr="00FA5442" w:rsidRDefault="004B0908" w:rsidP="00CA75E8">
      <w:pPr>
        <w:tabs>
          <w:tab w:val="left" w:pos="4137"/>
        </w:tabs>
        <w:ind w:right="-142"/>
        <w:jc w:val="both"/>
        <w:rPr>
          <w:rFonts w:eastAsia="Calibri" w:cstheme="minorHAnsi"/>
          <w:b w:val="0"/>
          <w:bCs/>
          <w:color w:val="auto"/>
          <w:sz w:val="22"/>
        </w:rPr>
      </w:pPr>
    </w:p>
    <w:p w14:paraId="20893D8E" w14:textId="542619C2" w:rsidR="004B0908" w:rsidRPr="00EC0EBB" w:rsidRDefault="20BF8279" w:rsidP="00CA75E8">
      <w:pPr>
        <w:pStyle w:val="Contenido"/>
        <w:jc w:val="both"/>
        <w:rPr>
          <w:rFonts w:ascii="Calibri" w:hAnsi="Calibri" w:cs="Calibri"/>
          <w:b/>
          <w:sz w:val="22"/>
          <w:lang w:val="es"/>
        </w:rPr>
      </w:pPr>
      <w:r w:rsidRPr="00EC0EBB">
        <w:rPr>
          <w:rFonts w:ascii="Calibri" w:hAnsi="Calibri" w:cs="Calibri"/>
          <w:sz w:val="22"/>
          <w:lang w:val="es"/>
        </w:rPr>
        <w:t>Dentro de este componente, se desarrollarán las siguientes actividades:</w:t>
      </w:r>
    </w:p>
    <w:p w14:paraId="75DFBF48" w14:textId="29B7B3C6" w:rsidR="125CDADA" w:rsidRPr="00EC0EBB" w:rsidRDefault="125CDADA" w:rsidP="00CA75E8">
      <w:pPr>
        <w:pStyle w:val="Contenido"/>
        <w:jc w:val="both"/>
        <w:rPr>
          <w:rFonts w:ascii="Calibri" w:hAnsi="Calibri" w:cs="Calibri"/>
          <w:b/>
          <w:sz w:val="22"/>
          <w:lang w:val="es"/>
        </w:rPr>
      </w:pPr>
    </w:p>
    <w:p w14:paraId="0CD0445B" w14:textId="2FA1FC19" w:rsidR="7E3EFEF2" w:rsidRPr="00EC0EBB" w:rsidRDefault="7E3EFEF2" w:rsidP="00CA75E8">
      <w:pPr>
        <w:pStyle w:val="Contenido"/>
        <w:jc w:val="both"/>
        <w:rPr>
          <w:rFonts w:ascii="Calibri" w:hAnsi="Calibri" w:cs="Calibri"/>
          <w:b/>
          <w:sz w:val="22"/>
          <w:lang w:val="es"/>
        </w:rPr>
      </w:pPr>
      <w:r w:rsidRPr="00EC0EBB">
        <w:rPr>
          <w:rFonts w:ascii="Calibri" w:hAnsi="Calibri" w:cs="Calibri"/>
          <w:bCs/>
          <w:i/>
          <w:iCs/>
          <w:sz w:val="22"/>
          <w:lang w:val="es"/>
        </w:rPr>
        <w:t xml:space="preserve">“Mi Bienestar 360°” – Elige, vive y disfruta tu bienestar. </w:t>
      </w:r>
      <w:r w:rsidRPr="00EC0EBB">
        <w:rPr>
          <w:rFonts w:ascii="Calibri" w:hAnsi="Calibri" w:cs="Calibri"/>
          <w:sz w:val="22"/>
          <w:lang w:val="es"/>
        </w:rPr>
        <w:t>Estrategia innovadora que otorga a los servidores públicos y sus familias la posibilidad de elegir experiencias de bienestar ajustadas a sus intereses, a través de un sistema de puntos virtuales redimibles en actividades recreativas, culturales, gastronómicas, de autocuidado, formación y ocio familiar. La estrategia promueve la autonomía, la motivación y el equilibrio vida–trabajo, fortaleciendo la felicidad y la calidad de vida de los servidores y sus núcleos familiares, respetando su identidad de género y preferencias personales.</w:t>
      </w:r>
    </w:p>
    <w:p w14:paraId="6D4C741C" w14:textId="79E421D3" w:rsidR="7E3EFEF2" w:rsidRPr="00EC0EBB" w:rsidRDefault="7E3EFEF2" w:rsidP="00CA75E8">
      <w:pPr>
        <w:pStyle w:val="Contenido"/>
        <w:jc w:val="both"/>
        <w:rPr>
          <w:rFonts w:ascii="Calibri" w:hAnsi="Calibri" w:cs="Calibri"/>
          <w:b/>
          <w:i/>
          <w:iCs/>
          <w:sz w:val="22"/>
          <w:lang w:val="es"/>
        </w:rPr>
      </w:pPr>
      <w:r w:rsidRPr="00EC0EBB">
        <w:rPr>
          <w:rFonts w:ascii="Calibri" w:hAnsi="Calibri" w:cs="Calibri"/>
          <w:i/>
          <w:iCs/>
          <w:sz w:val="22"/>
          <w:lang w:val="es"/>
        </w:rPr>
        <w:t xml:space="preserve"> </w:t>
      </w:r>
    </w:p>
    <w:p w14:paraId="01AEEC08" w14:textId="7FC9A5AE" w:rsidR="7E3EFEF2" w:rsidRPr="00EC0EBB" w:rsidRDefault="7E3EFEF2" w:rsidP="00CA75E8">
      <w:pPr>
        <w:pStyle w:val="Contenido"/>
        <w:jc w:val="both"/>
        <w:rPr>
          <w:rFonts w:ascii="Calibri" w:hAnsi="Calibri" w:cs="Calibri"/>
          <w:b/>
          <w:sz w:val="22"/>
          <w:lang w:val="es"/>
        </w:rPr>
      </w:pPr>
      <w:r w:rsidRPr="00EC0EBB">
        <w:rPr>
          <w:rFonts w:ascii="Calibri" w:hAnsi="Calibri" w:cs="Calibri"/>
          <w:sz w:val="22"/>
          <w:lang w:val="es"/>
        </w:rPr>
        <w:t>Asignación de Puntos. La entidad realizará dos cargues anuales de 2.000 puntos cada uno en una billetera virtual o mecanismo equivalente (tarjeta digital, bono electrónico o plataforma certificada). Adicionalmente, cuando las actividades del Plan Estratégico de Talento Humano o el presupuesto asignado para bienestar lo permitan, se podrán realizar cargues extraordinarios para atender necesidades específicas de bienestar, los puntos tendrán vigencia hasta el 15 de noviembre de 2026.</w:t>
      </w:r>
    </w:p>
    <w:p w14:paraId="32D0C864" w14:textId="04AEABDB" w:rsidR="7E3EFEF2" w:rsidRPr="00EC0EBB" w:rsidRDefault="7E3EFEF2" w:rsidP="00CA75E8">
      <w:pPr>
        <w:pStyle w:val="Contenido"/>
        <w:jc w:val="both"/>
        <w:rPr>
          <w:rFonts w:ascii="Calibri" w:hAnsi="Calibri" w:cs="Calibri"/>
          <w:b/>
          <w:sz w:val="22"/>
          <w:lang w:val="es"/>
        </w:rPr>
      </w:pPr>
      <w:r w:rsidRPr="00EC0EBB">
        <w:rPr>
          <w:rFonts w:ascii="Calibri" w:hAnsi="Calibri" w:cs="Calibri"/>
          <w:sz w:val="22"/>
          <w:lang w:val="es"/>
        </w:rPr>
        <w:t xml:space="preserve"> </w:t>
      </w:r>
    </w:p>
    <w:p w14:paraId="1CD75A08" w14:textId="3F1258D0" w:rsidR="7E3EFEF2" w:rsidRPr="00EC0EBB" w:rsidRDefault="7E3EFEF2" w:rsidP="00CA75E8">
      <w:pPr>
        <w:pStyle w:val="Contenido"/>
        <w:jc w:val="both"/>
        <w:rPr>
          <w:rFonts w:ascii="Calibri" w:hAnsi="Calibri" w:cs="Calibri"/>
          <w:b/>
          <w:sz w:val="22"/>
          <w:lang w:val="es"/>
        </w:rPr>
      </w:pPr>
      <w:r w:rsidRPr="00EC0EBB">
        <w:rPr>
          <w:rFonts w:ascii="Calibri" w:hAnsi="Calibri" w:cs="Calibri"/>
          <w:sz w:val="22"/>
          <w:lang w:val="es"/>
        </w:rPr>
        <w:t>Los puntos podrán redimirse en una amplia red de aliados, garantizando cobertura y variedad en:</w:t>
      </w:r>
    </w:p>
    <w:p w14:paraId="7EF27A97" w14:textId="4492A102" w:rsidR="7E3EFEF2" w:rsidRPr="00EC0EBB" w:rsidRDefault="7E3EFEF2" w:rsidP="00CA75E8">
      <w:pPr>
        <w:pStyle w:val="Contenido"/>
        <w:jc w:val="both"/>
        <w:rPr>
          <w:rFonts w:ascii="Calibri" w:hAnsi="Calibri" w:cs="Calibri"/>
          <w:b/>
          <w:sz w:val="22"/>
          <w:lang w:val="es"/>
        </w:rPr>
      </w:pPr>
      <w:r w:rsidRPr="00EC0EBB">
        <w:rPr>
          <w:rFonts w:ascii="Calibri" w:hAnsi="Calibri" w:cs="Calibri"/>
          <w:sz w:val="22"/>
          <w:lang w:val="es"/>
        </w:rPr>
        <w:t xml:space="preserve"> </w:t>
      </w:r>
    </w:p>
    <w:p w14:paraId="39907405" w14:textId="0504C437" w:rsidR="7E3EFEF2" w:rsidRPr="00EC0EBB" w:rsidRDefault="7E3EFEF2" w:rsidP="00CA75E8">
      <w:pPr>
        <w:pStyle w:val="Contenido"/>
        <w:numPr>
          <w:ilvl w:val="0"/>
          <w:numId w:val="27"/>
        </w:numPr>
        <w:jc w:val="both"/>
        <w:rPr>
          <w:rFonts w:ascii="Calibri" w:hAnsi="Calibri" w:cs="Calibri"/>
          <w:b/>
          <w:sz w:val="22"/>
          <w:lang w:val="es"/>
        </w:rPr>
      </w:pPr>
      <w:r w:rsidRPr="00EC0EBB">
        <w:rPr>
          <w:rFonts w:ascii="Calibri" w:hAnsi="Calibri" w:cs="Calibri"/>
          <w:sz w:val="22"/>
          <w:lang w:val="es"/>
        </w:rPr>
        <w:t>Recreación y actividades familiares</w:t>
      </w:r>
    </w:p>
    <w:p w14:paraId="28EC44D2" w14:textId="4997E624" w:rsidR="7E3EFEF2" w:rsidRPr="00EC0EBB" w:rsidRDefault="7E3EFEF2" w:rsidP="00CA75E8">
      <w:pPr>
        <w:pStyle w:val="Contenido"/>
        <w:numPr>
          <w:ilvl w:val="0"/>
          <w:numId w:val="27"/>
        </w:numPr>
        <w:jc w:val="both"/>
        <w:rPr>
          <w:rFonts w:ascii="Calibri" w:hAnsi="Calibri" w:cs="Calibri"/>
          <w:b/>
          <w:sz w:val="22"/>
          <w:lang w:val="es"/>
        </w:rPr>
      </w:pPr>
      <w:r w:rsidRPr="00EC0EBB">
        <w:rPr>
          <w:rFonts w:ascii="Calibri" w:hAnsi="Calibri" w:cs="Calibri"/>
          <w:sz w:val="22"/>
          <w:lang w:val="es"/>
        </w:rPr>
        <w:t>Experiencias gastronómicas</w:t>
      </w:r>
    </w:p>
    <w:p w14:paraId="1A28FBEA" w14:textId="1A50065D" w:rsidR="7E3EFEF2" w:rsidRPr="00EC0EBB" w:rsidRDefault="7E3EFEF2" w:rsidP="00CA75E8">
      <w:pPr>
        <w:pStyle w:val="Contenido"/>
        <w:numPr>
          <w:ilvl w:val="0"/>
          <w:numId w:val="27"/>
        </w:numPr>
        <w:jc w:val="both"/>
        <w:rPr>
          <w:rFonts w:ascii="Calibri" w:hAnsi="Calibri" w:cs="Calibri"/>
          <w:b/>
          <w:sz w:val="22"/>
          <w:lang w:val="es"/>
        </w:rPr>
      </w:pPr>
      <w:r w:rsidRPr="00EC0EBB">
        <w:rPr>
          <w:rFonts w:ascii="Calibri" w:hAnsi="Calibri" w:cs="Calibri"/>
          <w:sz w:val="22"/>
          <w:lang w:val="es"/>
        </w:rPr>
        <w:t>Salud, deporte y autocuidado</w:t>
      </w:r>
    </w:p>
    <w:p w14:paraId="3CD9D321" w14:textId="25F9150C" w:rsidR="7E3EFEF2" w:rsidRPr="00EC0EBB" w:rsidRDefault="7E3EFEF2" w:rsidP="00CA75E8">
      <w:pPr>
        <w:pStyle w:val="Contenido"/>
        <w:numPr>
          <w:ilvl w:val="0"/>
          <w:numId w:val="27"/>
        </w:numPr>
        <w:jc w:val="both"/>
        <w:rPr>
          <w:rFonts w:ascii="Calibri" w:hAnsi="Calibri" w:cs="Calibri"/>
          <w:b/>
          <w:sz w:val="22"/>
          <w:lang w:val="es"/>
        </w:rPr>
      </w:pPr>
      <w:r w:rsidRPr="00EC0EBB">
        <w:rPr>
          <w:rFonts w:ascii="Calibri" w:hAnsi="Calibri" w:cs="Calibri"/>
          <w:sz w:val="22"/>
          <w:lang w:val="es"/>
        </w:rPr>
        <w:t>Turismo y actividades al aire libre</w:t>
      </w:r>
    </w:p>
    <w:p w14:paraId="65DB5BE6" w14:textId="353848B3" w:rsidR="7E3EFEF2" w:rsidRPr="00EC0EBB" w:rsidRDefault="7E3EFEF2" w:rsidP="00CA75E8">
      <w:pPr>
        <w:pStyle w:val="Contenido"/>
        <w:numPr>
          <w:ilvl w:val="0"/>
          <w:numId w:val="27"/>
        </w:numPr>
        <w:jc w:val="both"/>
        <w:rPr>
          <w:rFonts w:ascii="Calibri" w:hAnsi="Calibri" w:cs="Calibri"/>
          <w:b/>
          <w:sz w:val="22"/>
          <w:lang w:val="es"/>
        </w:rPr>
      </w:pPr>
      <w:r w:rsidRPr="00EC0EBB">
        <w:rPr>
          <w:rFonts w:ascii="Calibri" w:hAnsi="Calibri" w:cs="Calibri"/>
          <w:sz w:val="22"/>
          <w:lang w:val="es"/>
        </w:rPr>
        <w:t>Educación y desarrollo personal</w:t>
      </w:r>
    </w:p>
    <w:p w14:paraId="77D85CCC" w14:textId="00128D44" w:rsidR="7E3EFEF2" w:rsidRPr="00EC0EBB" w:rsidRDefault="7E3EFEF2" w:rsidP="00CA75E8">
      <w:pPr>
        <w:pStyle w:val="Contenido"/>
        <w:numPr>
          <w:ilvl w:val="0"/>
          <w:numId w:val="27"/>
        </w:numPr>
        <w:jc w:val="both"/>
        <w:rPr>
          <w:rFonts w:ascii="Calibri" w:hAnsi="Calibri" w:cs="Calibri"/>
          <w:b/>
          <w:sz w:val="22"/>
          <w:lang w:val="es"/>
        </w:rPr>
      </w:pPr>
      <w:r w:rsidRPr="00EC0EBB">
        <w:rPr>
          <w:rFonts w:ascii="Calibri" w:hAnsi="Calibri" w:cs="Calibri"/>
          <w:sz w:val="22"/>
          <w:lang w:val="es"/>
        </w:rPr>
        <w:t>Servicios para el hogar o animales de compañía</w:t>
      </w:r>
    </w:p>
    <w:p w14:paraId="1261BABB" w14:textId="61238438" w:rsidR="7E3EFEF2" w:rsidRPr="00FA5442" w:rsidRDefault="7E3EFEF2" w:rsidP="00CA75E8">
      <w:pPr>
        <w:ind w:left="720"/>
        <w:jc w:val="both"/>
        <w:rPr>
          <w:rFonts w:eastAsia="Calibri" w:cstheme="minorHAnsi"/>
          <w:b w:val="0"/>
          <w:sz w:val="22"/>
          <w:lang w:val="es"/>
        </w:rPr>
      </w:pPr>
      <w:r w:rsidRPr="00FA5442">
        <w:rPr>
          <w:rFonts w:eastAsia="Calibri" w:cstheme="minorHAnsi"/>
          <w:b w:val="0"/>
          <w:sz w:val="22"/>
          <w:lang w:val="es"/>
        </w:rPr>
        <w:t xml:space="preserve"> </w:t>
      </w:r>
    </w:p>
    <w:p w14:paraId="4A85739C" w14:textId="20A01B89" w:rsidR="7E3EFEF2" w:rsidRPr="00EC0EBB" w:rsidRDefault="6FE0231A" w:rsidP="00CA75E8">
      <w:pPr>
        <w:pStyle w:val="Contenido"/>
        <w:jc w:val="both"/>
        <w:rPr>
          <w:rFonts w:ascii="Calibri" w:hAnsi="Calibri" w:cs="Calibri"/>
          <w:b/>
          <w:sz w:val="22"/>
        </w:rPr>
      </w:pPr>
      <w:r w:rsidRPr="00EC0EBB">
        <w:rPr>
          <w:rFonts w:ascii="Calibri" w:hAnsi="Calibri" w:cs="Calibri"/>
          <w:sz w:val="22"/>
        </w:rPr>
        <w:t xml:space="preserve">La redención podrá realizarse presencialmente o </w:t>
      </w:r>
      <w:r w:rsidR="665ACCCC" w:rsidRPr="00EC0EBB">
        <w:rPr>
          <w:rFonts w:ascii="Calibri" w:hAnsi="Calibri" w:cs="Calibri"/>
          <w:sz w:val="22"/>
        </w:rPr>
        <w:t>virtualmente</w:t>
      </w:r>
      <w:r w:rsidRPr="00EC0EBB">
        <w:rPr>
          <w:rFonts w:ascii="Calibri" w:hAnsi="Calibri" w:cs="Calibri"/>
          <w:sz w:val="22"/>
        </w:rPr>
        <w:t>, según la naturaleza del servicio. Todos los puntos se entregarán preferiblemente en formato virtual para facilitar la autogestión.</w:t>
      </w:r>
    </w:p>
    <w:p w14:paraId="16AD919B" w14:textId="406DAA45" w:rsidR="7E3EFEF2" w:rsidRPr="00EC0EBB" w:rsidRDefault="7E3EFEF2" w:rsidP="00CA75E8">
      <w:pPr>
        <w:pStyle w:val="Contenido"/>
        <w:jc w:val="both"/>
        <w:rPr>
          <w:rFonts w:ascii="Calibri" w:hAnsi="Calibri" w:cs="Calibri"/>
          <w:b/>
          <w:sz w:val="22"/>
          <w:lang w:val="es"/>
        </w:rPr>
      </w:pPr>
      <w:r w:rsidRPr="00EC0EBB">
        <w:rPr>
          <w:rFonts w:ascii="Calibri" w:hAnsi="Calibri" w:cs="Calibri"/>
          <w:sz w:val="22"/>
          <w:lang w:val="es"/>
        </w:rPr>
        <w:t xml:space="preserve"> </w:t>
      </w:r>
    </w:p>
    <w:p w14:paraId="486F9580" w14:textId="0C4AC4D1" w:rsidR="7E3EFEF2" w:rsidRPr="00EC0EBB" w:rsidRDefault="7E3EFEF2" w:rsidP="00CA75E8">
      <w:pPr>
        <w:pStyle w:val="Contenido"/>
        <w:jc w:val="both"/>
        <w:rPr>
          <w:rFonts w:ascii="Calibri" w:hAnsi="Calibri" w:cs="Calibri"/>
          <w:b/>
          <w:sz w:val="22"/>
          <w:lang w:val="es"/>
        </w:rPr>
      </w:pPr>
      <w:r w:rsidRPr="00271C28">
        <w:rPr>
          <w:rFonts w:ascii="Calibri" w:hAnsi="Calibri" w:cs="Calibri"/>
          <w:b/>
          <w:bCs/>
          <w:i/>
          <w:iCs/>
          <w:sz w:val="22"/>
          <w:lang w:val="es"/>
        </w:rPr>
        <w:t>“Mi Bienestar 360°”</w:t>
      </w:r>
      <w:r w:rsidRPr="00EC0EBB">
        <w:rPr>
          <w:rFonts w:ascii="Calibri" w:hAnsi="Calibri" w:cs="Calibri"/>
          <w:sz w:val="22"/>
          <w:lang w:val="es"/>
        </w:rPr>
        <w:t xml:space="preserve"> integra un perfil de preferencias que permite sugerir actividades de acuerdo con intereses personales, rutinas familiares y estilos de vida. El sistema promueve la autogestión del bienestar a través de:</w:t>
      </w:r>
    </w:p>
    <w:p w14:paraId="3A1C703A" w14:textId="2BC27541" w:rsidR="7E3EFEF2" w:rsidRPr="00FA5442" w:rsidRDefault="7E3EFEF2" w:rsidP="00CA75E8">
      <w:pPr>
        <w:jc w:val="both"/>
        <w:rPr>
          <w:rFonts w:eastAsia="Calibri" w:cstheme="minorHAnsi"/>
          <w:b w:val="0"/>
          <w:sz w:val="22"/>
          <w:lang w:val="es"/>
        </w:rPr>
      </w:pPr>
      <w:r w:rsidRPr="00FA5442">
        <w:rPr>
          <w:rFonts w:eastAsia="Calibri" w:cstheme="minorHAnsi"/>
          <w:b w:val="0"/>
          <w:sz w:val="22"/>
          <w:lang w:val="es"/>
        </w:rPr>
        <w:t xml:space="preserve"> </w:t>
      </w:r>
    </w:p>
    <w:p w14:paraId="21162044" w14:textId="70879D4E" w:rsidR="7E3EFEF2" w:rsidRPr="00EC0EBB" w:rsidRDefault="7E3EFEF2" w:rsidP="00CA75E8">
      <w:pPr>
        <w:pStyle w:val="Contenido"/>
        <w:numPr>
          <w:ilvl w:val="0"/>
          <w:numId w:val="28"/>
        </w:numPr>
        <w:jc w:val="both"/>
        <w:rPr>
          <w:rFonts w:ascii="Calibri" w:hAnsi="Calibri" w:cs="Calibri"/>
          <w:b/>
          <w:sz w:val="22"/>
          <w:lang w:val="es"/>
        </w:rPr>
      </w:pPr>
      <w:r w:rsidRPr="00EC0EBB">
        <w:rPr>
          <w:rFonts w:ascii="Calibri" w:hAnsi="Calibri" w:cs="Calibri"/>
          <w:sz w:val="22"/>
          <w:lang w:val="es"/>
        </w:rPr>
        <w:t>Billetera virtual con consulta de saldo</w:t>
      </w:r>
    </w:p>
    <w:p w14:paraId="1C95BBEC" w14:textId="044644A7" w:rsidR="7E3EFEF2" w:rsidRPr="00EC0EBB" w:rsidRDefault="7E3EFEF2" w:rsidP="00CA75E8">
      <w:pPr>
        <w:pStyle w:val="Contenido"/>
        <w:numPr>
          <w:ilvl w:val="0"/>
          <w:numId w:val="28"/>
        </w:numPr>
        <w:jc w:val="both"/>
        <w:rPr>
          <w:rFonts w:ascii="Calibri" w:hAnsi="Calibri" w:cs="Calibri"/>
          <w:b/>
          <w:sz w:val="22"/>
          <w:lang w:val="es"/>
        </w:rPr>
      </w:pPr>
      <w:r w:rsidRPr="00EC0EBB">
        <w:rPr>
          <w:rFonts w:ascii="Calibri" w:hAnsi="Calibri" w:cs="Calibri"/>
          <w:sz w:val="22"/>
          <w:lang w:val="es"/>
        </w:rPr>
        <w:t>Catálogo actualizado de experiencias</w:t>
      </w:r>
    </w:p>
    <w:p w14:paraId="1DF1CB13" w14:textId="1CB28E21" w:rsidR="7E3EFEF2" w:rsidRPr="00EC0EBB" w:rsidRDefault="7E3EFEF2" w:rsidP="00CA75E8">
      <w:pPr>
        <w:pStyle w:val="Contenido"/>
        <w:numPr>
          <w:ilvl w:val="0"/>
          <w:numId w:val="28"/>
        </w:numPr>
        <w:jc w:val="both"/>
        <w:rPr>
          <w:rFonts w:ascii="Calibri" w:hAnsi="Calibri" w:cs="Calibri"/>
          <w:b/>
          <w:sz w:val="22"/>
          <w:lang w:val="es"/>
        </w:rPr>
      </w:pPr>
      <w:r w:rsidRPr="00EC0EBB">
        <w:rPr>
          <w:rFonts w:ascii="Calibri" w:hAnsi="Calibri" w:cs="Calibri"/>
          <w:sz w:val="22"/>
          <w:lang w:val="es"/>
        </w:rPr>
        <w:t>Sugerencias personalizadas</w:t>
      </w:r>
    </w:p>
    <w:p w14:paraId="4D8D9F20" w14:textId="6372E36D" w:rsidR="7E3EFEF2" w:rsidRPr="00EC0EBB" w:rsidRDefault="7E3EFEF2" w:rsidP="00CA75E8">
      <w:pPr>
        <w:pStyle w:val="Contenido"/>
        <w:numPr>
          <w:ilvl w:val="0"/>
          <w:numId w:val="28"/>
        </w:numPr>
        <w:jc w:val="both"/>
        <w:rPr>
          <w:rFonts w:ascii="Calibri" w:hAnsi="Calibri" w:cs="Calibri"/>
          <w:b/>
          <w:sz w:val="22"/>
          <w:lang w:val="es"/>
        </w:rPr>
      </w:pPr>
      <w:r w:rsidRPr="00EC0EBB">
        <w:rPr>
          <w:rFonts w:ascii="Calibri" w:hAnsi="Calibri" w:cs="Calibri"/>
          <w:sz w:val="22"/>
          <w:lang w:val="es"/>
        </w:rPr>
        <w:t>Historial de redenciones</w:t>
      </w:r>
    </w:p>
    <w:p w14:paraId="75B201C1" w14:textId="53F8B323" w:rsidR="7E3EFEF2" w:rsidRPr="00EC0EBB" w:rsidRDefault="7E3EFEF2" w:rsidP="00CA75E8">
      <w:pPr>
        <w:pStyle w:val="Contenido"/>
        <w:numPr>
          <w:ilvl w:val="0"/>
          <w:numId w:val="28"/>
        </w:numPr>
        <w:jc w:val="both"/>
        <w:rPr>
          <w:rFonts w:ascii="Calibri" w:hAnsi="Calibri" w:cs="Calibri"/>
          <w:b/>
          <w:sz w:val="22"/>
          <w:lang w:val="es"/>
        </w:rPr>
      </w:pPr>
      <w:r w:rsidRPr="00EC0EBB">
        <w:rPr>
          <w:rFonts w:ascii="Calibri" w:hAnsi="Calibri" w:cs="Calibri"/>
          <w:sz w:val="22"/>
          <w:lang w:val="es"/>
        </w:rPr>
        <w:t>Aliados y Cobertura</w:t>
      </w:r>
    </w:p>
    <w:p w14:paraId="7C45B19C" w14:textId="45AF1D38" w:rsidR="7E3EFEF2" w:rsidRPr="00FA5442" w:rsidRDefault="7E3EFEF2" w:rsidP="00CA75E8">
      <w:pPr>
        <w:jc w:val="both"/>
        <w:rPr>
          <w:rFonts w:eastAsia="Calibri" w:cstheme="minorHAnsi"/>
          <w:b w:val="0"/>
          <w:sz w:val="22"/>
          <w:lang w:val="es"/>
        </w:rPr>
      </w:pPr>
      <w:r w:rsidRPr="00FA5442">
        <w:rPr>
          <w:rFonts w:eastAsia="Calibri" w:cstheme="minorHAnsi"/>
          <w:b w:val="0"/>
          <w:sz w:val="22"/>
          <w:lang w:val="es"/>
        </w:rPr>
        <w:t xml:space="preserve"> </w:t>
      </w:r>
    </w:p>
    <w:p w14:paraId="0D6BD17E" w14:textId="2DF50892" w:rsidR="7E3EFEF2" w:rsidRPr="00F4294C" w:rsidRDefault="7E3EFEF2" w:rsidP="00CA75E8">
      <w:pPr>
        <w:pStyle w:val="Contenido"/>
        <w:jc w:val="both"/>
        <w:rPr>
          <w:rFonts w:ascii="Calibri" w:hAnsi="Calibri" w:cs="Calibri"/>
          <w:sz w:val="22"/>
        </w:rPr>
      </w:pPr>
      <w:r w:rsidRPr="00F4294C">
        <w:rPr>
          <w:rFonts w:ascii="Calibri" w:hAnsi="Calibri" w:cs="Calibri"/>
          <w:sz w:val="22"/>
        </w:rPr>
        <w:t>La estrategia garantizará convenios con proveedores locales, regionales y nacionales para asegurar una oferta diversa, incluyente y accesible. Se priorizarán experiencias que fomenten bienestar físico, emocional, social y familiar. Impacto Esperado:</w:t>
      </w:r>
    </w:p>
    <w:p w14:paraId="75B357BB" w14:textId="3DD0DAD5" w:rsidR="7E3EFEF2" w:rsidRPr="00F4294C" w:rsidRDefault="7E3EFEF2" w:rsidP="00CA75E8">
      <w:pPr>
        <w:pStyle w:val="Contenido"/>
        <w:jc w:val="both"/>
        <w:rPr>
          <w:rFonts w:ascii="Calibri" w:hAnsi="Calibri" w:cs="Calibri"/>
          <w:sz w:val="22"/>
        </w:rPr>
      </w:pPr>
      <w:r w:rsidRPr="00F4294C">
        <w:rPr>
          <w:rFonts w:ascii="Calibri" w:hAnsi="Calibri" w:cs="Calibri"/>
          <w:sz w:val="22"/>
        </w:rPr>
        <w:t xml:space="preserve"> </w:t>
      </w:r>
    </w:p>
    <w:p w14:paraId="11C16DF4" w14:textId="1AA6D991" w:rsidR="7E3EFEF2" w:rsidRPr="00F4294C" w:rsidRDefault="7E3EFEF2" w:rsidP="00CA75E8">
      <w:pPr>
        <w:pStyle w:val="Contenido"/>
        <w:numPr>
          <w:ilvl w:val="0"/>
          <w:numId w:val="29"/>
        </w:numPr>
        <w:jc w:val="both"/>
        <w:rPr>
          <w:rFonts w:ascii="Calibri" w:hAnsi="Calibri" w:cs="Calibri"/>
          <w:sz w:val="22"/>
        </w:rPr>
      </w:pPr>
      <w:r w:rsidRPr="00F4294C">
        <w:rPr>
          <w:rFonts w:ascii="Calibri" w:hAnsi="Calibri" w:cs="Calibri"/>
          <w:sz w:val="22"/>
        </w:rPr>
        <w:t>Mayor autonomía y satisfacción de los servidores</w:t>
      </w:r>
    </w:p>
    <w:p w14:paraId="55F3CA32" w14:textId="3DA9A8E0" w:rsidR="7E3EFEF2" w:rsidRPr="00F4294C" w:rsidRDefault="7E3EFEF2" w:rsidP="00CA75E8">
      <w:pPr>
        <w:pStyle w:val="Contenido"/>
        <w:numPr>
          <w:ilvl w:val="0"/>
          <w:numId w:val="29"/>
        </w:numPr>
        <w:jc w:val="both"/>
        <w:rPr>
          <w:rFonts w:ascii="Calibri" w:hAnsi="Calibri" w:cs="Calibri"/>
          <w:sz w:val="22"/>
        </w:rPr>
      </w:pPr>
      <w:r w:rsidRPr="00F4294C">
        <w:rPr>
          <w:rFonts w:ascii="Calibri" w:hAnsi="Calibri" w:cs="Calibri"/>
          <w:sz w:val="22"/>
        </w:rPr>
        <w:t>Uso eficiente y flexible de los recursos de bienestar</w:t>
      </w:r>
    </w:p>
    <w:p w14:paraId="3886DABD" w14:textId="59561C45" w:rsidR="7E3EFEF2" w:rsidRPr="00F4294C" w:rsidRDefault="7E3EFEF2" w:rsidP="00CA75E8">
      <w:pPr>
        <w:pStyle w:val="Contenido"/>
        <w:numPr>
          <w:ilvl w:val="0"/>
          <w:numId w:val="29"/>
        </w:numPr>
        <w:jc w:val="both"/>
        <w:rPr>
          <w:rFonts w:ascii="Calibri" w:hAnsi="Calibri" w:cs="Calibri"/>
          <w:sz w:val="22"/>
        </w:rPr>
      </w:pPr>
      <w:r w:rsidRPr="00F4294C">
        <w:rPr>
          <w:rFonts w:ascii="Calibri" w:hAnsi="Calibri" w:cs="Calibri"/>
          <w:sz w:val="22"/>
        </w:rPr>
        <w:t>Fortalecimiento del clima laboral y la cultura del autocuidado</w:t>
      </w:r>
    </w:p>
    <w:p w14:paraId="61770EF9" w14:textId="13258CF9" w:rsidR="7E3EFEF2" w:rsidRPr="00F4294C" w:rsidRDefault="7E3EFEF2" w:rsidP="00CA75E8">
      <w:pPr>
        <w:pStyle w:val="Contenido"/>
        <w:numPr>
          <w:ilvl w:val="0"/>
          <w:numId w:val="29"/>
        </w:numPr>
        <w:jc w:val="both"/>
        <w:rPr>
          <w:rFonts w:ascii="Calibri" w:hAnsi="Calibri" w:cs="Calibri"/>
          <w:sz w:val="22"/>
        </w:rPr>
      </w:pPr>
      <w:r w:rsidRPr="00F4294C">
        <w:rPr>
          <w:rFonts w:ascii="Calibri" w:hAnsi="Calibri" w:cs="Calibri"/>
          <w:sz w:val="22"/>
        </w:rPr>
        <w:t>Acceso equitativo y personalizado a experiencias de bienestar</w:t>
      </w:r>
    </w:p>
    <w:p w14:paraId="76B56501" w14:textId="6AF4A632" w:rsidR="125CDADA" w:rsidRPr="00F4294C" w:rsidRDefault="125CDADA" w:rsidP="00CA75E8">
      <w:pPr>
        <w:pStyle w:val="Contenido"/>
        <w:jc w:val="both"/>
        <w:rPr>
          <w:rFonts w:ascii="Calibri" w:hAnsi="Calibri" w:cs="Calibri"/>
          <w:sz w:val="22"/>
        </w:rPr>
      </w:pPr>
    </w:p>
    <w:p w14:paraId="5E258F30" w14:textId="77777777" w:rsidR="00781A0D" w:rsidRPr="00F4294C" w:rsidRDefault="03EF2E17" w:rsidP="00CA75E8">
      <w:pPr>
        <w:pStyle w:val="Contenido"/>
        <w:jc w:val="both"/>
        <w:rPr>
          <w:rFonts w:ascii="Calibri" w:hAnsi="Calibri" w:cs="Calibri"/>
          <w:sz w:val="22"/>
        </w:rPr>
      </w:pPr>
      <w:bookmarkStart w:id="32" w:name="_Toc1388582396"/>
      <w:r w:rsidRPr="00271C28">
        <w:rPr>
          <w:rFonts w:ascii="Calibri" w:hAnsi="Calibri" w:cs="Calibri"/>
          <w:b/>
          <w:bCs/>
          <w:i/>
          <w:iCs/>
          <w:sz w:val="22"/>
        </w:rPr>
        <w:t>Somos parte de la Transformación: “En Catastro le ponemos cabeza y corazón a la transformación”:</w:t>
      </w:r>
      <w:r w:rsidRPr="00F4294C">
        <w:rPr>
          <w:rFonts w:ascii="Calibri" w:hAnsi="Calibri" w:cs="Calibri"/>
          <w:sz w:val="22"/>
        </w:rPr>
        <w:t xml:space="preserve"> </w:t>
      </w:r>
      <w:bookmarkEnd w:id="32"/>
      <w:r w:rsidR="00781A0D" w:rsidRPr="00F4294C">
        <w:rPr>
          <w:rFonts w:ascii="Calibri" w:hAnsi="Calibri" w:cs="Calibri"/>
          <w:sz w:val="22"/>
        </w:rPr>
        <w:t xml:space="preserve">esta estrategia se consolida como el marco rector de la gestión del cambio y del fortalecimiento del talento humano en la Unidad Administrativa Especial de Catastro Distrital – UAECD, con el propósito de lograr una entidad más </w:t>
      </w:r>
      <w:r w:rsidR="00781A0D" w:rsidRPr="00F4294C">
        <w:rPr>
          <w:rFonts w:ascii="Calibri" w:hAnsi="Calibri" w:cs="Calibri"/>
          <w:sz w:val="22"/>
        </w:rPr>
        <w:lastRenderedPageBreak/>
        <w:t>analítica, colaborativa, humana y predictiva, donde la técnica y el propósito conviven, y donde cada servidor reconoce que es parte activa de la transformación.</w:t>
      </w:r>
    </w:p>
    <w:p w14:paraId="50C7B7DC" w14:textId="77777777" w:rsidR="003F6E60" w:rsidRPr="00F4294C" w:rsidRDefault="003F6E60" w:rsidP="00CA75E8">
      <w:pPr>
        <w:pStyle w:val="Contenido"/>
        <w:jc w:val="both"/>
        <w:rPr>
          <w:rFonts w:ascii="Calibri" w:hAnsi="Calibri" w:cs="Calibri"/>
          <w:sz w:val="22"/>
        </w:rPr>
      </w:pPr>
    </w:p>
    <w:p w14:paraId="41FD9C5F" w14:textId="77777777" w:rsidR="00781A0D" w:rsidRPr="00F4294C" w:rsidRDefault="00781A0D" w:rsidP="00CA75E8">
      <w:pPr>
        <w:pStyle w:val="Contenido"/>
        <w:jc w:val="both"/>
        <w:rPr>
          <w:rFonts w:ascii="Calibri" w:hAnsi="Calibri" w:cs="Calibri"/>
          <w:sz w:val="22"/>
        </w:rPr>
      </w:pPr>
      <w:r w:rsidRPr="00F4294C">
        <w:rPr>
          <w:rFonts w:ascii="Calibri" w:hAnsi="Calibri" w:cs="Calibri"/>
          <w:sz w:val="22"/>
        </w:rPr>
        <w:t>Articula de manera coherente los hallazgos de los diagnósticos MIPG, los Planes de Acción 2025–2026 y los análisis cuantitativos y cualitativos de los subsistemas del Talento Humano, garantizando que las acciones de mejora no se limiten a ajustes normativos o estructurales, sino que se comprendan, se vivan y se adopten en toda la entidad.</w:t>
      </w:r>
    </w:p>
    <w:p w14:paraId="3964B863" w14:textId="77777777" w:rsidR="00781A0D" w:rsidRPr="00F4294C" w:rsidRDefault="00781A0D" w:rsidP="00CA75E8">
      <w:pPr>
        <w:pStyle w:val="Contenido"/>
        <w:jc w:val="both"/>
        <w:rPr>
          <w:rFonts w:ascii="Calibri" w:hAnsi="Calibri" w:cs="Calibri"/>
          <w:sz w:val="22"/>
        </w:rPr>
      </w:pPr>
    </w:p>
    <w:p w14:paraId="68027991" w14:textId="77777777" w:rsidR="00781A0D" w:rsidRPr="00F4294C" w:rsidRDefault="00781A0D" w:rsidP="00CA75E8">
      <w:pPr>
        <w:pStyle w:val="Contenido"/>
        <w:jc w:val="both"/>
        <w:rPr>
          <w:rFonts w:ascii="Calibri" w:hAnsi="Calibri" w:cs="Calibri"/>
          <w:sz w:val="22"/>
        </w:rPr>
      </w:pPr>
      <w:r w:rsidRPr="00F4294C">
        <w:rPr>
          <w:rFonts w:ascii="Calibri" w:hAnsi="Calibri" w:cs="Calibri"/>
          <w:sz w:val="22"/>
        </w:rPr>
        <w:t>En este marco, el Programa Disruptivo de Transformación Catastro 2026 se constituye en el componente pedagógico, cultural y comportamental de la estrategia, orientado a movilizar actitudes, liderazgos y prácticas cotidianas que permitan consolidar una transformación organizacional sostenida por las personas y basada en evidencia.</w:t>
      </w:r>
    </w:p>
    <w:p w14:paraId="41FE9414" w14:textId="77777777" w:rsidR="00781A0D" w:rsidRPr="00F4294C" w:rsidRDefault="00781A0D" w:rsidP="00CA75E8">
      <w:pPr>
        <w:pStyle w:val="Contenido"/>
        <w:jc w:val="both"/>
        <w:rPr>
          <w:rFonts w:ascii="Calibri" w:hAnsi="Calibri" w:cs="Calibri"/>
          <w:sz w:val="22"/>
        </w:rPr>
      </w:pPr>
    </w:p>
    <w:p w14:paraId="041DA032" w14:textId="77777777" w:rsidR="00FA5442" w:rsidRPr="00F4294C" w:rsidRDefault="00FA5442" w:rsidP="00CA75E8">
      <w:pPr>
        <w:pStyle w:val="Contenido"/>
        <w:jc w:val="both"/>
        <w:rPr>
          <w:rFonts w:ascii="Calibri" w:hAnsi="Calibri" w:cs="Calibri"/>
          <w:sz w:val="22"/>
        </w:rPr>
      </w:pPr>
      <w:bookmarkStart w:id="33" w:name="_Toc216940121"/>
    </w:p>
    <w:p w14:paraId="5E83AC63" w14:textId="5F8B753D" w:rsidR="00781A0D" w:rsidRPr="00F4294C" w:rsidRDefault="00781A0D" w:rsidP="00CA75E8">
      <w:pPr>
        <w:pStyle w:val="Contenido"/>
        <w:jc w:val="both"/>
        <w:rPr>
          <w:rFonts w:cstheme="minorHAnsi"/>
          <w:sz w:val="22"/>
        </w:rPr>
      </w:pPr>
      <w:r w:rsidRPr="00F4294C">
        <w:rPr>
          <w:rFonts w:cstheme="minorHAnsi"/>
          <w:sz w:val="22"/>
        </w:rPr>
        <w:t>Programa Disruptivo de Transformación Catastro 2026: de servidores a agentes de transformación. Busca lograr la apropiación real del cambio institucional, formando servidores públicos que:</w:t>
      </w:r>
      <w:bookmarkEnd w:id="33"/>
    </w:p>
    <w:p w14:paraId="7C794C18" w14:textId="77777777" w:rsidR="00781A0D" w:rsidRPr="00F4294C" w:rsidRDefault="00781A0D" w:rsidP="00CA75E8">
      <w:pPr>
        <w:pStyle w:val="Contenido"/>
        <w:jc w:val="both"/>
        <w:rPr>
          <w:rFonts w:cstheme="minorHAnsi"/>
          <w:b/>
          <w:sz w:val="22"/>
        </w:rPr>
      </w:pPr>
    </w:p>
    <w:p w14:paraId="546937C4" w14:textId="77777777" w:rsidR="00781A0D" w:rsidRPr="00F4294C" w:rsidRDefault="00781A0D" w:rsidP="00CA75E8">
      <w:pPr>
        <w:pStyle w:val="Contenido"/>
        <w:numPr>
          <w:ilvl w:val="0"/>
          <w:numId w:val="30"/>
        </w:numPr>
        <w:jc w:val="both"/>
        <w:rPr>
          <w:rFonts w:cstheme="minorHAnsi"/>
          <w:b/>
          <w:sz w:val="22"/>
        </w:rPr>
      </w:pPr>
      <w:r w:rsidRPr="00F4294C">
        <w:rPr>
          <w:rFonts w:cstheme="minorHAnsi"/>
          <w:sz w:val="22"/>
        </w:rPr>
        <w:t>Comprendan el para qué del Catastro moderno y su impacto en la ciudad.</w:t>
      </w:r>
    </w:p>
    <w:p w14:paraId="638D4E91" w14:textId="77777777" w:rsidR="00781A0D" w:rsidRPr="00F4294C" w:rsidRDefault="00781A0D" w:rsidP="00CA75E8">
      <w:pPr>
        <w:pStyle w:val="Contenido"/>
        <w:numPr>
          <w:ilvl w:val="0"/>
          <w:numId w:val="30"/>
        </w:numPr>
        <w:jc w:val="both"/>
        <w:rPr>
          <w:rFonts w:cstheme="minorHAnsi"/>
          <w:b/>
          <w:sz w:val="22"/>
        </w:rPr>
      </w:pPr>
      <w:r w:rsidRPr="00F4294C">
        <w:rPr>
          <w:rFonts w:cstheme="minorHAnsi"/>
          <w:sz w:val="22"/>
        </w:rPr>
        <w:t>Asuman responsabilidad sobre su actitud, desempeño y aporte individual.</w:t>
      </w:r>
    </w:p>
    <w:p w14:paraId="3F0BEDE3" w14:textId="77777777" w:rsidR="00781A0D" w:rsidRPr="00F4294C" w:rsidRDefault="00781A0D" w:rsidP="00CA75E8">
      <w:pPr>
        <w:pStyle w:val="Contenido"/>
        <w:numPr>
          <w:ilvl w:val="0"/>
          <w:numId w:val="30"/>
        </w:numPr>
        <w:jc w:val="both"/>
        <w:rPr>
          <w:rFonts w:cstheme="minorHAnsi"/>
          <w:b/>
          <w:sz w:val="22"/>
        </w:rPr>
      </w:pPr>
      <w:r w:rsidRPr="00F4294C">
        <w:rPr>
          <w:rFonts w:cstheme="minorHAnsi"/>
          <w:sz w:val="22"/>
        </w:rPr>
        <w:t>Actúen como agentes de cambio, y no como espectadores del proceso de transformación.</w:t>
      </w:r>
    </w:p>
    <w:p w14:paraId="47B1F5CE" w14:textId="77777777" w:rsidR="00781A0D" w:rsidRPr="00F4294C" w:rsidRDefault="00781A0D" w:rsidP="00CA75E8">
      <w:pPr>
        <w:jc w:val="both"/>
        <w:rPr>
          <w:rFonts w:ascii="Calibri" w:hAnsi="Calibri" w:cs="Calibri"/>
          <w:b w:val="0"/>
          <w:sz w:val="22"/>
        </w:rPr>
      </w:pPr>
    </w:p>
    <w:p w14:paraId="112FBF99" w14:textId="77777777" w:rsidR="00781A0D" w:rsidRPr="00F4294C" w:rsidRDefault="00781A0D" w:rsidP="00CA75E8">
      <w:pPr>
        <w:pStyle w:val="Contenido"/>
        <w:jc w:val="both"/>
        <w:rPr>
          <w:rFonts w:cstheme="minorHAnsi"/>
          <w:b/>
          <w:sz w:val="22"/>
          <w:lang w:eastAsia="es-CO"/>
        </w:rPr>
      </w:pPr>
      <w:r w:rsidRPr="00F4294C">
        <w:rPr>
          <w:rFonts w:cstheme="minorHAnsi"/>
          <w:sz w:val="22"/>
          <w:lang w:eastAsia="es-CO"/>
        </w:rPr>
        <w:t xml:space="preserve">El programa adopta una </w:t>
      </w:r>
      <w:r w:rsidRPr="00F4294C">
        <w:rPr>
          <w:rFonts w:cstheme="minorHAnsi"/>
          <w:bCs/>
          <w:sz w:val="22"/>
          <w:lang w:eastAsia="es-CO"/>
        </w:rPr>
        <w:t>arquitectura anual basada en cuatro ciclos</w:t>
      </w:r>
      <w:r w:rsidRPr="00F4294C">
        <w:rPr>
          <w:rFonts w:cstheme="minorHAnsi"/>
          <w:sz w:val="22"/>
          <w:lang w:eastAsia="es-CO"/>
        </w:rPr>
        <w:t xml:space="preserve">, alineada al modelo de gestión del cambio de </w:t>
      </w:r>
      <w:r w:rsidRPr="00F4294C">
        <w:rPr>
          <w:rFonts w:cstheme="minorHAnsi"/>
          <w:bCs/>
          <w:sz w:val="22"/>
          <w:lang w:eastAsia="es-CO"/>
        </w:rPr>
        <w:t>John Kotter</w:t>
      </w:r>
      <w:r w:rsidRPr="00F4294C">
        <w:rPr>
          <w:rFonts w:cstheme="minorHAnsi"/>
          <w:sz w:val="22"/>
          <w:lang w:eastAsia="es-CO"/>
        </w:rPr>
        <w:t>, priorizando la experiencia, la reflexión aplicada y la acción concreta sobre la formación tradicional por módulos.</w:t>
      </w:r>
    </w:p>
    <w:p w14:paraId="6FD6094D" w14:textId="77777777" w:rsidR="00781A0D" w:rsidRPr="00F4294C" w:rsidRDefault="00781A0D" w:rsidP="00CA75E8">
      <w:pPr>
        <w:pStyle w:val="Contenido"/>
        <w:jc w:val="both"/>
        <w:rPr>
          <w:rFonts w:cstheme="minorHAnsi"/>
          <w:b/>
          <w:sz w:val="22"/>
          <w:lang w:eastAsia="es-CO"/>
        </w:rPr>
      </w:pPr>
    </w:p>
    <w:p w14:paraId="012FBC13" w14:textId="77777777" w:rsidR="00781A0D" w:rsidRPr="00F4294C" w:rsidRDefault="00781A0D" w:rsidP="00CA75E8">
      <w:pPr>
        <w:pStyle w:val="Contenido"/>
        <w:jc w:val="both"/>
        <w:rPr>
          <w:rFonts w:cstheme="minorHAnsi"/>
          <w:b/>
          <w:sz w:val="22"/>
          <w:lang w:eastAsia="es-CO"/>
        </w:rPr>
      </w:pPr>
      <w:r w:rsidRPr="00F4294C">
        <w:rPr>
          <w:rFonts w:cstheme="minorHAnsi"/>
          <w:sz w:val="22"/>
          <w:lang w:eastAsia="es-CO"/>
        </w:rPr>
        <w:t>Cada ciclo responde directamente a brechas identificadas en los diagnósticos institucionales (IDI, MIPG, clima organizacional) y se articula con los subsistemas de planificación, organización del trabajo, desarrollo, rendimiento y relaciones humanas.</w:t>
      </w:r>
    </w:p>
    <w:p w14:paraId="1F4EC400" w14:textId="77777777" w:rsidR="00781A0D" w:rsidRPr="00F4294C" w:rsidRDefault="00781A0D" w:rsidP="00CA75E8">
      <w:pPr>
        <w:pStyle w:val="Contenido"/>
        <w:jc w:val="both"/>
        <w:rPr>
          <w:rFonts w:cstheme="minorHAnsi"/>
          <w:b/>
          <w:sz w:val="22"/>
          <w:lang w:eastAsia="es-CO"/>
        </w:rPr>
      </w:pPr>
    </w:p>
    <w:p w14:paraId="2BC1F617" w14:textId="77777777" w:rsidR="00781A0D" w:rsidRPr="00F4294C" w:rsidRDefault="00781A0D" w:rsidP="00CA75E8">
      <w:pPr>
        <w:pStyle w:val="Contenido"/>
        <w:jc w:val="both"/>
        <w:rPr>
          <w:rFonts w:cstheme="minorHAnsi"/>
          <w:b/>
          <w:bCs/>
          <w:sz w:val="22"/>
          <w:lang w:eastAsia="es-CO"/>
        </w:rPr>
      </w:pPr>
      <w:bookmarkStart w:id="34" w:name="_Toc216940122"/>
      <w:r w:rsidRPr="00F4294C">
        <w:rPr>
          <w:rFonts w:cstheme="minorHAnsi"/>
          <w:bCs/>
          <w:sz w:val="22"/>
          <w:lang w:eastAsia="es-CO"/>
        </w:rPr>
        <w:t>Articulación estratégica entre ciclos y la estrategia institucional</w:t>
      </w:r>
      <w:bookmarkEnd w:id="34"/>
    </w:p>
    <w:p w14:paraId="4B0A9746" w14:textId="77777777" w:rsidR="00781A0D" w:rsidRPr="00F4294C" w:rsidRDefault="00781A0D" w:rsidP="00CA75E8">
      <w:pPr>
        <w:pStyle w:val="Contenido"/>
        <w:jc w:val="both"/>
        <w:rPr>
          <w:rFonts w:cstheme="minorHAnsi"/>
          <w:b/>
          <w:bCs/>
          <w:sz w:val="22"/>
          <w:lang w:eastAsia="es-CO"/>
        </w:rPr>
      </w:pPr>
    </w:p>
    <w:p w14:paraId="705A427D" w14:textId="77777777" w:rsidR="00781A0D" w:rsidRPr="00F4294C" w:rsidRDefault="00781A0D" w:rsidP="00CA75E8">
      <w:pPr>
        <w:pStyle w:val="Contenido"/>
        <w:numPr>
          <w:ilvl w:val="0"/>
          <w:numId w:val="31"/>
        </w:numPr>
        <w:jc w:val="both"/>
        <w:rPr>
          <w:rFonts w:cstheme="minorHAnsi"/>
          <w:b/>
          <w:sz w:val="22"/>
          <w:lang w:eastAsia="es-CO"/>
        </w:rPr>
      </w:pPr>
      <w:r w:rsidRPr="00F4294C">
        <w:rPr>
          <w:rFonts w:cstheme="minorHAnsi"/>
          <w:bCs/>
          <w:sz w:val="22"/>
          <w:lang w:eastAsia="es-CO"/>
        </w:rPr>
        <w:t>Ciclo 1 – Despertar</w:t>
      </w:r>
      <w:r w:rsidRPr="00F4294C">
        <w:rPr>
          <w:rFonts w:cstheme="minorHAnsi"/>
          <w:sz w:val="22"/>
          <w:lang w:eastAsia="es-CO"/>
        </w:rPr>
        <w:t xml:space="preserve"> activa el sentido de urgencia, el propósito y la conexión emocional con el valor público del Catastro, respondiendo a la necesidad de </w:t>
      </w:r>
      <w:r w:rsidRPr="00F4294C">
        <w:rPr>
          <w:rFonts w:cstheme="minorHAnsi"/>
          <w:bCs/>
          <w:sz w:val="22"/>
          <w:lang w:eastAsia="es-CO"/>
        </w:rPr>
        <w:t>apropiación del cambio</w:t>
      </w:r>
      <w:r w:rsidRPr="00F4294C">
        <w:rPr>
          <w:rFonts w:cstheme="minorHAnsi"/>
          <w:sz w:val="22"/>
          <w:lang w:eastAsia="es-CO"/>
        </w:rPr>
        <w:t>.</w:t>
      </w:r>
    </w:p>
    <w:p w14:paraId="51B5A6B3" w14:textId="77777777" w:rsidR="00781A0D" w:rsidRPr="00F4294C" w:rsidRDefault="00781A0D" w:rsidP="00CA75E8">
      <w:pPr>
        <w:pStyle w:val="Contenido"/>
        <w:numPr>
          <w:ilvl w:val="0"/>
          <w:numId w:val="31"/>
        </w:numPr>
        <w:jc w:val="both"/>
        <w:rPr>
          <w:rFonts w:cstheme="minorHAnsi"/>
          <w:b/>
          <w:sz w:val="22"/>
          <w:lang w:eastAsia="es-CO"/>
        </w:rPr>
      </w:pPr>
      <w:r w:rsidRPr="00F4294C">
        <w:rPr>
          <w:rFonts w:cstheme="minorHAnsi"/>
          <w:bCs/>
          <w:sz w:val="22"/>
          <w:lang w:eastAsia="es-CO"/>
        </w:rPr>
        <w:t>Ciclo 2 – Alinear</w:t>
      </w:r>
      <w:r w:rsidRPr="00F4294C">
        <w:rPr>
          <w:rFonts w:cstheme="minorHAnsi"/>
          <w:sz w:val="22"/>
          <w:lang w:eastAsia="es-CO"/>
        </w:rPr>
        <w:t xml:space="preserve"> fortalece el liderazgo cotidiano, la comunicación honesta y la gestión de relaciones laborales, impactando la </w:t>
      </w:r>
      <w:r w:rsidRPr="00F4294C">
        <w:rPr>
          <w:rFonts w:cstheme="minorHAnsi"/>
          <w:bCs/>
          <w:sz w:val="22"/>
          <w:lang w:eastAsia="es-CO"/>
        </w:rPr>
        <w:t>coherencia operativa y la confianza institucional</w:t>
      </w:r>
      <w:r w:rsidRPr="00F4294C">
        <w:rPr>
          <w:rFonts w:cstheme="minorHAnsi"/>
          <w:sz w:val="22"/>
          <w:lang w:eastAsia="es-CO"/>
        </w:rPr>
        <w:t>.</w:t>
      </w:r>
    </w:p>
    <w:p w14:paraId="40C91371" w14:textId="77777777" w:rsidR="00781A0D" w:rsidRPr="00F4294C" w:rsidRDefault="00781A0D" w:rsidP="00CA75E8">
      <w:pPr>
        <w:pStyle w:val="Contenido"/>
        <w:numPr>
          <w:ilvl w:val="0"/>
          <w:numId w:val="31"/>
        </w:numPr>
        <w:jc w:val="both"/>
        <w:rPr>
          <w:rFonts w:cstheme="minorHAnsi"/>
          <w:b/>
          <w:sz w:val="22"/>
          <w:lang w:eastAsia="es-CO"/>
        </w:rPr>
      </w:pPr>
      <w:r w:rsidRPr="00F4294C">
        <w:rPr>
          <w:rFonts w:cstheme="minorHAnsi"/>
          <w:bCs/>
          <w:sz w:val="22"/>
          <w:lang w:eastAsia="es-CO"/>
        </w:rPr>
        <w:t>Ciclo 3 – Hacer</w:t>
      </w:r>
      <w:r w:rsidRPr="00F4294C">
        <w:rPr>
          <w:rFonts w:cstheme="minorHAnsi"/>
          <w:sz w:val="22"/>
          <w:lang w:eastAsia="es-CO"/>
        </w:rPr>
        <w:t xml:space="preserve"> traduce la transformación en resultados visibles mediante </w:t>
      </w:r>
      <w:proofErr w:type="spellStart"/>
      <w:r w:rsidRPr="00F4294C">
        <w:rPr>
          <w:rFonts w:cstheme="minorHAnsi"/>
          <w:sz w:val="22"/>
          <w:lang w:eastAsia="es-CO"/>
        </w:rPr>
        <w:t>microcambios</w:t>
      </w:r>
      <w:proofErr w:type="spellEnd"/>
      <w:r w:rsidRPr="00F4294C">
        <w:rPr>
          <w:rFonts w:cstheme="minorHAnsi"/>
          <w:sz w:val="22"/>
          <w:lang w:eastAsia="es-CO"/>
        </w:rPr>
        <w:t xml:space="preserve"> y mejoras reales de procesos, alineadas a la </w:t>
      </w:r>
      <w:r w:rsidRPr="00F4294C">
        <w:rPr>
          <w:rFonts w:cstheme="minorHAnsi"/>
          <w:bCs/>
          <w:sz w:val="22"/>
          <w:lang w:eastAsia="es-CO"/>
        </w:rPr>
        <w:t>gestión por resultados y al valor público</w:t>
      </w:r>
      <w:r w:rsidRPr="00F4294C">
        <w:rPr>
          <w:rFonts w:cstheme="minorHAnsi"/>
          <w:sz w:val="22"/>
          <w:lang w:eastAsia="es-CO"/>
        </w:rPr>
        <w:t>.</w:t>
      </w:r>
    </w:p>
    <w:p w14:paraId="7CFBBDE6" w14:textId="77777777" w:rsidR="00781A0D" w:rsidRPr="00F4294C" w:rsidRDefault="00781A0D" w:rsidP="00CA75E8">
      <w:pPr>
        <w:pStyle w:val="Contenido"/>
        <w:numPr>
          <w:ilvl w:val="0"/>
          <w:numId w:val="31"/>
        </w:numPr>
        <w:jc w:val="both"/>
        <w:rPr>
          <w:rFonts w:cstheme="minorHAnsi"/>
          <w:b/>
          <w:sz w:val="22"/>
          <w:lang w:eastAsia="es-CO"/>
        </w:rPr>
      </w:pPr>
      <w:r w:rsidRPr="00F4294C">
        <w:rPr>
          <w:rFonts w:cstheme="minorHAnsi"/>
          <w:bCs/>
          <w:sz w:val="22"/>
          <w:lang w:eastAsia="es-CO"/>
        </w:rPr>
        <w:t>Ciclo 4 – Sostener</w:t>
      </w:r>
      <w:r w:rsidRPr="00F4294C">
        <w:rPr>
          <w:rFonts w:cstheme="minorHAnsi"/>
          <w:sz w:val="22"/>
          <w:lang w:eastAsia="es-CO"/>
        </w:rPr>
        <w:t xml:space="preserve"> ancla el cambio en la cultura organizacional, fortaleciendo identidad, orgullo institucional y gobernanza del cambio.</w:t>
      </w:r>
    </w:p>
    <w:p w14:paraId="60B11750" w14:textId="77777777" w:rsidR="00781A0D" w:rsidRPr="00F4294C" w:rsidRDefault="00781A0D" w:rsidP="00CA75E8">
      <w:pPr>
        <w:pStyle w:val="Contenido"/>
        <w:jc w:val="both"/>
        <w:rPr>
          <w:rFonts w:cstheme="minorHAnsi"/>
          <w:b/>
          <w:sz w:val="22"/>
          <w:lang w:eastAsia="es-CO"/>
        </w:rPr>
      </w:pPr>
    </w:p>
    <w:p w14:paraId="04D85486" w14:textId="77777777" w:rsidR="00781A0D" w:rsidRPr="00F4294C" w:rsidRDefault="00781A0D" w:rsidP="00CA75E8">
      <w:pPr>
        <w:pStyle w:val="Contenido"/>
        <w:jc w:val="both"/>
        <w:rPr>
          <w:rFonts w:cstheme="minorHAnsi"/>
          <w:sz w:val="22"/>
        </w:rPr>
      </w:pPr>
      <w:bookmarkStart w:id="35" w:name="_Toc216940123"/>
      <w:r w:rsidRPr="00F4294C">
        <w:rPr>
          <w:rFonts w:cstheme="minorHAnsi"/>
          <w:sz w:val="22"/>
        </w:rPr>
        <w:t>Actividades de impacto: las siguientes cinco actividades condensan el programa y la estrategia institucional, garantizando eficiencia operativa, alto impacto cultural y trazabilidad frente al MIPG.</w:t>
      </w:r>
      <w:bookmarkEnd w:id="35"/>
    </w:p>
    <w:p w14:paraId="7A2F40D7" w14:textId="77777777" w:rsidR="00781A0D" w:rsidRPr="00FA5442" w:rsidRDefault="00781A0D" w:rsidP="00CA75E8">
      <w:pPr>
        <w:jc w:val="both"/>
        <w:rPr>
          <w:rFonts w:eastAsia="Times New Roman" w:cstheme="minorHAnsi"/>
          <w:b w:val="0"/>
          <w:sz w:val="22"/>
          <w:lang w:eastAsia="es-CO"/>
        </w:rPr>
      </w:pPr>
    </w:p>
    <w:p w14:paraId="01D75FBC" w14:textId="77777777" w:rsidR="00781A0D" w:rsidRPr="00F4294C" w:rsidRDefault="00781A0D" w:rsidP="00CA75E8">
      <w:pPr>
        <w:pStyle w:val="Contenido"/>
        <w:numPr>
          <w:ilvl w:val="0"/>
          <w:numId w:val="32"/>
        </w:numPr>
        <w:jc w:val="both"/>
        <w:rPr>
          <w:rFonts w:cstheme="minorHAnsi"/>
          <w:bCs/>
          <w:sz w:val="22"/>
          <w:lang w:eastAsia="es-CO"/>
        </w:rPr>
      </w:pPr>
      <w:bookmarkStart w:id="36" w:name="_Toc216940124"/>
      <w:r w:rsidRPr="00F4294C">
        <w:rPr>
          <w:rFonts w:cstheme="minorHAnsi"/>
          <w:bCs/>
          <w:sz w:val="22"/>
          <w:lang w:eastAsia="es-CO"/>
        </w:rPr>
        <w:t>Jornada Institucional de Despertar. “Mi trabajo sí importa”: Busca generar un quiebre inicial de narrativas de apatía, resistencia y sentimientos de normalidad, fortaleciendo la conexión entre el trabajo individual y el impacto del Catastro en la ciudad. Integra:</w:t>
      </w:r>
      <w:bookmarkEnd w:id="36"/>
    </w:p>
    <w:p w14:paraId="3E806ADE" w14:textId="77777777" w:rsidR="00781A0D" w:rsidRPr="00271C28" w:rsidRDefault="00781A0D" w:rsidP="00CA75E8">
      <w:pPr>
        <w:pStyle w:val="Contenido"/>
        <w:jc w:val="both"/>
        <w:rPr>
          <w:rFonts w:cstheme="minorHAnsi"/>
          <w:sz w:val="22"/>
          <w:lang w:eastAsia="es-CO"/>
        </w:rPr>
      </w:pPr>
    </w:p>
    <w:p w14:paraId="5F9089A3" w14:textId="77777777" w:rsidR="00781A0D" w:rsidRPr="00271C28" w:rsidRDefault="00781A0D" w:rsidP="00CA75E8">
      <w:pPr>
        <w:pStyle w:val="Contenido"/>
        <w:numPr>
          <w:ilvl w:val="0"/>
          <w:numId w:val="33"/>
        </w:numPr>
        <w:jc w:val="both"/>
        <w:rPr>
          <w:rFonts w:cstheme="minorHAnsi"/>
          <w:sz w:val="22"/>
          <w:lang w:eastAsia="es-CO"/>
        </w:rPr>
      </w:pPr>
      <w:r w:rsidRPr="00271C28">
        <w:rPr>
          <w:rFonts w:cstheme="minorHAnsi"/>
          <w:sz w:val="22"/>
          <w:lang w:eastAsia="es-CO"/>
        </w:rPr>
        <w:t>Ciclo 1 – Despertar: participación, propósito y apropiación del cambio</w:t>
      </w:r>
    </w:p>
    <w:p w14:paraId="46FD0B87" w14:textId="77777777" w:rsidR="00781A0D" w:rsidRPr="00FA5442" w:rsidRDefault="00781A0D" w:rsidP="00CA75E8">
      <w:pPr>
        <w:jc w:val="both"/>
        <w:rPr>
          <w:rFonts w:eastAsia="Times New Roman" w:cstheme="minorHAnsi"/>
          <w:b w:val="0"/>
          <w:bCs/>
          <w:sz w:val="22"/>
          <w:lang w:eastAsia="es-CO"/>
        </w:rPr>
      </w:pPr>
    </w:p>
    <w:p w14:paraId="74B027A9" w14:textId="77777777" w:rsidR="00781A0D" w:rsidRPr="00F4294C" w:rsidRDefault="00781A0D" w:rsidP="00CA75E8">
      <w:pPr>
        <w:pStyle w:val="Contenido"/>
        <w:numPr>
          <w:ilvl w:val="0"/>
          <w:numId w:val="32"/>
        </w:numPr>
        <w:jc w:val="both"/>
        <w:rPr>
          <w:rFonts w:cstheme="minorHAnsi"/>
          <w:bCs/>
          <w:sz w:val="22"/>
          <w:lang w:eastAsia="es-CO"/>
        </w:rPr>
      </w:pPr>
      <w:bookmarkStart w:id="37" w:name="_Toc216940125"/>
      <w:r w:rsidRPr="00F4294C">
        <w:rPr>
          <w:rFonts w:cstheme="minorHAnsi"/>
          <w:bCs/>
          <w:sz w:val="22"/>
          <w:lang w:eastAsia="es-CO"/>
        </w:rPr>
        <w:t>Laboratorios de Liderazgo Cotidiano. “Liderar sin cargo”: con el propósito de desarrollar capacidades prácticas de liderazgo consciente, comunicación efectiva y gestión de conflictos reales, tanto en líderes formales como informales. Integra:</w:t>
      </w:r>
      <w:bookmarkEnd w:id="37"/>
    </w:p>
    <w:p w14:paraId="24EE74A2" w14:textId="77777777" w:rsidR="00781A0D" w:rsidRPr="00271C28" w:rsidRDefault="00781A0D" w:rsidP="00CA75E8">
      <w:pPr>
        <w:pStyle w:val="Contenido"/>
        <w:jc w:val="both"/>
        <w:rPr>
          <w:rFonts w:cstheme="minorHAnsi"/>
          <w:sz w:val="22"/>
          <w:lang w:eastAsia="es-CO"/>
        </w:rPr>
      </w:pPr>
    </w:p>
    <w:p w14:paraId="6AFD369A" w14:textId="77777777" w:rsidR="00781A0D" w:rsidRPr="00271C28" w:rsidRDefault="00781A0D" w:rsidP="00CA75E8">
      <w:pPr>
        <w:pStyle w:val="Contenido"/>
        <w:numPr>
          <w:ilvl w:val="0"/>
          <w:numId w:val="33"/>
        </w:numPr>
        <w:jc w:val="both"/>
        <w:rPr>
          <w:rFonts w:cstheme="minorHAnsi"/>
          <w:sz w:val="22"/>
          <w:lang w:eastAsia="es-CO"/>
        </w:rPr>
      </w:pPr>
      <w:r w:rsidRPr="00271C28">
        <w:rPr>
          <w:rFonts w:cstheme="minorHAnsi"/>
          <w:sz w:val="22"/>
          <w:lang w:eastAsia="es-CO"/>
        </w:rPr>
        <w:t>Ciclo 2 – Alinear: liderazgo consciente y relaciones humanas</w:t>
      </w:r>
    </w:p>
    <w:p w14:paraId="0F24A44A" w14:textId="77777777" w:rsidR="00781A0D" w:rsidRPr="00FA5442" w:rsidRDefault="00781A0D" w:rsidP="00CA75E8">
      <w:pPr>
        <w:jc w:val="both"/>
        <w:rPr>
          <w:rFonts w:eastAsia="Times New Roman" w:cstheme="minorHAnsi"/>
          <w:b w:val="0"/>
          <w:sz w:val="22"/>
          <w:lang w:eastAsia="es-CO"/>
        </w:rPr>
      </w:pPr>
    </w:p>
    <w:p w14:paraId="0BBF658E" w14:textId="77777777" w:rsidR="00781A0D" w:rsidRPr="00F4294C" w:rsidRDefault="00781A0D" w:rsidP="00CA75E8">
      <w:pPr>
        <w:pStyle w:val="Contenido"/>
        <w:numPr>
          <w:ilvl w:val="0"/>
          <w:numId w:val="32"/>
        </w:numPr>
        <w:jc w:val="both"/>
        <w:rPr>
          <w:rFonts w:cstheme="minorHAnsi"/>
          <w:bCs/>
          <w:sz w:val="22"/>
          <w:lang w:eastAsia="es-CO"/>
        </w:rPr>
      </w:pPr>
      <w:bookmarkStart w:id="38" w:name="_Toc216940126"/>
      <w:r w:rsidRPr="00F4294C">
        <w:rPr>
          <w:rFonts w:cstheme="minorHAnsi"/>
          <w:bCs/>
          <w:sz w:val="22"/>
          <w:lang w:eastAsia="es-CO"/>
        </w:rPr>
        <w:t xml:space="preserve">Retos de </w:t>
      </w:r>
      <w:proofErr w:type="spellStart"/>
      <w:r w:rsidRPr="00F4294C">
        <w:rPr>
          <w:rFonts w:cstheme="minorHAnsi"/>
          <w:bCs/>
          <w:sz w:val="22"/>
          <w:lang w:eastAsia="es-CO"/>
        </w:rPr>
        <w:t>Microcambio</w:t>
      </w:r>
      <w:proofErr w:type="spellEnd"/>
      <w:r w:rsidRPr="00F4294C">
        <w:rPr>
          <w:rFonts w:cstheme="minorHAnsi"/>
          <w:bCs/>
          <w:sz w:val="22"/>
          <w:lang w:eastAsia="es-CO"/>
        </w:rPr>
        <w:t xml:space="preserve"> por Equipos. “Mejora una fricción real en 30 días”: con el propósito de convertir la transformación en acciones visibles, medibles y orientadas al valor público mediante mejoras concretas de procesos. Integra:</w:t>
      </w:r>
      <w:bookmarkEnd w:id="38"/>
    </w:p>
    <w:p w14:paraId="48A7B4AE" w14:textId="77777777" w:rsidR="00781A0D" w:rsidRPr="00FA5442" w:rsidRDefault="00781A0D" w:rsidP="00CA75E8">
      <w:pPr>
        <w:pStyle w:val="Prrafodelista"/>
        <w:jc w:val="both"/>
        <w:outlineLvl w:val="2"/>
        <w:rPr>
          <w:rFonts w:eastAsia="Times New Roman" w:cstheme="minorHAnsi"/>
          <w:b w:val="0"/>
          <w:sz w:val="22"/>
          <w:lang w:eastAsia="es-CO"/>
        </w:rPr>
      </w:pPr>
    </w:p>
    <w:p w14:paraId="64CB449C"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Ciclo 3 – Hacer: gestión por resultados y organización del trabajo</w:t>
      </w:r>
    </w:p>
    <w:p w14:paraId="651406DC" w14:textId="77777777" w:rsidR="00781A0D" w:rsidRPr="00FA5442" w:rsidRDefault="00781A0D" w:rsidP="00CA75E8">
      <w:pPr>
        <w:jc w:val="both"/>
        <w:rPr>
          <w:rFonts w:eastAsia="Times New Roman" w:cstheme="minorHAnsi"/>
          <w:b w:val="0"/>
          <w:sz w:val="22"/>
          <w:lang w:eastAsia="es-CO"/>
        </w:rPr>
      </w:pPr>
    </w:p>
    <w:p w14:paraId="4C581F3B" w14:textId="77777777" w:rsidR="00781A0D" w:rsidRPr="00F4294C" w:rsidRDefault="00781A0D" w:rsidP="00CA75E8">
      <w:pPr>
        <w:pStyle w:val="Contenido"/>
        <w:numPr>
          <w:ilvl w:val="0"/>
          <w:numId w:val="32"/>
        </w:numPr>
        <w:jc w:val="both"/>
        <w:rPr>
          <w:rFonts w:cstheme="minorHAnsi"/>
          <w:bCs/>
          <w:sz w:val="22"/>
          <w:lang w:eastAsia="es-CO"/>
        </w:rPr>
      </w:pPr>
      <w:bookmarkStart w:id="39" w:name="_Toc216940127"/>
      <w:r w:rsidRPr="00F4294C">
        <w:rPr>
          <w:rFonts w:cstheme="minorHAnsi"/>
          <w:bCs/>
          <w:sz w:val="22"/>
          <w:lang w:eastAsia="es-CO"/>
        </w:rPr>
        <w:t>Sistema Institucional “Aprender del Error”: con el propósito de fortalecer la seguridad psicológica y la cultura de aprendizaje, abordando errores y fallas desde una perspectiva técnica y no punitiva. Integra:</w:t>
      </w:r>
      <w:bookmarkEnd w:id="39"/>
    </w:p>
    <w:p w14:paraId="6BB2F731" w14:textId="77777777" w:rsidR="00781A0D" w:rsidRPr="00FA5442" w:rsidRDefault="00781A0D" w:rsidP="00CA75E8">
      <w:pPr>
        <w:pStyle w:val="Prrafodelista"/>
        <w:jc w:val="both"/>
        <w:outlineLvl w:val="2"/>
        <w:rPr>
          <w:rFonts w:eastAsia="Times New Roman" w:cstheme="minorHAnsi"/>
          <w:b w:val="0"/>
          <w:sz w:val="22"/>
          <w:lang w:eastAsia="es-CO"/>
        </w:rPr>
      </w:pPr>
    </w:p>
    <w:p w14:paraId="4BC20E0F"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Seguridad psicológica: subsistemas de Relaciones Humanas y Rendimiento</w:t>
      </w:r>
    </w:p>
    <w:p w14:paraId="6EA227A5" w14:textId="77777777" w:rsidR="00781A0D" w:rsidRPr="00FA5442" w:rsidRDefault="00781A0D" w:rsidP="00CA75E8">
      <w:pPr>
        <w:jc w:val="both"/>
        <w:rPr>
          <w:rFonts w:eastAsia="Times New Roman" w:cstheme="minorHAnsi"/>
          <w:b w:val="0"/>
          <w:sz w:val="22"/>
          <w:lang w:eastAsia="es-CO"/>
        </w:rPr>
      </w:pPr>
    </w:p>
    <w:p w14:paraId="5DD7C8BF" w14:textId="77777777" w:rsidR="00781A0D" w:rsidRPr="00F4294C" w:rsidRDefault="00781A0D" w:rsidP="00CA75E8">
      <w:pPr>
        <w:pStyle w:val="Contenido"/>
        <w:numPr>
          <w:ilvl w:val="0"/>
          <w:numId w:val="32"/>
        </w:numPr>
        <w:jc w:val="both"/>
        <w:rPr>
          <w:rFonts w:cstheme="minorHAnsi"/>
          <w:bCs/>
          <w:sz w:val="22"/>
          <w:lang w:eastAsia="es-CO"/>
        </w:rPr>
      </w:pPr>
      <w:bookmarkStart w:id="40" w:name="_Toc216940128"/>
      <w:r w:rsidRPr="00F4294C">
        <w:rPr>
          <w:rFonts w:cstheme="minorHAnsi"/>
          <w:bCs/>
          <w:sz w:val="22"/>
          <w:lang w:eastAsia="es-CO"/>
        </w:rPr>
        <w:t>Red de Agentes de Transformación Catastro. “Me pongo la camiseta”: con el propósito de garantizar la sostenibilidad del cambio mediante la conformación de una red institucional de servidores comprometidos con la transformación. Integra:</w:t>
      </w:r>
      <w:bookmarkEnd w:id="40"/>
    </w:p>
    <w:p w14:paraId="3A3D1F21" w14:textId="77777777" w:rsidR="00781A0D" w:rsidRPr="00FA5442" w:rsidRDefault="00781A0D" w:rsidP="00CA75E8">
      <w:pPr>
        <w:pStyle w:val="Prrafodelista"/>
        <w:jc w:val="both"/>
        <w:outlineLvl w:val="2"/>
        <w:rPr>
          <w:rFonts w:eastAsia="Times New Roman" w:cstheme="minorHAnsi"/>
          <w:b w:val="0"/>
          <w:sz w:val="22"/>
          <w:lang w:eastAsia="es-CO"/>
        </w:rPr>
      </w:pPr>
    </w:p>
    <w:p w14:paraId="55E0035D"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Ciclo 4 – Sostener: gobernanza del cambio y cultura organizacional.</w:t>
      </w:r>
    </w:p>
    <w:p w14:paraId="0DEDE07A" w14:textId="77777777" w:rsidR="00781A0D" w:rsidRPr="00FA5442" w:rsidRDefault="00781A0D" w:rsidP="00CA75E8">
      <w:pPr>
        <w:ind w:left="720"/>
        <w:jc w:val="both"/>
        <w:rPr>
          <w:rFonts w:eastAsia="Times New Roman" w:cstheme="minorHAnsi"/>
          <w:b w:val="0"/>
          <w:sz w:val="22"/>
          <w:lang w:eastAsia="es-CO"/>
        </w:rPr>
      </w:pPr>
    </w:p>
    <w:p w14:paraId="79C96C0D" w14:textId="1C9D7A15" w:rsidR="00781A0D" w:rsidRPr="00271C28" w:rsidRDefault="00781A0D" w:rsidP="00CA75E8">
      <w:pPr>
        <w:pStyle w:val="Contenido"/>
        <w:jc w:val="both"/>
        <w:rPr>
          <w:rFonts w:cstheme="minorHAnsi"/>
          <w:b/>
          <w:sz w:val="22"/>
          <w:lang w:eastAsia="es-CO"/>
        </w:rPr>
      </w:pPr>
      <w:r w:rsidRPr="00271C28">
        <w:rPr>
          <w:rFonts w:cstheme="minorHAnsi"/>
          <w:sz w:val="22"/>
          <w:lang w:eastAsia="es-CO"/>
        </w:rPr>
        <w:t>La implementación integrada de la estrategia “Somos parte de la Transformación” permitirá fortalecer de manera sostenible:</w:t>
      </w:r>
    </w:p>
    <w:p w14:paraId="3F4336B8" w14:textId="77777777" w:rsidR="00781A0D" w:rsidRPr="00271C28" w:rsidRDefault="00781A0D" w:rsidP="00CA75E8">
      <w:pPr>
        <w:pStyle w:val="Contenido"/>
        <w:jc w:val="both"/>
        <w:rPr>
          <w:rFonts w:cstheme="minorHAnsi"/>
          <w:b/>
          <w:sz w:val="22"/>
          <w:lang w:eastAsia="es-CO"/>
        </w:rPr>
      </w:pPr>
    </w:p>
    <w:p w14:paraId="1096FE66"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El clima laboral y la seguridad psicológica.</w:t>
      </w:r>
    </w:p>
    <w:p w14:paraId="0BAA4276"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La comunicación institucional clara, coherente y bidireccional.</w:t>
      </w:r>
    </w:p>
    <w:p w14:paraId="1DC44D36"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La confianza y corresponsabilidad entre dependencias.</w:t>
      </w:r>
    </w:p>
    <w:p w14:paraId="0ED2C7C5"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La capacidad de adaptación y respuesta al cambio.</w:t>
      </w:r>
    </w:p>
    <w:p w14:paraId="4746780E"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La gestión del conocimiento como activo estratégico.</w:t>
      </w:r>
    </w:p>
    <w:p w14:paraId="7578805B" w14:textId="77777777" w:rsidR="00781A0D" w:rsidRPr="00271C28" w:rsidRDefault="00781A0D" w:rsidP="00CA75E8">
      <w:pPr>
        <w:pStyle w:val="Contenido"/>
        <w:numPr>
          <w:ilvl w:val="0"/>
          <w:numId w:val="33"/>
        </w:numPr>
        <w:jc w:val="both"/>
        <w:rPr>
          <w:rFonts w:cstheme="minorHAnsi"/>
          <w:b/>
          <w:sz w:val="22"/>
          <w:lang w:eastAsia="es-CO"/>
        </w:rPr>
      </w:pPr>
      <w:r w:rsidRPr="00271C28">
        <w:rPr>
          <w:rFonts w:cstheme="minorHAnsi"/>
          <w:sz w:val="22"/>
          <w:lang w:eastAsia="es-CO"/>
        </w:rPr>
        <w:t>La madurez institucional alineada con los subsistemas del MIPG.</w:t>
      </w:r>
    </w:p>
    <w:p w14:paraId="2AE12A02" w14:textId="77777777" w:rsidR="00781A0D" w:rsidRPr="00FA5442" w:rsidRDefault="00781A0D" w:rsidP="00CA75E8">
      <w:pPr>
        <w:jc w:val="both"/>
        <w:rPr>
          <w:rFonts w:eastAsia="Times New Roman" w:cstheme="minorHAnsi"/>
          <w:b w:val="0"/>
          <w:sz w:val="22"/>
          <w:lang w:eastAsia="es-CO"/>
        </w:rPr>
      </w:pPr>
    </w:p>
    <w:p w14:paraId="7C71F9EC" w14:textId="0B47A014" w:rsidR="008001D6" w:rsidRPr="00271C28" w:rsidRDefault="12D46F74" w:rsidP="00CA75E8">
      <w:pPr>
        <w:pStyle w:val="Contenido"/>
        <w:jc w:val="both"/>
        <w:rPr>
          <w:rFonts w:cstheme="minorHAnsi"/>
          <w:b/>
          <w:sz w:val="22"/>
        </w:rPr>
      </w:pPr>
      <w:r w:rsidRPr="00271C28">
        <w:rPr>
          <w:rFonts w:cstheme="minorHAnsi"/>
          <w:b/>
          <w:i/>
          <w:iCs/>
          <w:sz w:val="22"/>
        </w:rPr>
        <w:t>Escuela de Liderazgo Remoto y Bienestar Híbrido – UAECD (2026)</w:t>
      </w:r>
      <w:r w:rsidR="00E85A51" w:rsidRPr="00271C28">
        <w:rPr>
          <w:rFonts w:cstheme="minorHAnsi"/>
          <w:b/>
          <w:i/>
          <w:iCs/>
          <w:sz w:val="22"/>
        </w:rPr>
        <w:t>:</w:t>
      </w:r>
      <w:r w:rsidR="00E85A51" w:rsidRPr="00271C28">
        <w:rPr>
          <w:rFonts w:cstheme="minorHAnsi"/>
          <w:bCs/>
          <w:i/>
          <w:iCs/>
          <w:sz w:val="22"/>
        </w:rPr>
        <w:t xml:space="preserve"> </w:t>
      </w:r>
      <w:r w:rsidR="00645C43" w:rsidRPr="00271C28">
        <w:rPr>
          <w:rFonts w:cstheme="minorHAnsi"/>
          <w:sz w:val="22"/>
        </w:rPr>
        <w:t>c</w:t>
      </w:r>
      <w:r w:rsidR="008655E3" w:rsidRPr="00271C28">
        <w:rPr>
          <w:rFonts w:cstheme="minorHAnsi"/>
          <w:sz w:val="22"/>
        </w:rPr>
        <w:t>onstituye un proceso sistemático de fortalecimiento de capacidades institucionales, orientado a desarrollar habilidades prácticas en liderazgo a distancia, gestión por resultados, bienestar digital y prevención de riesgos ergonómicos, mediante metodologías ágiles, de fácil implementación y alto impacto, en coherencia con el Modelo Integrado de Planeación y Gestión – MIPG y las necesidades del entorno laboral híbrido garantizando un desempeño efectivo, humano y sostenible en el modelo de trabajo híbrido de la UAECD. El programa se desarrolla</w:t>
      </w:r>
      <w:r w:rsidR="008001D6" w:rsidRPr="00271C28">
        <w:rPr>
          <w:rFonts w:cstheme="minorHAnsi"/>
          <w:sz w:val="22"/>
        </w:rPr>
        <w:t xml:space="preserve">rá así: </w:t>
      </w:r>
    </w:p>
    <w:p w14:paraId="55D4E579" w14:textId="6374345D" w:rsidR="008001D6" w:rsidRPr="00271C28" w:rsidRDefault="008001D6" w:rsidP="00CA75E8">
      <w:pPr>
        <w:pStyle w:val="Contenido"/>
        <w:jc w:val="both"/>
        <w:rPr>
          <w:rFonts w:cstheme="minorHAnsi"/>
          <w:b/>
          <w:sz w:val="22"/>
        </w:rPr>
      </w:pPr>
    </w:p>
    <w:p w14:paraId="1B1A1C01" w14:textId="77777777" w:rsidR="008001D6" w:rsidRPr="00271C28" w:rsidRDefault="008001D6" w:rsidP="00CA75E8">
      <w:pPr>
        <w:pStyle w:val="Contenido"/>
        <w:numPr>
          <w:ilvl w:val="0"/>
          <w:numId w:val="34"/>
        </w:numPr>
        <w:jc w:val="both"/>
        <w:rPr>
          <w:rFonts w:cstheme="minorHAnsi"/>
          <w:sz w:val="22"/>
        </w:rPr>
      </w:pPr>
      <w:bookmarkStart w:id="41" w:name="_Toc216940129"/>
      <w:r w:rsidRPr="00271C28">
        <w:rPr>
          <w:rFonts w:cstheme="minorHAnsi"/>
          <w:b/>
          <w:sz w:val="22"/>
        </w:rPr>
        <w:t>Liderazgo saludable para entornos híbridos:</w:t>
      </w:r>
      <w:r w:rsidRPr="00271C28">
        <w:rPr>
          <w:rFonts w:cstheme="minorHAnsi"/>
          <w:sz w:val="22"/>
        </w:rPr>
        <w:t xml:space="preserve"> jornadas virtuales cortas de fortalecimiento de liderazgo empático y remoto, orientadas a mejorar la confianza, la comunicación efectiva y el seguimiento por resultados sin </w:t>
      </w:r>
      <w:proofErr w:type="spellStart"/>
      <w:r w:rsidRPr="00271C28">
        <w:rPr>
          <w:rFonts w:cstheme="minorHAnsi"/>
          <w:sz w:val="22"/>
        </w:rPr>
        <w:t>microgestión</w:t>
      </w:r>
      <w:proofErr w:type="spellEnd"/>
      <w:r w:rsidRPr="00271C28">
        <w:rPr>
          <w:rFonts w:cstheme="minorHAnsi"/>
          <w:sz w:val="22"/>
        </w:rPr>
        <w:t>. Lo anterior, con el propósito de prevenir riesgos psicosociales, reducción del estrés laboral y fortalecimiento de relaciones jefe–equipo.</w:t>
      </w:r>
      <w:bookmarkEnd w:id="41"/>
    </w:p>
    <w:p w14:paraId="53B12037" w14:textId="77777777" w:rsidR="008001D6" w:rsidRPr="00271C28" w:rsidRDefault="008001D6" w:rsidP="00CA75E8">
      <w:pPr>
        <w:pStyle w:val="Contenido"/>
        <w:jc w:val="both"/>
        <w:rPr>
          <w:rFonts w:cstheme="minorHAnsi"/>
          <w:b/>
          <w:sz w:val="22"/>
        </w:rPr>
      </w:pPr>
    </w:p>
    <w:p w14:paraId="4D2DAD41" w14:textId="77777777" w:rsidR="008001D6" w:rsidRPr="00271C28" w:rsidRDefault="008001D6" w:rsidP="00CA75E8">
      <w:pPr>
        <w:pStyle w:val="Contenido"/>
        <w:numPr>
          <w:ilvl w:val="0"/>
          <w:numId w:val="34"/>
        </w:numPr>
        <w:jc w:val="both"/>
        <w:rPr>
          <w:rFonts w:cstheme="minorHAnsi"/>
          <w:sz w:val="22"/>
        </w:rPr>
      </w:pPr>
      <w:bookmarkStart w:id="42" w:name="_Toc216940130"/>
      <w:r w:rsidRPr="00271C28">
        <w:rPr>
          <w:rFonts w:cstheme="minorHAnsi"/>
          <w:b/>
          <w:sz w:val="22"/>
        </w:rPr>
        <w:t>Productividad consciente y equilibrio de cargas:</w:t>
      </w:r>
      <w:r w:rsidRPr="00271C28">
        <w:rPr>
          <w:rFonts w:cstheme="minorHAnsi"/>
          <w:sz w:val="22"/>
        </w:rPr>
        <w:t xml:space="preserve"> laboratorios prácticos de planificación del trabajo y gestión del tiempo, con ejercicios de identificación de sobrecargas y “fugas de tiempo institucional”, orientados a mejorar la organización del trabajo. Lo anterior, con el propósito de disminuir la fatiga laboral, claridad de prioridades y mejora del equilibrio vida–trabajo.</w:t>
      </w:r>
      <w:bookmarkEnd w:id="42"/>
    </w:p>
    <w:p w14:paraId="6C5C7732" w14:textId="77777777" w:rsidR="008001D6" w:rsidRPr="00271C28" w:rsidRDefault="008001D6" w:rsidP="00CA75E8">
      <w:pPr>
        <w:pStyle w:val="Contenido"/>
        <w:jc w:val="both"/>
        <w:rPr>
          <w:rFonts w:cstheme="minorHAnsi"/>
          <w:b/>
          <w:sz w:val="22"/>
        </w:rPr>
      </w:pPr>
    </w:p>
    <w:p w14:paraId="3255982D" w14:textId="77777777" w:rsidR="008001D6" w:rsidRPr="00271C28" w:rsidRDefault="008001D6" w:rsidP="00CA75E8">
      <w:pPr>
        <w:pStyle w:val="Contenido"/>
        <w:numPr>
          <w:ilvl w:val="0"/>
          <w:numId w:val="34"/>
        </w:numPr>
        <w:jc w:val="both"/>
        <w:rPr>
          <w:rFonts w:cstheme="minorHAnsi"/>
          <w:sz w:val="22"/>
        </w:rPr>
      </w:pPr>
      <w:bookmarkStart w:id="43" w:name="_Toc216940131"/>
      <w:r w:rsidRPr="00271C28">
        <w:rPr>
          <w:rFonts w:cstheme="minorHAnsi"/>
          <w:b/>
          <w:sz w:val="22"/>
        </w:rPr>
        <w:t>Bienestar digital y desconexión responsable:</w:t>
      </w:r>
      <w:r w:rsidRPr="00271C28">
        <w:rPr>
          <w:rFonts w:cstheme="minorHAnsi"/>
          <w:sz w:val="22"/>
        </w:rPr>
        <w:t xml:space="preserve"> implementación de la estrategia </w:t>
      </w:r>
      <w:r w:rsidRPr="00271C28">
        <w:rPr>
          <w:rStyle w:val="nfasis"/>
          <w:rFonts w:cstheme="minorHAnsi"/>
          <w:sz w:val="22"/>
        </w:rPr>
        <w:t>Higiene Digital UAECD</w:t>
      </w:r>
      <w:r w:rsidRPr="00271C28">
        <w:rPr>
          <w:rFonts w:cstheme="minorHAnsi"/>
          <w:sz w:val="22"/>
        </w:rPr>
        <w:t xml:space="preserve">, que incluye </w:t>
      </w:r>
      <w:proofErr w:type="spellStart"/>
      <w:r w:rsidRPr="00271C28">
        <w:rPr>
          <w:rFonts w:cstheme="minorHAnsi"/>
          <w:sz w:val="22"/>
        </w:rPr>
        <w:t>microtalleres</w:t>
      </w:r>
      <w:proofErr w:type="spellEnd"/>
      <w:r w:rsidRPr="00271C28">
        <w:rPr>
          <w:rFonts w:cstheme="minorHAnsi"/>
          <w:sz w:val="22"/>
        </w:rPr>
        <w:t>, pausas activas inteligentes y el reto institucional voluntario de desconexión consciente. Lo anterior, con el propósito de disminuir la fatiga visual y mental, autocuidado y uso saludable de tecnologías.</w:t>
      </w:r>
      <w:bookmarkEnd w:id="43"/>
    </w:p>
    <w:p w14:paraId="18BBB61D" w14:textId="77777777" w:rsidR="008001D6" w:rsidRPr="00271C28" w:rsidRDefault="008001D6" w:rsidP="00CA75E8">
      <w:pPr>
        <w:pStyle w:val="Contenido"/>
        <w:jc w:val="both"/>
        <w:rPr>
          <w:rFonts w:cstheme="minorHAnsi"/>
          <w:b/>
          <w:sz w:val="22"/>
        </w:rPr>
      </w:pPr>
    </w:p>
    <w:p w14:paraId="479AB8B3" w14:textId="440ABF06" w:rsidR="008001D6" w:rsidRPr="00271C28" w:rsidRDefault="008001D6" w:rsidP="00CA75E8">
      <w:pPr>
        <w:pStyle w:val="Contenido"/>
        <w:numPr>
          <w:ilvl w:val="0"/>
          <w:numId w:val="34"/>
        </w:numPr>
        <w:jc w:val="both"/>
        <w:rPr>
          <w:rFonts w:cstheme="minorHAnsi"/>
          <w:sz w:val="22"/>
        </w:rPr>
      </w:pPr>
      <w:bookmarkStart w:id="44" w:name="_Toc216940132"/>
      <w:r w:rsidRPr="00271C28">
        <w:rPr>
          <w:rFonts w:cstheme="minorHAnsi"/>
          <w:b/>
          <w:bCs/>
          <w:sz w:val="22"/>
        </w:rPr>
        <w:t>Bienestar integral y sentido de pertenencia:</w:t>
      </w:r>
      <w:r w:rsidRPr="00271C28">
        <w:rPr>
          <w:rFonts w:cstheme="minorHAnsi"/>
          <w:sz w:val="22"/>
        </w:rPr>
        <w:t xml:space="preserve"> jornadas integrales de bienestar y gamificación colaborativa orientadas a la gestión del estrés, la actividad física y el fortalecimiento del clima laboral, sin enfoques competitivos. Lo anterior, con el propósito de fortalecer la salud emocional, cohesión institucional y fortalecimiento del salario emocional.</w:t>
      </w:r>
      <w:bookmarkEnd w:id="44"/>
    </w:p>
    <w:p w14:paraId="188464CA" w14:textId="23EE628E" w:rsidR="006B33A9" w:rsidRPr="00FA5442" w:rsidRDefault="006B33A9" w:rsidP="00CA75E8">
      <w:pPr>
        <w:jc w:val="both"/>
        <w:rPr>
          <w:rFonts w:eastAsia="Times New Roman" w:cstheme="minorHAnsi"/>
          <w:b w:val="0"/>
          <w:bCs/>
          <w:color w:val="auto"/>
          <w:sz w:val="22"/>
          <w:lang w:val="es"/>
        </w:rPr>
      </w:pPr>
    </w:p>
    <w:p w14:paraId="0D743C28" w14:textId="062A7A63" w:rsidR="006701C1" w:rsidRPr="00271C28" w:rsidRDefault="004B0908" w:rsidP="00CA75E8">
      <w:pPr>
        <w:pStyle w:val="Contenido"/>
        <w:jc w:val="both"/>
        <w:rPr>
          <w:rFonts w:cstheme="minorHAnsi"/>
          <w:b/>
          <w:sz w:val="22"/>
        </w:rPr>
      </w:pPr>
      <w:r w:rsidRPr="00271C28">
        <w:rPr>
          <w:rFonts w:eastAsia="Calibri" w:cstheme="minorHAnsi"/>
          <w:b/>
          <w:bCs/>
          <w:i/>
          <w:color w:val="auto"/>
          <w:sz w:val="22"/>
          <w:lang w:val="es"/>
        </w:rPr>
        <w:t>Juegos Deportivos Distritales</w:t>
      </w:r>
      <w:r w:rsidR="00501816" w:rsidRPr="00271C28">
        <w:rPr>
          <w:rFonts w:eastAsia="Calibri" w:cstheme="minorHAnsi"/>
          <w:b/>
          <w:bCs/>
          <w:i/>
          <w:color w:val="auto"/>
          <w:sz w:val="22"/>
          <w:lang w:val="es"/>
        </w:rPr>
        <w:t>:</w:t>
      </w:r>
      <w:r w:rsidR="00501816" w:rsidRPr="00271C28">
        <w:rPr>
          <w:rFonts w:eastAsia="Calibri" w:cstheme="minorHAnsi"/>
          <w:i/>
          <w:color w:val="auto"/>
          <w:sz w:val="22"/>
          <w:lang w:val="es"/>
        </w:rPr>
        <w:t xml:space="preserve"> </w:t>
      </w:r>
      <w:r w:rsidR="00501816" w:rsidRPr="00271C28">
        <w:rPr>
          <w:rStyle w:val="Fuerte"/>
          <w:rFonts w:cstheme="minorHAnsi"/>
          <w:b w:val="0"/>
          <w:bCs w:val="0"/>
          <w:sz w:val="22"/>
        </w:rPr>
        <w:t>c</w:t>
      </w:r>
      <w:r w:rsidR="006701C1" w:rsidRPr="00271C28">
        <w:rPr>
          <w:rStyle w:val="Fuerte"/>
          <w:rFonts w:cstheme="minorHAnsi"/>
          <w:b w:val="0"/>
          <w:bCs w:val="0"/>
          <w:sz w:val="22"/>
        </w:rPr>
        <w:t>on base en los lineamientos del Departamento Administrativo del Servicio Civil Distrital – DASCD</w:t>
      </w:r>
      <w:r w:rsidR="006701C1" w:rsidRPr="00271C28">
        <w:rPr>
          <w:rFonts w:cstheme="minorHAnsi"/>
          <w:b/>
          <w:bCs/>
          <w:sz w:val="22"/>
        </w:rPr>
        <w:t xml:space="preserve">, </w:t>
      </w:r>
      <w:r w:rsidR="006701C1" w:rsidRPr="00271C28">
        <w:rPr>
          <w:rFonts w:cstheme="minorHAnsi"/>
          <w:sz w:val="22"/>
        </w:rPr>
        <w:t xml:space="preserve">la Unidad Administrativa Especial de Catastro Distrital invita a los(as) servidores(as) y sus familias a participar en los </w:t>
      </w:r>
      <w:r w:rsidR="006701C1" w:rsidRPr="00271C28">
        <w:rPr>
          <w:rStyle w:val="Fuerte"/>
          <w:rFonts w:cstheme="minorHAnsi"/>
          <w:b w:val="0"/>
          <w:bCs w:val="0"/>
          <w:sz w:val="22"/>
        </w:rPr>
        <w:t>Juegos Deportivos Distritales</w:t>
      </w:r>
      <w:r w:rsidR="006701C1" w:rsidRPr="00271C28">
        <w:rPr>
          <w:rFonts w:cstheme="minorHAnsi"/>
          <w:sz w:val="22"/>
        </w:rPr>
        <w:t xml:space="preserve">, iniciativa orientada a fortalecer la integración, promover hábitos de vida </w:t>
      </w:r>
      <w:r w:rsidR="00286BEA" w:rsidRPr="00271C28">
        <w:rPr>
          <w:rFonts w:cstheme="minorHAnsi"/>
          <w:sz w:val="22"/>
        </w:rPr>
        <w:t>sanos</w:t>
      </w:r>
      <w:r w:rsidR="006701C1" w:rsidRPr="00271C28">
        <w:rPr>
          <w:rFonts w:cstheme="minorHAnsi"/>
          <w:sz w:val="22"/>
        </w:rPr>
        <w:t xml:space="preserve"> y consolidar entornos laborales respetuosos, inclusivos y saludables.</w:t>
      </w:r>
    </w:p>
    <w:p w14:paraId="5D45934C" w14:textId="77777777" w:rsidR="006701C1" w:rsidRPr="00271C28" w:rsidRDefault="006701C1" w:rsidP="00CA75E8">
      <w:pPr>
        <w:pStyle w:val="Contenido"/>
        <w:jc w:val="both"/>
        <w:rPr>
          <w:rFonts w:cstheme="minorHAnsi"/>
          <w:sz w:val="22"/>
        </w:rPr>
      </w:pPr>
    </w:p>
    <w:p w14:paraId="3F347551" w14:textId="755C2105" w:rsidR="006701C1" w:rsidRPr="00271C28" w:rsidRDefault="006701C1" w:rsidP="00CA75E8">
      <w:pPr>
        <w:pStyle w:val="Contenido"/>
        <w:jc w:val="both"/>
        <w:rPr>
          <w:rFonts w:cstheme="minorHAnsi"/>
          <w:sz w:val="22"/>
        </w:rPr>
      </w:pPr>
      <w:r w:rsidRPr="00271C28">
        <w:rPr>
          <w:rFonts w:cstheme="minorHAnsi"/>
          <w:sz w:val="22"/>
        </w:rPr>
        <w:t>Los Juegos fomentan la actividad física, el bienestar emocional y la interacción positiva entre servidores(as) y sus familias, a través de retos deportivos y espacios de recreación que contribuyen al mejoramiento integral de nuestra comunidad institucional.</w:t>
      </w:r>
    </w:p>
    <w:p w14:paraId="4CC17EA7" w14:textId="77777777" w:rsidR="00286BEA" w:rsidRPr="00271C28" w:rsidRDefault="00286BEA" w:rsidP="00CA75E8">
      <w:pPr>
        <w:pStyle w:val="Contenido"/>
        <w:jc w:val="both"/>
        <w:rPr>
          <w:rFonts w:cstheme="minorHAnsi"/>
          <w:sz w:val="22"/>
        </w:rPr>
      </w:pPr>
    </w:p>
    <w:p w14:paraId="5A857366" w14:textId="3B42F8AD" w:rsidR="006701C1" w:rsidRPr="00271C28" w:rsidRDefault="2086CD2C" w:rsidP="00CA75E8">
      <w:pPr>
        <w:pStyle w:val="Contenido"/>
        <w:jc w:val="both"/>
        <w:rPr>
          <w:rFonts w:cstheme="minorHAnsi"/>
          <w:sz w:val="22"/>
        </w:rPr>
      </w:pPr>
      <w:r w:rsidRPr="00271C28">
        <w:rPr>
          <w:rStyle w:val="Fuerte"/>
          <w:rFonts w:cstheme="minorHAnsi"/>
          <w:i/>
          <w:iCs/>
          <w:sz w:val="22"/>
        </w:rPr>
        <w:t>Apoyos institucionales:</w:t>
      </w:r>
      <w:r w:rsidR="77D669D6" w:rsidRPr="00271C28">
        <w:rPr>
          <w:rStyle w:val="Fuerte"/>
          <w:rFonts w:cstheme="minorHAnsi"/>
          <w:b w:val="0"/>
          <w:bCs w:val="0"/>
          <w:sz w:val="22"/>
        </w:rPr>
        <w:t xml:space="preserve"> d</w:t>
      </w:r>
      <w:r w:rsidRPr="00271C28">
        <w:rPr>
          <w:rFonts w:cstheme="minorHAnsi"/>
          <w:sz w:val="22"/>
        </w:rPr>
        <w:t xml:space="preserve">e acuerdo con la disponibilidad presupuestal, la UAECD ofrecerá </w:t>
      </w:r>
      <w:r w:rsidRPr="00271C28">
        <w:rPr>
          <w:rStyle w:val="Fuerte"/>
          <w:rFonts w:cstheme="minorHAnsi"/>
          <w:b w:val="0"/>
          <w:bCs w:val="0"/>
          <w:sz w:val="22"/>
        </w:rPr>
        <w:t>entrenamientos y uniformes</w:t>
      </w:r>
      <w:r w:rsidRPr="00271C28">
        <w:rPr>
          <w:rFonts w:cstheme="minorHAnsi"/>
          <w:sz w:val="22"/>
        </w:rPr>
        <w:t xml:space="preserve"> para l</w:t>
      </w:r>
      <w:r w:rsidR="77D669D6" w:rsidRPr="00271C28">
        <w:rPr>
          <w:rFonts w:cstheme="minorHAnsi"/>
          <w:sz w:val="22"/>
        </w:rPr>
        <w:t>os servidores que aún no los tenga</w:t>
      </w:r>
      <w:r w:rsidR="577620F2" w:rsidRPr="00271C28">
        <w:rPr>
          <w:rFonts w:cstheme="minorHAnsi"/>
          <w:sz w:val="22"/>
        </w:rPr>
        <w:t>n</w:t>
      </w:r>
      <w:r w:rsidR="77D669D6" w:rsidRPr="00271C28">
        <w:rPr>
          <w:rFonts w:cstheme="minorHAnsi"/>
          <w:sz w:val="22"/>
        </w:rPr>
        <w:t xml:space="preserve"> y que </w:t>
      </w:r>
      <w:r w:rsidR="577620F2" w:rsidRPr="00271C28">
        <w:rPr>
          <w:rFonts w:cstheme="minorHAnsi"/>
          <w:sz w:val="22"/>
        </w:rPr>
        <w:t xml:space="preserve">participen en las </w:t>
      </w:r>
      <w:r w:rsidRPr="00271C28">
        <w:rPr>
          <w:rFonts w:cstheme="minorHAnsi"/>
          <w:sz w:val="22"/>
        </w:rPr>
        <w:t xml:space="preserve">disciplinas deportivas </w:t>
      </w:r>
      <w:r w:rsidR="577620F2" w:rsidRPr="00271C28">
        <w:rPr>
          <w:rFonts w:cstheme="minorHAnsi"/>
          <w:sz w:val="22"/>
        </w:rPr>
        <w:t>que promueva el DASCD</w:t>
      </w:r>
      <w:r w:rsidRPr="00271C28">
        <w:rPr>
          <w:rFonts w:cstheme="minorHAnsi"/>
          <w:sz w:val="22"/>
        </w:rPr>
        <w:t>. Para acceder a estos beneficios, durante</w:t>
      </w:r>
      <w:r w:rsidR="577620F2" w:rsidRPr="00271C28">
        <w:rPr>
          <w:rFonts w:cstheme="minorHAnsi"/>
          <w:sz w:val="22"/>
        </w:rPr>
        <w:t xml:space="preserve"> el mes de abril de 202</w:t>
      </w:r>
      <w:r w:rsidR="5F1A8E8C" w:rsidRPr="00271C28">
        <w:rPr>
          <w:rFonts w:cstheme="minorHAnsi"/>
          <w:sz w:val="22"/>
        </w:rPr>
        <w:t>6</w:t>
      </w:r>
      <w:r w:rsidRPr="00271C28">
        <w:rPr>
          <w:rFonts w:cstheme="minorHAnsi"/>
          <w:sz w:val="22"/>
        </w:rPr>
        <w:t xml:space="preserve"> los equipos o participantes individuales deberán realizar su solicitud mediante </w:t>
      </w:r>
      <w:r w:rsidRPr="00271C28">
        <w:rPr>
          <w:rStyle w:val="Fuerte"/>
          <w:rFonts w:cstheme="minorHAnsi"/>
          <w:b w:val="0"/>
          <w:bCs w:val="0"/>
          <w:sz w:val="22"/>
        </w:rPr>
        <w:t>mesa de servicio a la Subgerencia de Talento Humano</w:t>
      </w:r>
      <w:r w:rsidRPr="00271C28">
        <w:rPr>
          <w:rFonts w:cstheme="minorHAnsi"/>
          <w:sz w:val="22"/>
        </w:rPr>
        <w:t>, indicando:</w:t>
      </w:r>
    </w:p>
    <w:p w14:paraId="66A26159" w14:textId="77777777" w:rsidR="00CE63F9" w:rsidRPr="00271C28" w:rsidRDefault="00CE63F9" w:rsidP="00CA75E8">
      <w:pPr>
        <w:pStyle w:val="Contenido"/>
        <w:jc w:val="both"/>
        <w:rPr>
          <w:rFonts w:cstheme="minorHAnsi"/>
          <w:sz w:val="22"/>
        </w:rPr>
      </w:pPr>
    </w:p>
    <w:p w14:paraId="4CA8FB20" w14:textId="77777777" w:rsidR="006701C1" w:rsidRPr="00271C28" w:rsidRDefault="006701C1" w:rsidP="00CA75E8">
      <w:pPr>
        <w:pStyle w:val="Contenido"/>
        <w:numPr>
          <w:ilvl w:val="0"/>
          <w:numId w:val="35"/>
        </w:numPr>
        <w:jc w:val="both"/>
        <w:rPr>
          <w:rFonts w:cstheme="minorHAnsi"/>
          <w:sz w:val="22"/>
        </w:rPr>
      </w:pPr>
      <w:r w:rsidRPr="00271C28">
        <w:rPr>
          <w:rFonts w:cstheme="minorHAnsi"/>
          <w:sz w:val="22"/>
        </w:rPr>
        <w:t>Nombre y apellidos</w:t>
      </w:r>
    </w:p>
    <w:p w14:paraId="09B6EA1F" w14:textId="77777777" w:rsidR="006701C1" w:rsidRPr="00271C28" w:rsidRDefault="006701C1" w:rsidP="00CA75E8">
      <w:pPr>
        <w:pStyle w:val="Contenido"/>
        <w:numPr>
          <w:ilvl w:val="0"/>
          <w:numId w:val="35"/>
        </w:numPr>
        <w:jc w:val="both"/>
        <w:rPr>
          <w:rFonts w:cstheme="minorHAnsi"/>
          <w:sz w:val="22"/>
        </w:rPr>
      </w:pPr>
      <w:r w:rsidRPr="00271C28">
        <w:rPr>
          <w:rFonts w:cstheme="minorHAnsi"/>
          <w:sz w:val="22"/>
        </w:rPr>
        <w:t>Dependencia</w:t>
      </w:r>
    </w:p>
    <w:p w14:paraId="49406587" w14:textId="77777777" w:rsidR="006701C1" w:rsidRPr="00271C28" w:rsidRDefault="006701C1" w:rsidP="00CA75E8">
      <w:pPr>
        <w:pStyle w:val="Contenido"/>
        <w:numPr>
          <w:ilvl w:val="0"/>
          <w:numId w:val="35"/>
        </w:numPr>
        <w:jc w:val="both"/>
        <w:rPr>
          <w:rFonts w:cstheme="minorHAnsi"/>
          <w:sz w:val="22"/>
        </w:rPr>
      </w:pPr>
      <w:r w:rsidRPr="00271C28">
        <w:rPr>
          <w:rFonts w:cstheme="minorHAnsi"/>
          <w:sz w:val="22"/>
        </w:rPr>
        <w:t>Cargo</w:t>
      </w:r>
    </w:p>
    <w:p w14:paraId="4683C3B6" w14:textId="77777777" w:rsidR="006701C1" w:rsidRPr="00271C28" w:rsidRDefault="006701C1" w:rsidP="00CA75E8">
      <w:pPr>
        <w:pStyle w:val="Contenido"/>
        <w:numPr>
          <w:ilvl w:val="0"/>
          <w:numId w:val="35"/>
        </w:numPr>
        <w:jc w:val="both"/>
        <w:rPr>
          <w:rFonts w:cstheme="minorHAnsi"/>
          <w:sz w:val="22"/>
        </w:rPr>
      </w:pPr>
      <w:r w:rsidRPr="00271C28">
        <w:rPr>
          <w:rFonts w:cstheme="minorHAnsi"/>
          <w:sz w:val="22"/>
        </w:rPr>
        <w:t>Talla de uniforme</w:t>
      </w:r>
    </w:p>
    <w:p w14:paraId="47F7E486" w14:textId="7E7D8D63" w:rsidR="006701C1" w:rsidRPr="00271C28" w:rsidRDefault="006701C1" w:rsidP="00CA75E8">
      <w:pPr>
        <w:pStyle w:val="Contenido"/>
        <w:numPr>
          <w:ilvl w:val="0"/>
          <w:numId w:val="35"/>
        </w:numPr>
        <w:jc w:val="both"/>
        <w:rPr>
          <w:rFonts w:cstheme="minorHAnsi"/>
          <w:sz w:val="22"/>
        </w:rPr>
      </w:pPr>
      <w:r w:rsidRPr="00271C28">
        <w:rPr>
          <w:rFonts w:cstheme="minorHAnsi"/>
          <w:sz w:val="22"/>
        </w:rPr>
        <w:t>Integrantes del equipo (si aplica)</w:t>
      </w:r>
    </w:p>
    <w:p w14:paraId="31A60B0C" w14:textId="77777777" w:rsidR="00CE63F9" w:rsidRPr="00271C28" w:rsidRDefault="00CE63F9" w:rsidP="00CA75E8">
      <w:pPr>
        <w:pStyle w:val="Contenido"/>
        <w:jc w:val="both"/>
        <w:rPr>
          <w:rFonts w:cstheme="minorHAnsi"/>
          <w:sz w:val="22"/>
        </w:rPr>
      </w:pPr>
    </w:p>
    <w:p w14:paraId="0C06C67E" w14:textId="3E8FB9AF" w:rsidR="006701C1" w:rsidRPr="00271C28" w:rsidRDefault="006701C1" w:rsidP="00CA75E8">
      <w:pPr>
        <w:pStyle w:val="Contenido"/>
        <w:jc w:val="both"/>
        <w:rPr>
          <w:rFonts w:cstheme="minorHAnsi"/>
          <w:sz w:val="22"/>
        </w:rPr>
      </w:pPr>
      <w:r w:rsidRPr="00271C28">
        <w:rPr>
          <w:rFonts w:cstheme="minorHAnsi"/>
          <w:sz w:val="22"/>
        </w:rPr>
        <w:t xml:space="preserve">Las solicitudes presentadas </w:t>
      </w:r>
      <w:r w:rsidRPr="00271C28">
        <w:rPr>
          <w:rStyle w:val="Fuerte"/>
          <w:rFonts w:cstheme="minorHAnsi"/>
          <w:b w:val="0"/>
          <w:sz w:val="22"/>
        </w:rPr>
        <w:t xml:space="preserve">fuera del mes de </w:t>
      </w:r>
      <w:r w:rsidR="00CE63F9" w:rsidRPr="00271C28">
        <w:rPr>
          <w:rStyle w:val="Fuerte"/>
          <w:rFonts w:cstheme="minorHAnsi"/>
          <w:b w:val="0"/>
          <w:sz w:val="22"/>
        </w:rPr>
        <w:t>abril</w:t>
      </w:r>
      <w:r w:rsidRPr="00271C28">
        <w:rPr>
          <w:rFonts w:cstheme="minorHAnsi"/>
          <w:sz w:val="22"/>
        </w:rPr>
        <w:t xml:space="preserve"> no serán consideradas para la asignación de entrenamientos ni uniformes.</w:t>
      </w:r>
    </w:p>
    <w:p w14:paraId="2AD33469" w14:textId="77777777" w:rsidR="003E0872" w:rsidRPr="00271C28" w:rsidRDefault="003E0872" w:rsidP="00CA75E8">
      <w:pPr>
        <w:pStyle w:val="Contenido"/>
        <w:jc w:val="both"/>
        <w:rPr>
          <w:rFonts w:cstheme="minorHAnsi"/>
          <w:sz w:val="22"/>
        </w:rPr>
      </w:pPr>
    </w:p>
    <w:p w14:paraId="7AF99321" w14:textId="77777777" w:rsidR="006701C1" w:rsidRPr="00271C28" w:rsidRDefault="006701C1" w:rsidP="00CA75E8">
      <w:pPr>
        <w:pStyle w:val="Contenido"/>
        <w:jc w:val="both"/>
        <w:rPr>
          <w:rFonts w:cstheme="minorHAnsi"/>
          <w:sz w:val="22"/>
        </w:rPr>
      </w:pPr>
      <w:r w:rsidRPr="00271C28">
        <w:rPr>
          <w:rFonts w:cstheme="minorHAnsi"/>
          <w:sz w:val="22"/>
        </w:rPr>
        <w:t xml:space="preserve">Los entrenamientos se programarán según la </w:t>
      </w:r>
      <w:r w:rsidRPr="00271C28">
        <w:rPr>
          <w:rStyle w:val="Fuerte"/>
          <w:rFonts w:cstheme="minorHAnsi"/>
          <w:b w:val="0"/>
          <w:sz w:val="22"/>
        </w:rPr>
        <w:t>disponibilidad de espacios, fechas y entrenadores</w:t>
      </w:r>
      <w:r w:rsidRPr="00271C28">
        <w:rPr>
          <w:rFonts w:cstheme="minorHAnsi"/>
          <w:sz w:val="22"/>
        </w:rPr>
        <w:t xml:space="preserve"> del contratista encargado del PBSI.</w:t>
      </w:r>
    </w:p>
    <w:p w14:paraId="3A0311BA" w14:textId="77777777" w:rsidR="004B0908" w:rsidRPr="00271C28" w:rsidRDefault="004B0908" w:rsidP="00CA75E8">
      <w:pPr>
        <w:pStyle w:val="Contenido"/>
        <w:jc w:val="both"/>
        <w:rPr>
          <w:rFonts w:eastAsia="Calibri" w:cstheme="minorHAnsi"/>
          <w:b/>
          <w:bCs/>
          <w:color w:val="auto"/>
          <w:sz w:val="22"/>
        </w:rPr>
      </w:pPr>
    </w:p>
    <w:p w14:paraId="3D09E2E0" w14:textId="689F9F09" w:rsidR="004D385C" w:rsidRPr="00271C28" w:rsidRDefault="004D385C" w:rsidP="00CA75E8">
      <w:pPr>
        <w:pStyle w:val="Contenido"/>
        <w:jc w:val="both"/>
        <w:rPr>
          <w:rFonts w:cstheme="minorHAnsi"/>
          <w:sz w:val="22"/>
        </w:rPr>
      </w:pPr>
      <w:bookmarkStart w:id="45" w:name="_Toc567406662"/>
      <w:bookmarkStart w:id="46" w:name="_Toc216940133"/>
      <w:r w:rsidRPr="00271C28">
        <w:rPr>
          <w:rStyle w:val="Fuerte"/>
          <w:rFonts w:cstheme="minorHAnsi"/>
          <w:i/>
          <w:color w:val="auto"/>
          <w:sz w:val="22"/>
        </w:rPr>
        <w:t>Taller de Cocina Saludable</w:t>
      </w:r>
      <w:bookmarkEnd w:id="45"/>
      <w:r w:rsidR="00B46212" w:rsidRPr="00271C28">
        <w:rPr>
          <w:rStyle w:val="Fuerte"/>
          <w:rFonts w:cstheme="minorHAnsi"/>
          <w:i/>
          <w:iCs/>
          <w:color w:val="auto"/>
          <w:sz w:val="22"/>
        </w:rPr>
        <w:t xml:space="preserve">: </w:t>
      </w:r>
      <w:r w:rsidR="00B46212" w:rsidRPr="00271C28">
        <w:rPr>
          <w:rStyle w:val="Fuerte"/>
          <w:rFonts w:cstheme="minorHAnsi"/>
          <w:b w:val="0"/>
          <w:i/>
          <w:iCs/>
          <w:color w:val="auto"/>
          <w:sz w:val="22"/>
        </w:rPr>
        <w:t>s</w:t>
      </w:r>
      <w:r w:rsidRPr="00271C28">
        <w:rPr>
          <w:rFonts w:cstheme="minorHAnsi"/>
          <w:sz w:val="22"/>
        </w:rPr>
        <w:t xml:space="preserve">e dará continuidad </w:t>
      </w:r>
      <w:r w:rsidR="00B46212" w:rsidRPr="00271C28">
        <w:rPr>
          <w:rFonts w:cstheme="minorHAnsi"/>
          <w:sz w:val="22"/>
        </w:rPr>
        <w:t>a este taller</w:t>
      </w:r>
      <w:r w:rsidRPr="00271C28">
        <w:rPr>
          <w:rFonts w:cstheme="minorHAnsi"/>
          <w:sz w:val="22"/>
        </w:rPr>
        <w:t xml:space="preserve"> dirigido a servidores(as) interesados(as) en fortalecer sus habilidades cognitivas y socioemocionales mediante actividades culinarias que estimulan la atención, memoria, planificación, coordinación </w:t>
      </w:r>
      <w:proofErr w:type="spellStart"/>
      <w:r w:rsidRPr="00271C28">
        <w:rPr>
          <w:rFonts w:cstheme="minorHAnsi"/>
          <w:sz w:val="22"/>
        </w:rPr>
        <w:t>visomanual</w:t>
      </w:r>
      <w:proofErr w:type="spellEnd"/>
      <w:r w:rsidRPr="00271C28">
        <w:rPr>
          <w:rFonts w:cstheme="minorHAnsi"/>
          <w:sz w:val="22"/>
        </w:rPr>
        <w:t xml:space="preserve"> y la integración grupal en un ambiente recreativo y formativo.</w:t>
      </w:r>
      <w:bookmarkEnd w:id="46"/>
    </w:p>
    <w:p w14:paraId="3A53EFFF" w14:textId="77777777" w:rsidR="004D385C" w:rsidRPr="00271C28" w:rsidRDefault="004D385C" w:rsidP="00CA75E8">
      <w:pPr>
        <w:pStyle w:val="Contenido"/>
        <w:jc w:val="both"/>
        <w:rPr>
          <w:rFonts w:cstheme="minorHAnsi"/>
          <w:sz w:val="22"/>
        </w:rPr>
      </w:pPr>
    </w:p>
    <w:p w14:paraId="325CC417" w14:textId="28B215CA" w:rsidR="004D385C" w:rsidRPr="00271C28" w:rsidRDefault="004D385C" w:rsidP="00CA75E8">
      <w:pPr>
        <w:pStyle w:val="Contenido"/>
        <w:jc w:val="both"/>
        <w:rPr>
          <w:rFonts w:cstheme="minorHAnsi"/>
          <w:b/>
          <w:i/>
          <w:color w:val="auto"/>
          <w:sz w:val="22"/>
        </w:rPr>
      </w:pPr>
      <w:bookmarkStart w:id="47" w:name="_Toc1489602396"/>
      <w:bookmarkStart w:id="48" w:name="_Toc216940134"/>
      <w:r w:rsidRPr="00271C28">
        <w:rPr>
          <w:rStyle w:val="Fuerte"/>
          <w:rFonts w:cstheme="minorHAnsi"/>
          <w:i/>
          <w:color w:val="auto"/>
          <w:sz w:val="22"/>
        </w:rPr>
        <w:t>Feria de Emprendimiento</w:t>
      </w:r>
      <w:bookmarkEnd w:id="47"/>
      <w:r w:rsidR="00B46212" w:rsidRPr="00271C28">
        <w:rPr>
          <w:rStyle w:val="Fuerte"/>
          <w:rFonts w:cstheme="minorHAnsi"/>
          <w:i/>
          <w:iCs/>
          <w:color w:val="auto"/>
          <w:sz w:val="22"/>
        </w:rPr>
        <w:t xml:space="preserve">: </w:t>
      </w:r>
      <w:r w:rsidR="00B46212" w:rsidRPr="00271C28">
        <w:rPr>
          <w:rFonts w:cstheme="minorHAnsi"/>
          <w:sz w:val="22"/>
        </w:rPr>
        <w:t>c</w:t>
      </w:r>
      <w:r w:rsidRPr="00271C28">
        <w:rPr>
          <w:rFonts w:cstheme="minorHAnsi"/>
          <w:sz w:val="22"/>
        </w:rPr>
        <w:t xml:space="preserve">on el propósito de promover las </w:t>
      </w:r>
      <w:r w:rsidRPr="00271C28">
        <w:rPr>
          <w:rStyle w:val="Fuerte"/>
          <w:rFonts w:cstheme="minorHAnsi"/>
          <w:b w:val="0"/>
          <w:sz w:val="22"/>
        </w:rPr>
        <w:t>economías familiares</w:t>
      </w:r>
      <w:r w:rsidRPr="00271C28">
        <w:rPr>
          <w:rFonts w:cstheme="minorHAnsi"/>
          <w:sz w:val="22"/>
        </w:rPr>
        <w:t xml:space="preserve">, la innovación y el desarrollo de iniciativas productivas, la UAECD realizará </w:t>
      </w:r>
      <w:r w:rsidRPr="00271C28">
        <w:rPr>
          <w:rStyle w:val="Fuerte"/>
          <w:rFonts w:cstheme="minorHAnsi"/>
          <w:b w:val="0"/>
          <w:sz w:val="22"/>
        </w:rPr>
        <w:t>una convocatoria anual</w:t>
      </w:r>
      <w:r w:rsidRPr="00271C28">
        <w:rPr>
          <w:rFonts w:cstheme="minorHAnsi"/>
          <w:sz w:val="22"/>
        </w:rPr>
        <w:t xml:space="preserve"> para que servidores(as), colaboradores(as), exservidores(as) y/o sus familias participen con sus productos o servicios en la </w:t>
      </w:r>
      <w:r w:rsidRPr="00271C28">
        <w:rPr>
          <w:rStyle w:val="Fuerte"/>
          <w:rFonts w:cstheme="minorHAnsi"/>
          <w:b w:val="0"/>
          <w:sz w:val="22"/>
        </w:rPr>
        <w:t>Feria de Emprendimiento Institucional</w:t>
      </w:r>
      <w:r w:rsidRPr="00271C28">
        <w:rPr>
          <w:rFonts w:cstheme="minorHAnsi"/>
          <w:sz w:val="22"/>
        </w:rPr>
        <w:t>.</w:t>
      </w:r>
      <w:bookmarkEnd w:id="48"/>
    </w:p>
    <w:p w14:paraId="66638338" w14:textId="77777777" w:rsidR="005E6C6F" w:rsidRPr="00271C28" w:rsidRDefault="005E6C6F" w:rsidP="00CA75E8">
      <w:pPr>
        <w:pStyle w:val="Contenido"/>
        <w:jc w:val="both"/>
        <w:rPr>
          <w:rFonts w:cstheme="minorHAnsi"/>
          <w:sz w:val="22"/>
        </w:rPr>
      </w:pPr>
    </w:p>
    <w:p w14:paraId="1B7EF61E" w14:textId="1903B43B" w:rsidR="004D385C" w:rsidRPr="00271C28" w:rsidRDefault="004D385C" w:rsidP="00CA75E8">
      <w:pPr>
        <w:pStyle w:val="Contenido"/>
        <w:jc w:val="both"/>
        <w:rPr>
          <w:rFonts w:cstheme="minorHAnsi"/>
          <w:sz w:val="22"/>
        </w:rPr>
      </w:pPr>
      <w:bookmarkStart w:id="49" w:name="_Toc890761880"/>
      <w:bookmarkStart w:id="50" w:name="_Toc216940135"/>
      <w:r w:rsidRPr="00271C28">
        <w:rPr>
          <w:rStyle w:val="Fuerte"/>
          <w:rFonts w:cstheme="minorHAnsi"/>
          <w:i/>
          <w:color w:val="auto"/>
          <w:sz w:val="22"/>
        </w:rPr>
        <w:t>Feria de Talentos</w:t>
      </w:r>
      <w:bookmarkEnd w:id="49"/>
      <w:r w:rsidR="00B46212" w:rsidRPr="00271C28">
        <w:rPr>
          <w:rStyle w:val="Fuerte"/>
          <w:rFonts w:cstheme="minorHAnsi"/>
          <w:i/>
          <w:iCs/>
          <w:color w:val="auto"/>
          <w:sz w:val="22"/>
        </w:rPr>
        <w:t xml:space="preserve">: </w:t>
      </w:r>
      <w:r w:rsidR="00B46212" w:rsidRPr="00271C28">
        <w:rPr>
          <w:rStyle w:val="Fuerte"/>
          <w:rFonts w:cstheme="minorHAnsi"/>
          <w:b w:val="0"/>
          <w:iCs/>
          <w:color w:val="auto"/>
          <w:sz w:val="22"/>
        </w:rPr>
        <w:t>en</w:t>
      </w:r>
      <w:r w:rsidRPr="00271C28">
        <w:rPr>
          <w:rFonts w:cstheme="minorHAnsi"/>
          <w:b/>
          <w:sz w:val="22"/>
        </w:rPr>
        <w:t xml:space="preserve"> </w:t>
      </w:r>
      <w:r w:rsidRPr="00271C28">
        <w:rPr>
          <w:rFonts w:cstheme="minorHAnsi"/>
          <w:sz w:val="22"/>
        </w:rPr>
        <w:t xml:space="preserve">el marco del </w:t>
      </w:r>
      <w:r w:rsidRPr="00271C28">
        <w:rPr>
          <w:rStyle w:val="Fuerte"/>
          <w:rFonts w:cstheme="minorHAnsi"/>
          <w:b w:val="0"/>
          <w:sz w:val="22"/>
        </w:rPr>
        <w:t>Día del Servidor Público</w:t>
      </w:r>
      <w:r w:rsidRPr="00271C28">
        <w:rPr>
          <w:rFonts w:cstheme="minorHAnsi"/>
          <w:sz w:val="22"/>
        </w:rPr>
        <w:t xml:space="preserve">, se desarrollará la </w:t>
      </w:r>
      <w:r w:rsidRPr="00271C28">
        <w:rPr>
          <w:rStyle w:val="Fuerte"/>
          <w:rFonts w:cstheme="minorHAnsi"/>
          <w:b w:val="0"/>
          <w:sz w:val="22"/>
        </w:rPr>
        <w:t>Feria de Talentos UAECD</w:t>
      </w:r>
      <w:r w:rsidRPr="00271C28">
        <w:rPr>
          <w:rFonts w:cstheme="minorHAnsi"/>
          <w:sz w:val="22"/>
        </w:rPr>
        <w:t>, espacio para visibilizar las habilidades artísticas, culturales y creativas de nuestros(as) servidores(as), fortaleciendo el sentido de pertenencia y la cultura organizacional.</w:t>
      </w:r>
      <w:bookmarkEnd w:id="50"/>
    </w:p>
    <w:p w14:paraId="2BD76680" w14:textId="77777777" w:rsidR="005E6C6F" w:rsidRPr="00271C28" w:rsidRDefault="005E6C6F" w:rsidP="00CA75E8">
      <w:pPr>
        <w:pStyle w:val="Contenido"/>
        <w:jc w:val="both"/>
        <w:rPr>
          <w:rFonts w:cstheme="minorHAnsi"/>
          <w:sz w:val="22"/>
        </w:rPr>
      </w:pPr>
    </w:p>
    <w:p w14:paraId="5E97108E" w14:textId="460A3AA2" w:rsidR="004D385C" w:rsidRPr="00271C28" w:rsidRDefault="004D385C" w:rsidP="00CA75E8">
      <w:pPr>
        <w:pStyle w:val="Contenido"/>
        <w:jc w:val="both"/>
        <w:rPr>
          <w:rFonts w:cstheme="minorHAnsi"/>
          <w:sz w:val="22"/>
        </w:rPr>
      </w:pPr>
      <w:bookmarkStart w:id="51" w:name="_Toc1271568125"/>
      <w:bookmarkStart w:id="52" w:name="_Toc216940136"/>
      <w:r w:rsidRPr="00271C28">
        <w:rPr>
          <w:rStyle w:val="Fuerte"/>
          <w:rFonts w:cstheme="minorHAnsi"/>
          <w:i/>
          <w:color w:val="auto"/>
          <w:sz w:val="22"/>
        </w:rPr>
        <w:t>Actividades Recreativas y Visitas Culturales</w:t>
      </w:r>
      <w:bookmarkEnd w:id="51"/>
      <w:r w:rsidR="00B46212" w:rsidRPr="00271C28">
        <w:rPr>
          <w:rStyle w:val="Fuerte"/>
          <w:rFonts w:cstheme="minorHAnsi"/>
          <w:i/>
          <w:iCs/>
          <w:color w:val="auto"/>
          <w:sz w:val="22"/>
        </w:rPr>
        <w:t xml:space="preserve">: </w:t>
      </w:r>
      <w:r w:rsidR="00B46212" w:rsidRPr="00271C28">
        <w:rPr>
          <w:rStyle w:val="Fuerte"/>
          <w:rFonts w:cstheme="minorHAnsi"/>
          <w:b w:val="0"/>
          <w:iCs/>
          <w:color w:val="auto"/>
          <w:sz w:val="22"/>
        </w:rPr>
        <w:t>c</w:t>
      </w:r>
      <w:r w:rsidRPr="00271C28">
        <w:rPr>
          <w:rFonts w:cstheme="minorHAnsi"/>
          <w:sz w:val="22"/>
        </w:rPr>
        <w:t>omo estrategia de integración, salud mental y prevención del sedentarismo, la UAECD gestionará actividades recreativas y culturales tales como visitas a museos, teatro, espacios de interés, actividades deportivas, cursos de arte, música e iniciativas que amplíen las capacidades y experiencias de los(as) servidores(as).</w:t>
      </w:r>
      <w:bookmarkEnd w:id="52"/>
    </w:p>
    <w:p w14:paraId="6463104B" w14:textId="4FADA489" w:rsidR="004D385C" w:rsidRPr="00271C28" w:rsidRDefault="004D385C" w:rsidP="00CA75E8">
      <w:pPr>
        <w:pStyle w:val="Contenido"/>
        <w:jc w:val="both"/>
        <w:rPr>
          <w:rFonts w:cstheme="minorHAnsi"/>
          <w:b/>
          <w:color w:val="auto"/>
          <w:sz w:val="22"/>
        </w:rPr>
      </w:pPr>
    </w:p>
    <w:p w14:paraId="4774FEFD" w14:textId="15ADBB87" w:rsidR="004D385C" w:rsidRPr="00271C28" w:rsidRDefault="004D385C" w:rsidP="00CA75E8">
      <w:pPr>
        <w:pStyle w:val="Contenido"/>
        <w:jc w:val="both"/>
        <w:rPr>
          <w:rStyle w:val="Fuerte"/>
          <w:rFonts w:cstheme="minorHAnsi"/>
          <w:b w:val="0"/>
          <w:iCs/>
          <w:color w:val="auto"/>
          <w:sz w:val="22"/>
        </w:rPr>
      </w:pPr>
      <w:bookmarkStart w:id="53" w:name="_Toc675340321"/>
      <w:bookmarkStart w:id="54" w:name="_Toc216940137"/>
      <w:r w:rsidRPr="00271C28">
        <w:rPr>
          <w:rStyle w:val="Fuerte"/>
          <w:rFonts w:cstheme="minorHAnsi"/>
          <w:iCs/>
          <w:color w:val="auto"/>
          <w:sz w:val="22"/>
        </w:rPr>
        <w:t>Equilibrio entre la vida personal, familiar y laboral</w:t>
      </w:r>
      <w:bookmarkEnd w:id="53"/>
      <w:r w:rsidR="00B46212" w:rsidRPr="00271C28">
        <w:rPr>
          <w:rStyle w:val="Fuerte"/>
          <w:rFonts w:cstheme="minorHAnsi"/>
          <w:iCs/>
          <w:color w:val="auto"/>
          <w:sz w:val="22"/>
        </w:rPr>
        <w:t>:</w:t>
      </w:r>
      <w:bookmarkEnd w:id="54"/>
      <w:r w:rsidR="00B46212" w:rsidRPr="00271C28">
        <w:rPr>
          <w:rStyle w:val="Fuerte"/>
          <w:rFonts w:cstheme="minorHAnsi"/>
          <w:iCs/>
          <w:color w:val="auto"/>
          <w:sz w:val="22"/>
        </w:rPr>
        <w:t xml:space="preserve"> </w:t>
      </w:r>
    </w:p>
    <w:p w14:paraId="095344FE" w14:textId="77777777" w:rsidR="0006415A" w:rsidRPr="00271C28" w:rsidRDefault="0006415A" w:rsidP="00CA75E8">
      <w:pPr>
        <w:pStyle w:val="Contenido"/>
        <w:jc w:val="both"/>
        <w:rPr>
          <w:rFonts w:cstheme="minorHAnsi"/>
          <w:b/>
          <w:i/>
          <w:color w:val="auto"/>
          <w:sz w:val="22"/>
        </w:rPr>
      </w:pPr>
    </w:p>
    <w:p w14:paraId="2B38DFB7" w14:textId="6F9EB0FD" w:rsidR="004D385C" w:rsidRPr="00271C28" w:rsidRDefault="004D385C" w:rsidP="00CA75E8">
      <w:pPr>
        <w:pStyle w:val="Contenido"/>
        <w:jc w:val="both"/>
        <w:rPr>
          <w:rFonts w:cstheme="minorHAnsi"/>
          <w:color w:val="auto"/>
          <w:sz w:val="22"/>
        </w:rPr>
      </w:pPr>
      <w:bookmarkStart w:id="55" w:name="_Toc350024226"/>
      <w:bookmarkStart w:id="56" w:name="_Toc216940138"/>
      <w:r w:rsidRPr="00271C28">
        <w:rPr>
          <w:rStyle w:val="Fuerte"/>
          <w:rFonts w:cstheme="minorHAnsi"/>
          <w:bCs w:val="0"/>
          <w:i/>
          <w:color w:val="auto"/>
          <w:sz w:val="22"/>
        </w:rPr>
        <w:t>Teletrabajo</w:t>
      </w:r>
      <w:r w:rsidR="00CE5554" w:rsidRPr="00271C28">
        <w:rPr>
          <w:rStyle w:val="Fuerte"/>
          <w:rFonts w:cstheme="minorHAnsi"/>
          <w:bCs w:val="0"/>
          <w:i/>
          <w:color w:val="auto"/>
          <w:sz w:val="22"/>
        </w:rPr>
        <w:t>:</w:t>
      </w:r>
      <w:r w:rsidR="00CE5554" w:rsidRPr="00271C28">
        <w:rPr>
          <w:rStyle w:val="Fuerte"/>
          <w:rFonts w:cstheme="minorHAnsi"/>
          <w:bCs w:val="0"/>
          <w:color w:val="auto"/>
          <w:sz w:val="22"/>
        </w:rPr>
        <w:t xml:space="preserve"> </w:t>
      </w:r>
      <w:r w:rsidR="00CE5554" w:rsidRPr="00271C28">
        <w:rPr>
          <w:rStyle w:val="Fuerte"/>
          <w:rFonts w:cstheme="minorHAnsi"/>
          <w:b w:val="0"/>
          <w:color w:val="auto"/>
          <w:sz w:val="22"/>
        </w:rPr>
        <w:t>l</w:t>
      </w:r>
      <w:r w:rsidRPr="00271C28">
        <w:rPr>
          <w:rFonts w:cstheme="minorHAnsi"/>
          <w:color w:val="auto"/>
          <w:sz w:val="22"/>
        </w:rPr>
        <w:t>a Entidad continuará implementando la modalidad de teletrabajo según la política interna vigente, con base en la convocatoria, lineamientos y cumplimiento de requisitos establecidos.</w:t>
      </w:r>
      <w:bookmarkEnd w:id="55"/>
      <w:bookmarkEnd w:id="56"/>
    </w:p>
    <w:p w14:paraId="35F8BEC4" w14:textId="77777777" w:rsidR="00CE5554" w:rsidRPr="00271C28" w:rsidRDefault="00CE5554" w:rsidP="00CA75E8">
      <w:pPr>
        <w:pStyle w:val="Contenido"/>
        <w:jc w:val="both"/>
        <w:rPr>
          <w:rFonts w:cstheme="minorHAnsi"/>
          <w:color w:val="auto"/>
          <w:sz w:val="22"/>
        </w:rPr>
      </w:pPr>
    </w:p>
    <w:p w14:paraId="3CAB79EA" w14:textId="0D33CDD3" w:rsidR="004D385C" w:rsidRPr="00271C28" w:rsidRDefault="004D385C" w:rsidP="00CA75E8">
      <w:pPr>
        <w:pStyle w:val="Contenido"/>
        <w:jc w:val="both"/>
        <w:rPr>
          <w:rFonts w:cstheme="minorHAnsi"/>
          <w:color w:val="auto"/>
          <w:sz w:val="22"/>
        </w:rPr>
      </w:pPr>
      <w:bookmarkStart w:id="57" w:name="_Toc366111930"/>
      <w:bookmarkStart w:id="58" w:name="_Toc216940139"/>
      <w:r w:rsidRPr="00271C28">
        <w:rPr>
          <w:rStyle w:val="Fuerte"/>
          <w:rFonts w:cstheme="minorHAnsi"/>
          <w:bCs w:val="0"/>
          <w:i/>
          <w:color w:val="auto"/>
          <w:sz w:val="22"/>
        </w:rPr>
        <w:t>Horario Flexible</w:t>
      </w:r>
      <w:r w:rsidR="00CE5554" w:rsidRPr="00271C28">
        <w:rPr>
          <w:rStyle w:val="Fuerte"/>
          <w:rFonts w:cstheme="minorHAnsi"/>
          <w:bCs w:val="0"/>
          <w:i/>
          <w:color w:val="auto"/>
          <w:sz w:val="22"/>
        </w:rPr>
        <w:t>:</w:t>
      </w:r>
      <w:r w:rsidR="00CE5554" w:rsidRPr="00271C28">
        <w:rPr>
          <w:rStyle w:val="Fuerte"/>
          <w:rFonts w:cstheme="minorHAnsi"/>
          <w:b w:val="0"/>
          <w:color w:val="auto"/>
          <w:sz w:val="22"/>
        </w:rPr>
        <w:t xml:space="preserve"> c</w:t>
      </w:r>
      <w:r w:rsidRPr="00271C28">
        <w:rPr>
          <w:rFonts w:cstheme="minorHAnsi"/>
          <w:color w:val="auto"/>
          <w:sz w:val="22"/>
        </w:rPr>
        <w:t xml:space="preserve">on el fin de promover la conciliación trabajo–familia, se mantendrán las alternativas de </w:t>
      </w:r>
      <w:r w:rsidRPr="00271C28">
        <w:rPr>
          <w:rStyle w:val="Fuerte"/>
          <w:rFonts w:cstheme="minorHAnsi"/>
          <w:b w:val="0"/>
          <w:color w:val="auto"/>
          <w:sz w:val="22"/>
        </w:rPr>
        <w:t>horario flexible</w:t>
      </w:r>
      <w:r w:rsidRPr="00271C28">
        <w:rPr>
          <w:rFonts w:cstheme="minorHAnsi"/>
          <w:color w:val="auto"/>
          <w:sz w:val="22"/>
        </w:rPr>
        <w:t>, previa autorización y cumplimiento de requisitos:</w:t>
      </w:r>
      <w:bookmarkEnd w:id="57"/>
      <w:bookmarkEnd w:id="58"/>
    </w:p>
    <w:p w14:paraId="176BE162" w14:textId="77777777" w:rsidR="00CE5554" w:rsidRPr="00271C28" w:rsidRDefault="00CE5554" w:rsidP="00CA75E8">
      <w:pPr>
        <w:pStyle w:val="Contenido"/>
        <w:jc w:val="both"/>
        <w:rPr>
          <w:rFonts w:cstheme="minorHAnsi"/>
          <w:color w:val="auto"/>
          <w:sz w:val="22"/>
        </w:rPr>
      </w:pPr>
    </w:p>
    <w:p w14:paraId="1970D1D7" w14:textId="77777777" w:rsidR="004D385C" w:rsidRPr="00271C28" w:rsidRDefault="004D385C" w:rsidP="00CA75E8">
      <w:pPr>
        <w:pStyle w:val="Contenido"/>
        <w:numPr>
          <w:ilvl w:val="0"/>
          <w:numId w:val="36"/>
        </w:numPr>
        <w:jc w:val="both"/>
        <w:rPr>
          <w:rFonts w:cstheme="minorHAnsi"/>
          <w:sz w:val="22"/>
        </w:rPr>
      </w:pPr>
      <w:r w:rsidRPr="00271C28">
        <w:rPr>
          <w:rFonts w:cstheme="minorHAnsi"/>
          <w:sz w:val="22"/>
        </w:rPr>
        <w:t>6:00 a.m. – 3:30 p.m.</w:t>
      </w:r>
    </w:p>
    <w:p w14:paraId="182ED1B1" w14:textId="77777777" w:rsidR="004D385C" w:rsidRPr="00271C28" w:rsidRDefault="004D385C" w:rsidP="00CA75E8">
      <w:pPr>
        <w:pStyle w:val="Contenido"/>
        <w:numPr>
          <w:ilvl w:val="0"/>
          <w:numId w:val="36"/>
        </w:numPr>
        <w:jc w:val="both"/>
        <w:rPr>
          <w:rFonts w:cstheme="minorHAnsi"/>
          <w:sz w:val="22"/>
        </w:rPr>
      </w:pPr>
      <w:r w:rsidRPr="00271C28">
        <w:rPr>
          <w:rFonts w:cstheme="minorHAnsi"/>
          <w:sz w:val="22"/>
        </w:rPr>
        <w:t>8:00 a.m. – 5:30 p.m.</w:t>
      </w:r>
    </w:p>
    <w:p w14:paraId="2567BDA4" w14:textId="77777777" w:rsidR="00CE5554" w:rsidRPr="00FA5442" w:rsidRDefault="00CE5554" w:rsidP="00CA75E8">
      <w:pPr>
        <w:pStyle w:val="Ttulo2"/>
        <w:spacing w:after="0"/>
        <w:jc w:val="both"/>
        <w:rPr>
          <w:rStyle w:val="Fuerte"/>
          <w:rFonts w:cstheme="minorHAnsi"/>
          <w:b w:val="0"/>
          <w:bCs w:val="0"/>
          <w:color w:val="auto"/>
          <w:sz w:val="22"/>
          <w:szCs w:val="22"/>
        </w:rPr>
      </w:pPr>
    </w:p>
    <w:p w14:paraId="475F8CEC" w14:textId="779361B4" w:rsidR="004D385C" w:rsidRPr="00271C28" w:rsidRDefault="004D385C" w:rsidP="00CA75E8">
      <w:pPr>
        <w:pStyle w:val="Contenido"/>
        <w:jc w:val="both"/>
        <w:rPr>
          <w:rFonts w:cstheme="minorHAnsi"/>
          <w:sz w:val="22"/>
        </w:rPr>
      </w:pPr>
      <w:bookmarkStart w:id="59" w:name="_Toc152038117"/>
      <w:bookmarkStart w:id="60" w:name="_Toc216940140"/>
      <w:r w:rsidRPr="00271C28">
        <w:rPr>
          <w:rStyle w:val="Fuerte"/>
          <w:rFonts w:cstheme="minorHAnsi"/>
          <w:bCs w:val="0"/>
          <w:i/>
          <w:color w:val="auto"/>
          <w:sz w:val="22"/>
        </w:rPr>
        <w:t>Política de Desconexión Laboral</w:t>
      </w:r>
      <w:r w:rsidR="00CE5554" w:rsidRPr="00271C28">
        <w:rPr>
          <w:rStyle w:val="Fuerte"/>
          <w:rFonts w:cstheme="minorHAnsi"/>
          <w:bCs w:val="0"/>
          <w:i/>
          <w:color w:val="auto"/>
          <w:sz w:val="22"/>
        </w:rPr>
        <w:t>:</w:t>
      </w:r>
      <w:r w:rsidR="00CE5554" w:rsidRPr="00271C28">
        <w:rPr>
          <w:rStyle w:val="Fuerte"/>
          <w:rFonts w:cstheme="minorHAnsi"/>
          <w:b w:val="0"/>
          <w:bCs w:val="0"/>
          <w:color w:val="auto"/>
          <w:sz w:val="22"/>
        </w:rPr>
        <w:t xml:space="preserve"> e</w:t>
      </w:r>
      <w:r w:rsidRPr="00271C28">
        <w:rPr>
          <w:rFonts w:cstheme="minorHAnsi"/>
          <w:sz w:val="22"/>
        </w:rPr>
        <w:t xml:space="preserve">n cumplimiento de la Ley 2191 de 2022 y normas concordantes, la UAECD garantiza el derecho de los(as) servidores(as) a </w:t>
      </w:r>
      <w:r w:rsidRPr="00271C28">
        <w:rPr>
          <w:rStyle w:val="Fuerte"/>
          <w:rFonts w:cstheme="minorHAnsi"/>
          <w:b w:val="0"/>
          <w:bCs w:val="0"/>
          <w:color w:val="auto"/>
          <w:sz w:val="22"/>
        </w:rPr>
        <w:t>no recibir comunicaciones laborales</w:t>
      </w:r>
      <w:r w:rsidRPr="00271C28">
        <w:rPr>
          <w:rFonts w:cstheme="minorHAnsi"/>
          <w:sz w:val="22"/>
        </w:rPr>
        <w:t xml:space="preserve"> por fuera de la jornada ordinaria, ni durante vacaciones o descansos. Los directivos deberán abstenerse de generar requerimientos en dichos periodos.</w:t>
      </w:r>
      <w:bookmarkEnd w:id="59"/>
      <w:bookmarkEnd w:id="60"/>
    </w:p>
    <w:p w14:paraId="267E01F0" w14:textId="45A9FA5F" w:rsidR="11F88F0F" w:rsidRPr="00271C28" w:rsidRDefault="11F88F0F" w:rsidP="00CA75E8">
      <w:pPr>
        <w:pStyle w:val="Contenido"/>
        <w:jc w:val="both"/>
        <w:rPr>
          <w:rFonts w:cstheme="minorHAnsi"/>
          <w:sz w:val="22"/>
        </w:rPr>
      </w:pPr>
    </w:p>
    <w:p w14:paraId="45981BF0" w14:textId="77777777" w:rsidR="00501816" w:rsidRPr="00271C28" w:rsidRDefault="6629A80B" w:rsidP="00CA75E8">
      <w:pPr>
        <w:pStyle w:val="Contenido"/>
        <w:jc w:val="both"/>
        <w:rPr>
          <w:rFonts w:eastAsia="Calibri" w:cstheme="minorHAnsi"/>
          <w:b/>
          <w:sz w:val="22"/>
        </w:rPr>
      </w:pPr>
      <w:bookmarkStart w:id="61" w:name="_Toc216940141"/>
      <w:bookmarkStart w:id="62" w:name="_Toc1265516443"/>
      <w:r w:rsidRPr="00271C28">
        <w:rPr>
          <w:rFonts w:eastAsia="Calibri" w:cstheme="minorHAnsi"/>
          <w:bCs/>
          <w:i/>
          <w:sz w:val="22"/>
        </w:rPr>
        <w:t>Horarios escalonados:</w:t>
      </w:r>
      <w:r w:rsidRPr="00271C28">
        <w:rPr>
          <w:rFonts w:eastAsia="Calibri" w:cstheme="minorHAnsi"/>
          <w:sz w:val="22"/>
        </w:rPr>
        <w:t xml:space="preserve"> Catastro Bogotá implementará una estrategia de flexibilidad temporal mediante horarios escalonados, orientada a fortalecer la calidad de vida laboral, optimizar la movilidad y potenciar la productividad institucional. Esta medida permitirá que las servidoras y los servidores públicos, previo acuerdo con sus jefaturas inmediatas y sin afectar la continuidad y calidad del servicio, definan de manera planificada su franja de inicio de jornada entre las 6:00 a. m. y las 9:30 a. m., respetando integralmente la jornada legalmente establecida. La estrategia se desarrollará bajo criterios de responsabilidad, corresponsabilidad y enfoque diferencial, garantizando la cobertura efectiva de los procesos misionales, el cumplimiento de las metas institucionales y la armonización entre la vida laboral, personal y familiar, en coherencia con el compromiso de la Entidad con el bienestar, la eficiencia del servicio público y la consolidación de una cultura organizacional fundamentada en la confianza, la autonomía responsable y la generación de valor público.</w:t>
      </w:r>
      <w:bookmarkEnd w:id="61"/>
    </w:p>
    <w:p w14:paraId="4D99BBD4" w14:textId="77777777" w:rsidR="00501816" w:rsidRPr="00271C28" w:rsidRDefault="00501816" w:rsidP="00CA75E8">
      <w:pPr>
        <w:pStyle w:val="Contenido"/>
        <w:jc w:val="both"/>
        <w:rPr>
          <w:rStyle w:val="Fuerte"/>
          <w:rFonts w:cstheme="minorHAnsi"/>
          <w:b w:val="0"/>
          <w:i/>
          <w:iCs/>
          <w:color w:val="auto"/>
          <w:sz w:val="22"/>
        </w:rPr>
      </w:pPr>
    </w:p>
    <w:p w14:paraId="3D71432E" w14:textId="41BCD842" w:rsidR="00F4460C" w:rsidRPr="00271C28" w:rsidRDefault="582FE1A4" w:rsidP="00CA75E8">
      <w:pPr>
        <w:pStyle w:val="Contenido"/>
        <w:jc w:val="both"/>
        <w:rPr>
          <w:rFonts w:cstheme="minorHAnsi"/>
          <w:b/>
          <w:sz w:val="22"/>
        </w:rPr>
      </w:pPr>
      <w:bookmarkStart w:id="63" w:name="_Toc216940142"/>
      <w:r w:rsidRPr="00271C28">
        <w:rPr>
          <w:rStyle w:val="Fuerte"/>
          <w:rFonts w:cstheme="minorHAnsi"/>
          <w:i/>
          <w:iCs/>
          <w:color w:val="auto"/>
          <w:sz w:val="22"/>
        </w:rPr>
        <w:t>Permiso Remunerado por Cumpleaños</w:t>
      </w:r>
      <w:bookmarkEnd w:id="62"/>
      <w:r w:rsidR="00501816" w:rsidRPr="00271C28">
        <w:rPr>
          <w:rStyle w:val="Fuerte"/>
          <w:rFonts w:cstheme="minorHAnsi"/>
          <w:i/>
          <w:iCs/>
          <w:color w:val="auto"/>
          <w:sz w:val="22"/>
        </w:rPr>
        <w:t xml:space="preserve">: </w:t>
      </w:r>
      <w:r w:rsidR="00501816" w:rsidRPr="00271C28">
        <w:rPr>
          <w:rStyle w:val="Fuerte"/>
          <w:rFonts w:cstheme="minorHAnsi"/>
          <w:iCs/>
          <w:color w:val="auto"/>
          <w:sz w:val="22"/>
        </w:rPr>
        <w:t>s</w:t>
      </w:r>
      <w:r w:rsidR="004D385C" w:rsidRPr="00271C28">
        <w:rPr>
          <w:rFonts w:cstheme="minorHAnsi"/>
          <w:sz w:val="22"/>
        </w:rPr>
        <w:t xml:space="preserve">e otorgará </w:t>
      </w:r>
      <w:r w:rsidR="004D385C" w:rsidRPr="00271C28">
        <w:rPr>
          <w:rStyle w:val="Fuerte"/>
          <w:rFonts w:cstheme="minorHAnsi"/>
          <w:sz w:val="22"/>
        </w:rPr>
        <w:t>un (1) día de permiso remunerado</w:t>
      </w:r>
      <w:r w:rsidR="004D385C" w:rsidRPr="00271C28">
        <w:rPr>
          <w:rFonts w:cstheme="minorHAnsi"/>
          <w:sz w:val="22"/>
        </w:rPr>
        <w:t>, disfrutado en la fecha de cumpleaños o al día hábil siguiente si este ocurre en día no laboral.</w:t>
      </w:r>
      <w:bookmarkEnd w:id="63"/>
    </w:p>
    <w:p w14:paraId="3601DF65" w14:textId="77777777" w:rsidR="00111ECD" w:rsidRPr="00271C28" w:rsidRDefault="004D385C" w:rsidP="00CA75E8">
      <w:pPr>
        <w:pStyle w:val="Contenido"/>
        <w:jc w:val="both"/>
        <w:rPr>
          <w:rFonts w:cstheme="minorHAnsi"/>
          <w:sz w:val="22"/>
        </w:rPr>
      </w:pPr>
      <w:r w:rsidRPr="00271C28">
        <w:rPr>
          <w:rFonts w:cstheme="minorHAnsi"/>
          <w:sz w:val="22"/>
        </w:rPr>
        <w:br/>
        <w:t>En caso de necesidades del servicio, podrá reprogramarse dentro de la misma vigencia, previo acuerdo con el jefe inmediato.</w:t>
      </w:r>
    </w:p>
    <w:p w14:paraId="46C32B16" w14:textId="77777777" w:rsidR="00111ECD" w:rsidRPr="00271C28" w:rsidRDefault="00111ECD" w:rsidP="00CA75E8">
      <w:pPr>
        <w:pStyle w:val="Contenido"/>
        <w:jc w:val="both"/>
        <w:rPr>
          <w:rFonts w:cstheme="minorHAnsi"/>
          <w:sz w:val="22"/>
        </w:rPr>
      </w:pPr>
    </w:p>
    <w:p w14:paraId="787BC7B3" w14:textId="00E405E7" w:rsidR="004D385C" w:rsidRPr="00271C28" w:rsidRDefault="1D105563" w:rsidP="00CA75E8">
      <w:pPr>
        <w:pStyle w:val="Contenido"/>
        <w:jc w:val="both"/>
        <w:rPr>
          <w:rFonts w:cstheme="minorHAnsi"/>
          <w:sz w:val="22"/>
        </w:rPr>
      </w:pPr>
      <w:r w:rsidRPr="00271C28">
        <w:rPr>
          <w:rFonts w:cstheme="minorHAnsi"/>
          <w:sz w:val="22"/>
        </w:rPr>
        <w:t xml:space="preserve">La solicitud deberá realizarse mediante el formato </w:t>
      </w:r>
      <w:r w:rsidRPr="00271C28">
        <w:rPr>
          <w:rStyle w:val="Fuerte"/>
          <w:rFonts w:cstheme="minorHAnsi"/>
          <w:b w:val="0"/>
          <w:bCs w:val="0"/>
          <w:sz w:val="22"/>
        </w:rPr>
        <w:t>G</w:t>
      </w:r>
      <w:r w:rsidR="00816F43" w:rsidRPr="00271C28">
        <w:rPr>
          <w:rStyle w:val="Fuerte"/>
          <w:rFonts w:cstheme="minorHAnsi"/>
          <w:b w:val="0"/>
          <w:bCs w:val="0"/>
          <w:sz w:val="22"/>
        </w:rPr>
        <w:t>E</w:t>
      </w:r>
      <w:r w:rsidRPr="00271C28">
        <w:rPr>
          <w:rStyle w:val="Fuerte"/>
          <w:rFonts w:cstheme="minorHAnsi"/>
          <w:b w:val="0"/>
          <w:bCs w:val="0"/>
          <w:sz w:val="22"/>
        </w:rPr>
        <w:t>SP-08-FR11</w:t>
      </w:r>
      <w:r w:rsidR="481FFB65" w:rsidRPr="00271C28">
        <w:rPr>
          <w:rStyle w:val="Fuerte"/>
          <w:rFonts w:cstheme="minorHAnsi"/>
          <w:b w:val="0"/>
          <w:bCs w:val="0"/>
          <w:sz w:val="22"/>
        </w:rPr>
        <w:t xml:space="preserve"> o el que se encuentre vigente en la Entidad</w:t>
      </w:r>
      <w:r w:rsidRPr="00271C28">
        <w:rPr>
          <w:rFonts w:cstheme="minorHAnsi"/>
          <w:sz w:val="22"/>
        </w:rPr>
        <w:t>, radicado a través de Mesa de Servicios para registro en la historia laboral y reporte de ausentismo.</w:t>
      </w:r>
      <w:r w:rsidR="629231BE" w:rsidRPr="00271C28">
        <w:rPr>
          <w:rFonts w:cstheme="minorHAnsi"/>
          <w:sz w:val="22"/>
        </w:rPr>
        <w:t xml:space="preserve"> A</w:t>
      </w:r>
      <w:r w:rsidRPr="00271C28">
        <w:rPr>
          <w:rFonts w:cstheme="minorHAnsi"/>
          <w:sz w:val="22"/>
        </w:rPr>
        <w:t xml:space="preserve">demás, en cumplimiento del </w:t>
      </w:r>
      <w:r w:rsidRPr="00271C28">
        <w:rPr>
          <w:rStyle w:val="Fuerte"/>
          <w:rFonts w:cstheme="minorHAnsi"/>
          <w:b w:val="0"/>
          <w:bCs w:val="0"/>
          <w:sz w:val="22"/>
        </w:rPr>
        <w:t>Acuerdo Laboral 2024</w:t>
      </w:r>
      <w:r w:rsidRPr="00271C28">
        <w:rPr>
          <w:rFonts w:cstheme="minorHAnsi"/>
          <w:sz w:val="22"/>
        </w:rPr>
        <w:t>, los equipos compartirán trimestralmente un espacio institucional de 30 minutos para fortalecer su sentido de comunidad.</w:t>
      </w:r>
    </w:p>
    <w:p w14:paraId="3FA91CBB" w14:textId="2CF40C47" w:rsidR="004D385C" w:rsidRPr="00271C28" w:rsidRDefault="004D385C" w:rsidP="00CA75E8">
      <w:pPr>
        <w:pStyle w:val="Contenido"/>
        <w:jc w:val="both"/>
        <w:rPr>
          <w:rFonts w:cstheme="minorHAnsi"/>
          <w:b/>
          <w:sz w:val="22"/>
        </w:rPr>
      </w:pPr>
    </w:p>
    <w:p w14:paraId="4DB6CE12" w14:textId="144E2F09" w:rsidR="004D385C" w:rsidRPr="00FA5442" w:rsidRDefault="6B71C908" w:rsidP="00CA75E8">
      <w:pPr>
        <w:pStyle w:val="Ttulo1"/>
        <w:spacing w:before="0" w:after="0"/>
        <w:jc w:val="both"/>
        <w:rPr>
          <w:rFonts w:asciiTheme="minorHAnsi" w:eastAsiaTheme="minorEastAsia" w:hAnsiTheme="minorHAnsi" w:cstheme="minorHAnsi"/>
          <w:iCs/>
          <w:color w:val="auto"/>
          <w:sz w:val="22"/>
          <w:szCs w:val="22"/>
        </w:rPr>
      </w:pPr>
      <w:r w:rsidRPr="00FA5442">
        <w:rPr>
          <w:rFonts w:asciiTheme="minorHAnsi" w:hAnsiTheme="minorHAnsi" w:cstheme="minorHAnsi"/>
          <w:iCs/>
          <w:sz w:val="22"/>
          <w:szCs w:val="22"/>
        </w:rPr>
        <w:t xml:space="preserve"> </w:t>
      </w:r>
      <w:bookmarkStart w:id="64" w:name="_Toc240151919"/>
      <w:bookmarkStart w:id="65" w:name="_Toc216940143"/>
      <w:bookmarkStart w:id="66" w:name="_Toc217053538"/>
      <w:bookmarkStart w:id="67" w:name="_Toc217053893"/>
      <w:r w:rsidRPr="00FA5442">
        <w:rPr>
          <w:rFonts w:asciiTheme="minorHAnsi" w:eastAsiaTheme="minorEastAsia" w:hAnsiTheme="minorHAnsi" w:cstheme="minorHAnsi"/>
          <w:iCs/>
          <w:color w:val="auto"/>
          <w:sz w:val="22"/>
          <w:szCs w:val="22"/>
        </w:rPr>
        <w:t>Estrategia de Felicidad Organizacional: salario emocional</w:t>
      </w:r>
      <w:bookmarkEnd w:id="64"/>
      <w:r w:rsidR="00C95060" w:rsidRPr="00FA5442">
        <w:rPr>
          <w:rFonts w:asciiTheme="minorHAnsi" w:eastAsiaTheme="minorEastAsia" w:hAnsiTheme="minorHAnsi" w:cstheme="minorHAnsi"/>
          <w:iCs/>
          <w:color w:val="auto"/>
          <w:sz w:val="22"/>
          <w:szCs w:val="22"/>
        </w:rPr>
        <w:t>:</w:t>
      </w:r>
      <w:bookmarkEnd w:id="65"/>
      <w:bookmarkEnd w:id="66"/>
      <w:bookmarkEnd w:id="67"/>
      <w:r w:rsidR="00C95060" w:rsidRPr="00FA5442">
        <w:rPr>
          <w:rFonts w:asciiTheme="minorHAnsi" w:eastAsiaTheme="minorEastAsia" w:hAnsiTheme="minorHAnsi" w:cstheme="minorHAnsi"/>
          <w:iCs/>
          <w:color w:val="auto"/>
          <w:sz w:val="22"/>
          <w:szCs w:val="22"/>
        </w:rPr>
        <w:t xml:space="preserve"> </w:t>
      </w:r>
    </w:p>
    <w:p w14:paraId="0F0A1097" w14:textId="00DD5D47" w:rsidR="004D385C" w:rsidRPr="00FA5442" w:rsidRDefault="004D385C" w:rsidP="00CA75E8">
      <w:pPr>
        <w:jc w:val="both"/>
        <w:rPr>
          <w:rFonts w:cstheme="minorHAnsi"/>
          <w:b w:val="0"/>
          <w:color w:val="auto"/>
          <w:sz w:val="22"/>
        </w:rPr>
      </w:pPr>
    </w:p>
    <w:p w14:paraId="64DDE2DD" w14:textId="727180C5" w:rsidR="004D385C" w:rsidRPr="00271C28" w:rsidRDefault="1D105563" w:rsidP="00CA75E8">
      <w:pPr>
        <w:pStyle w:val="Contenido"/>
        <w:jc w:val="both"/>
        <w:rPr>
          <w:rFonts w:ascii="Calibri" w:hAnsi="Calibri" w:cs="Calibri"/>
          <w:sz w:val="22"/>
        </w:rPr>
      </w:pPr>
      <w:bookmarkStart w:id="68" w:name="_Toc1562468668"/>
      <w:bookmarkStart w:id="69" w:name="_Toc216940144"/>
      <w:r w:rsidRPr="00271C28">
        <w:rPr>
          <w:rStyle w:val="Fuerte"/>
          <w:rFonts w:ascii="Calibri" w:hAnsi="Calibri" w:cs="Calibri"/>
          <w:bCs w:val="0"/>
          <w:i/>
          <w:color w:val="auto"/>
          <w:sz w:val="22"/>
        </w:rPr>
        <w:t>Permiso por Matrimonio</w:t>
      </w:r>
      <w:r w:rsidR="629231BE" w:rsidRPr="00271C28">
        <w:rPr>
          <w:rStyle w:val="Fuerte"/>
          <w:rFonts w:ascii="Calibri" w:hAnsi="Calibri" w:cs="Calibri"/>
          <w:bCs w:val="0"/>
          <w:color w:val="auto"/>
          <w:sz w:val="22"/>
        </w:rPr>
        <w:t>:</w:t>
      </w:r>
      <w:r w:rsidR="629231BE" w:rsidRPr="00271C28">
        <w:rPr>
          <w:rStyle w:val="Fuerte"/>
          <w:rFonts w:ascii="Calibri" w:hAnsi="Calibri" w:cs="Calibri"/>
          <w:b w:val="0"/>
          <w:bCs w:val="0"/>
          <w:color w:val="auto"/>
          <w:sz w:val="22"/>
        </w:rPr>
        <w:t xml:space="preserve"> s</w:t>
      </w:r>
      <w:r w:rsidRPr="00271C28">
        <w:rPr>
          <w:rFonts w:ascii="Calibri" w:hAnsi="Calibri" w:cs="Calibri"/>
          <w:sz w:val="22"/>
        </w:rPr>
        <w:t xml:space="preserve">e concederán </w:t>
      </w:r>
      <w:r w:rsidRPr="00271C28">
        <w:rPr>
          <w:rStyle w:val="Fuerte"/>
          <w:rFonts w:ascii="Calibri" w:hAnsi="Calibri" w:cs="Calibri"/>
          <w:b w:val="0"/>
          <w:bCs w:val="0"/>
          <w:color w:val="auto"/>
          <w:sz w:val="22"/>
        </w:rPr>
        <w:t>tres (3) días hábiles remunerados</w:t>
      </w:r>
      <w:r w:rsidRPr="00271C28">
        <w:rPr>
          <w:rFonts w:ascii="Calibri" w:hAnsi="Calibri" w:cs="Calibri"/>
          <w:sz w:val="22"/>
        </w:rPr>
        <w:t xml:space="preserve"> al servidor(a) que contraiga matrimonio, previa solicitud con formato G</w:t>
      </w:r>
      <w:r w:rsidR="008C2A24" w:rsidRPr="00271C28">
        <w:rPr>
          <w:rFonts w:ascii="Calibri" w:hAnsi="Calibri" w:cs="Calibri"/>
          <w:sz w:val="22"/>
        </w:rPr>
        <w:t>E</w:t>
      </w:r>
      <w:r w:rsidRPr="00271C28">
        <w:rPr>
          <w:rFonts w:ascii="Calibri" w:hAnsi="Calibri" w:cs="Calibri"/>
          <w:sz w:val="22"/>
        </w:rPr>
        <w:t>SP-08-FR11</w:t>
      </w:r>
      <w:r w:rsidR="53D2FC66" w:rsidRPr="00271C28">
        <w:rPr>
          <w:rFonts w:ascii="Calibri" w:hAnsi="Calibri" w:cs="Calibri"/>
          <w:sz w:val="22"/>
        </w:rPr>
        <w:t xml:space="preserve"> o el que se encuentre vigente en la entidad</w:t>
      </w:r>
      <w:r w:rsidRPr="00271C28">
        <w:rPr>
          <w:rFonts w:ascii="Calibri" w:hAnsi="Calibri" w:cs="Calibri"/>
          <w:sz w:val="22"/>
        </w:rPr>
        <w:t xml:space="preserve"> y presentación del soporte dentro de los 30 días siguientes.</w:t>
      </w:r>
      <w:bookmarkEnd w:id="68"/>
      <w:bookmarkEnd w:id="69"/>
    </w:p>
    <w:p w14:paraId="2EC74011" w14:textId="77777777" w:rsidR="00F4460C" w:rsidRPr="00271C28" w:rsidRDefault="00F4460C" w:rsidP="00CA75E8">
      <w:pPr>
        <w:pStyle w:val="Contenido"/>
        <w:jc w:val="both"/>
        <w:rPr>
          <w:rFonts w:ascii="Calibri" w:hAnsi="Calibri" w:cs="Calibri"/>
          <w:sz w:val="22"/>
        </w:rPr>
      </w:pPr>
    </w:p>
    <w:p w14:paraId="2827DF21" w14:textId="77777777" w:rsidR="00F4460C" w:rsidRPr="00271C28" w:rsidRDefault="004D385C" w:rsidP="00CA75E8">
      <w:pPr>
        <w:pStyle w:val="Contenido"/>
        <w:jc w:val="both"/>
        <w:rPr>
          <w:rFonts w:ascii="Calibri" w:hAnsi="Calibri" w:cs="Calibri"/>
          <w:sz w:val="22"/>
        </w:rPr>
      </w:pPr>
      <w:bookmarkStart w:id="70" w:name="_Toc1708199471"/>
      <w:bookmarkStart w:id="71" w:name="_Toc216940145"/>
      <w:r w:rsidRPr="00271C28">
        <w:rPr>
          <w:rStyle w:val="Fuerte"/>
          <w:rFonts w:ascii="Calibri" w:hAnsi="Calibri" w:cs="Calibri"/>
          <w:bCs w:val="0"/>
          <w:i/>
          <w:color w:val="auto"/>
          <w:sz w:val="22"/>
        </w:rPr>
        <w:t>Permiso por Maternidad o Paternidad</w:t>
      </w:r>
      <w:r w:rsidR="00F4460C" w:rsidRPr="00271C28">
        <w:rPr>
          <w:rStyle w:val="Fuerte"/>
          <w:rFonts w:ascii="Calibri" w:hAnsi="Calibri" w:cs="Calibri"/>
          <w:bCs w:val="0"/>
          <w:color w:val="auto"/>
          <w:sz w:val="22"/>
        </w:rPr>
        <w:t>:</w:t>
      </w:r>
      <w:r w:rsidR="00F4460C" w:rsidRPr="00271C28">
        <w:rPr>
          <w:rStyle w:val="Fuerte"/>
          <w:rFonts w:ascii="Calibri" w:hAnsi="Calibri" w:cs="Calibri"/>
          <w:b w:val="0"/>
          <w:color w:val="auto"/>
          <w:sz w:val="22"/>
        </w:rPr>
        <w:t xml:space="preserve"> s</w:t>
      </w:r>
      <w:r w:rsidRPr="00271C28">
        <w:rPr>
          <w:rFonts w:ascii="Calibri" w:hAnsi="Calibri" w:cs="Calibri"/>
          <w:sz w:val="22"/>
        </w:rPr>
        <w:t xml:space="preserve">e otorgarán </w:t>
      </w:r>
      <w:r w:rsidRPr="00271C28">
        <w:rPr>
          <w:rStyle w:val="Fuerte"/>
          <w:rFonts w:ascii="Calibri" w:hAnsi="Calibri" w:cs="Calibri"/>
          <w:b w:val="0"/>
          <w:color w:val="auto"/>
          <w:sz w:val="22"/>
        </w:rPr>
        <w:t>tres (3) días hábiles remunerados adicionales</w:t>
      </w:r>
      <w:r w:rsidRPr="00271C28">
        <w:rPr>
          <w:rFonts w:ascii="Calibri" w:hAnsi="Calibri" w:cs="Calibri"/>
          <w:sz w:val="22"/>
        </w:rPr>
        <w:t xml:space="preserve"> por nacimiento o adopción, posteriores a la licencia correspondiente.</w:t>
      </w:r>
      <w:r w:rsidR="00F4460C" w:rsidRPr="00271C28">
        <w:rPr>
          <w:rFonts w:ascii="Calibri" w:hAnsi="Calibri" w:cs="Calibri"/>
          <w:sz w:val="22"/>
        </w:rPr>
        <w:t xml:space="preserve"> </w:t>
      </w:r>
      <w:r w:rsidRPr="00271C28">
        <w:rPr>
          <w:rFonts w:ascii="Calibri" w:hAnsi="Calibri" w:cs="Calibri"/>
          <w:sz w:val="22"/>
        </w:rPr>
        <w:t>El servidor deberá radicar el soporte dentro de los 30 días siguientes.</w:t>
      </w:r>
      <w:bookmarkEnd w:id="70"/>
      <w:bookmarkEnd w:id="71"/>
    </w:p>
    <w:p w14:paraId="717F1AEF" w14:textId="69D1C620" w:rsidR="004D385C" w:rsidRPr="00271C28" w:rsidRDefault="004D385C" w:rsidP="00CA75E8">
      <w:pPr>
        <w:pStyle w:val="Contenido"/>
        <w:jc w:val="both"/>
        <w:rPr>
          <w:rFonts w:ascii="Calibri" w:hAnsi="Calibri" w:cs="Calibri"/>
          <w:sz w:val="22"/>
        </w:rPr>
      </w:pPr>
      <w:bookmarkStart w:id="72" w:name="_Toc1874865831"/>
      <w:r w:rsidRPr="00271C28">
        <w:rPr>
          <w:rFonts w:ascii="Calibri" w:hAnsi="Calibri" w:cs="Calibri"/>
          <w:sz w:val="22"/>
        </w:rPr>
        <w:br/>
      </w:r>
      <w:bookmarkStart w:id="73" w:name="_Toc216940146"/>
      <w:r w:rsidRPr="00271C28">
        <w:rPr>
          <w:rFonts w:ascii="Calibri" w:hAnsi="Calibri" w:cs="Calibri"/>
          <w:sz w:val="22"/>
        </w:rPr>
        <w:t xml:space="preserve">Se recuerda además la posibilidad de solicitar </w:t>
      </w:r>
      <w:r w:rsidRPr="00271C28">
        <w:rPr>
          <w:rStyle w:val="Fuerte"/>
          <w:rFonts w:ascii="Calibri" w:hAnsi="Calibri" w:cs="Calibri"/>
          <w:b w:val="0"/>
          <w:color w:val="auto"/>
          <w:sz w:val="22"/>
        </w:rPr>
        <w:t>licencia parental compartida</w:t>
      </w:r>
      <w:r w:rsidRPr="00271C28">
        <w:rPr>
          <w:rFonts w:ascii="Calibri" w:hAnsi="Calibri" w:cs="Calibri"/>
          <w:sz w:val="22"/>
        </w:rPr>
        <w:t>, conforme la normatividad vigente.</w:t>
      </w:r>
      <w:bookmarkEnd w:id="72"/>
      <w:bookmarkEnd w:id="73"/>
    </w:p>
    <w:p w14:paraId="6BD916A5" w14:textId="77777777" w:rsidR="00F4460C" w:rsidRPr="00271C28" w:rsidRDefault="00F4460C" w:rsidP="00CA75E8">
      <w:pPr>
        <w:pStyle w:val="Contenido"/>
        <w:jc w:val="both"/>
        <w:rPr>
          <w:rFonts w:ascii="Calibri" w:hAnsi="Calibri" w:cs="Calibri"/>
          <w:sz w:val="22"/>
        </w:rPr>
      </w:pPr>
    </w:p>
    <w:p w14:paraId="149F0BC7" w14:textId="12E50E56" w:rsidR="004D385C" w:rsidRPr="00271C28" w:rsidRDefault="004D385C" w:rsidP="00CA75E8">
      <w:pPr>
        <w:pStyle w:val="Contenido"/>
        <w:jc w:val="both"/>
        <w:rPr>
          <w:rFonts w:ascii="Calibri" w:hAnsi="Calibri" w:cs="Calibri"/>
          <w:sz w:val="22"/>
        </w:rPr>
      </w:pPr>
      <w:bookmarkStart w:id="74" w:name="_Toc1454256305"/>
      <w:bookmarkStart w:id="75" w:name="_Toc216940147"/>
      <w:r w:rsidRPr="00271C28">
        <w:rPr>
          <w:rStyle w:val="Fuerte"/>
          <w:rFonts w:ascii="Calibri" w:hAnsi="Calibri" w:cs="Calibri"/>
          <w:bCs w:val="0"/>
          <w:i/>
          <w:color w:val="auto"/>
          <w:sz w:val="22"/>
        </w:rPr>
        <w:t>Viernes Feliz</w:t>
      </w:r>
      <w:r w:rsidR="00F4460C" w:rsidRPr="00271C28">
        <w:rPr>
          <w:rStyle w:val="Fuerte"/>
          <w:rFonts w:ascii="Calibri" w:hAnsi="Calibri" w:cs="Calibri"/>
          <w:bCs w:val="0"/>
          <w:i/>
          <w:color w:val="auto"/>
          <w:sz w:val="22"/>
        </w:rPr>
        <w:t>:</w:t>
      </w:r>
      <w:r w:rsidR="00F4460C" w:rsidRPr="00271C28">
        <w:rPr>
          <w:rStyle w:val="Fuerte"/>
          <w:rFonts w:ascii="Calibri" w:hAnsi="Calibri" w:cs="Calibri"/>
          <w:b w:val="0"/>
          <w:color w:val="auto"/>
          <w:sz w:val="22"/>
        </w:rPr>
        <w:t xml:space="preserve"> d</w:t>
      </w:r>
      <w:r w:rsidRPr="00271C28">
        <w:rPr>
          <w:rFonts w:ascii="Calibri" w:hAnsi="Calibri" w:cs="Calibri"/>
          <w:sz w:val="22"/>
        </w:rPr>
        <w:t xml:space="preserve">e conformidad con el Acuerdo Laboral 2024, los servidores podrán disfrutar el beneficio de </w:t>
      </w:r>
      <w:r w:rsidRPr="00271C28">
        <w:rPr>
          <w:rStyle w:val="Fuerte"/>
          <w:rFonts w:ascii="Calibri" w:hAnsi="Calibri" w:cs="Calibri"/>
          <w:b w:val="0"/>
          <w:color w:val="auto"/>
          <w:sz w:val="22"/>
        </w:rPr>
        <w:t>Viernes Feliz</w:t>
      </w:r>
      <w:r w:rsidRPr="00271C28">
        <w:rPr>
          <w:rFonts w:ascii="Calibri" w:hAnsi="Calibri" w:cs="Calibri"/>
          <w:sz w:val="22"/>
        </w:rPr>
        <w:t xml:space="preserve"> a partir de la 1:00 p.m., previa solicitud y autorización del jefe inmediato.</w:t>
      </w:r>
      <w:bookmarkEnd w:id="74"/>
      <w:bookmarkEnd w:id="75"/>
    </w:p>
    <w:p w14:paraId="7863C764" w14:textId="77777777" w:rsidR="00F4460C" w:rsidRPr="00271C28" w:rsidRDefault="00F4460C" w:rsidP="00CA75E8">
      <w:pPr>
        <w:pStyle w:val="Contenido"/>
        <w:jc w:val="both"/>
        <w:rPr>
          <w:rFonts w:ascii="Calibri" w:hAnsi="Calibri" w:cs="Calibri"/>
          <w:sz w:val="22"/>
        </w:rPr>
      </w:pPr>
    </w:p>
    <w:p w14:paraId="1B30E18B" w14:textId="7DBBB603" w:rsidR="004D385C" w:rsidRPr="00271C28" w:rsidRDefault="004D385C" w:rsidP="00CA75E8">
      <w:pPr>
        <w:pStyle w:val="Contenido"/>
        <w:jc w:val="both"/>
        <w:rPr>
          <w:rFonts w:ascii="Calibri" w:hAnsi="Calibri" w:cs="Calibri"/>
          <w:sz w:val="22"/>
        </w:rPr>
      </w:pPr>
      <w:bookmarkStart w:id="76" w:name="_Toc765854387"/>
      <w:bookmarkStart w:id="77" w:name="_Toc216940148"/>
      <w:r w:rsidRPr="00271C28">
        <w:rPr>
          <w:rStyle w:val="Fuerte"/>
          <w:rFonts w:ascii="Calibri" w:hAnsi="Calibri" w:cs="Calibri"/>
          <w:bCs w:val="0"/>
          <w:i/>
          <w:color w:val="auto"/>
          <w:sz w:val="22"/>
        </w:rPr>
        <w:lastRenderedPageBreak/>
        <w:t>Permiso para Asistencia a Citas Médicas</w:t>
      </w:r>
      <w:r w:rsidR="00F4460C" w:rsidRPr="00271C28">
        <w:rPr>
          <w:rStyle w:val="Fuerte"/>
          <w:rFonts w:ascii="Calibri" w:hAnsi="Calibri" w:cs="Calibri"/>
          <w:bCs w:val="0"/>
          <w:color w:val="auto"/>
          <w:sz w:val="22"/>
        </w:rPr>
        <w:t>:</w:t>
      </w:r>
      <w:r w:rsidR="00F4460C" w:rsidRPr="00271C28">
        <w:rPr>
          <w:rStyle w:val="Fuerte"/>
          <w:rFonts w:ascii="Calibri" w:hAnsi="Calibri" w:cs="Calibri"/>
          <w:b w:val="0"/>
          <w:color w:val="auto"/>
          <w:sz w:val="22"/>
        </w:rPr>
        <w:t xml:space="preserve"> s</w:t>
      </w:r>
      <w:r w:rsidRPr="00271C28">
        <w:rPr>
          <w:rFonts w:ascii="Calibri" w:hAnsi="Calibri" w:cs="Calibri"/>
          <w:sz w:val="22"/>
        </w:rPr>
        <w:t xml:space="preserve">e otorgarán permisos remunerados hasta por </w:t>
      </w:r>
      <w:r w:rsidRPr="00271C28">
        <w:rPr>
          <w:rStyle w:val="Fuerte"/>
          <w:rFonts w:ascii="Calibri" w:hAnsi="Calibri" w:cs="Calibri"/>
          <w:b w:val="0"/>
          <w:color w:val="auto"/>
          <w:sz w:val="22"/>
        </w:rPr>
        <w:t>cuatro (4) horas</w:t>
      </w:r>
      <w:r w:rsidRPr="00271C28">
        <w:rPr>
          <w:rFonts w:ascii="Calibri" w:hAnsi="Calibri" w:cs="Calibri"/>
          <w:sz w:val="22"/>
        </w:rPr>
        <w:t xml:space="preserve"> para asistir a citas médicas propias, de hijos menores o padres.</w:t>
      </w:r>
      <w:r w:rsidR="00274D5A" w:rsidRPr="00271C28">
        <w:rPr>
          <w:rFonts w:ascii="Calibri" w:hAnsi="Calibri" w:cs="Calibri"/>
          <w:sz w:val="22"/>
        </w:rPr>
        <w:t xml:space="preserve"> </w:t>
      </w:r>
      <w:r w:rsidRPr="00271C28">
        <w:rPr>
          <w:rFonts w:ascii="Calibri" w:hAnsi="Calibri" w:cs="Calibri"/>
          <w:sz w:val="22"/>
        </w:rPr>
        <w:t>El servidor deberá presentar el soporte médico al jefe inmediato una vez usado el permiso; de no hacerlo, se activarán los reportes respectivos.</w:t>
      </w:r>
      <w:bookmarkEnd w:id="76"/>
      <w:bookmarkEnd w:id="77"/>
    </w:p>
    <w:p w14:paraId="3D49425A" w14:textId="25429916" w:rsidR="004D385C" w:rsidRPr="00271C28" w:rsidRDefault="004D385C" w:rsidP="00CA75E8">
      <w:pPr>
        <w:pStyle w:val="Contenido"/>
        <w:jc w:val="both"/>
        <w:rPr>
          <w:rFonts w:ascii="Calibri" w:hAnsi="Calibri" w:cs="Calibri"/>
          <w:b/>
          <w:sz w:val="22"/>
        </w:rPr>
      </w:pPr>
    </w:p>
    <w:p w14:paraId="4B6E0F34" w14:textId="480F9849" w:rsidR="004D385C" w:rsidRPr="00271C28" w:rsidRDefault="004D385C" w:rsidP="00CA75E8">
      <w:pPr>
        <w:pStyle w:val="Contenido"/>
        <w:jc w:val="both"/>
        <w:rPr>
          <w:rFonts w:ascii="Calibri" w:hAnsi="Calibri" w:cs="Calibri"/>
          <w:b/>
          <w:sz w:val="22"/>
        </w:rPr>
      </w:pPr>
      <w:bookmarkStart w:id="78" w:name="_Toc1210044714"/>
      <w:bookmarkStart w:id="79" w:name="_Toc216940149"/>
      <w:r w:rsidRPr="00271C28">
        <w:rPr>
          <w:rStyle w:val="Fuerte"/>
          <w:rFonts w:ascii="Calibri" w:hAnsi="Calibri" w:cs="Calibri"/>
          <w:bCs w:val="0"/>
          <w:i/>
          <w:color w:val="auto"/>
          <w:sz w:val="22"/>
        </w:rPr>
        <w:t>Día Rosa</w:t>
      </w:r>
      <w:r w:rsidR="00274D5A" w:rsidRPr="00271C28">
        <w:rPr>
          <w:rStyle w:val="Fuerte"/>
          <w:rFonts w:ascii="Calibri" w:hAnsi="Calibri" w:cs="Calibri"/>
          <w:bCs w:val="0"/>
          <w:color w:val="auto"/>
          <w:sz w:val="22"/>
        </w:rPr>
        <w:t>:</w:t>
      </w:r>
      <w:r w:rsidR="00274D5A" w:rsidRPr="00271C28">
        <w:rPr>
          <w:rStyle w:val="Fuerte"/>
          <w:rFonts w:ascii="Calibri" w:hAnsi="Calibri" w:cs="Calibri"/>
          <w:color w:val="auto"/>
          <w:sz w:val="22"/>
        </w:rPr>
        <w:t xml:space="preserve"> e</w:t>
      </w:r>
      <w:r w:rsidRPr="00271C28">
        <w:rPr>
          <w:rFonts w:ascii="Calibri" w:hAnsi="Calibri" w:cs="Calibri"/>
          <w:sz w:val="22"/>
        </w:rPr>
        <w:t xml:space="preserve">n garantía de los derechos de las mujeres y personas menstruantes, y conforme a la normativa vigente, la UAECD permitirá </w:t>
      </w:r>
      <w:r w:rsidRPr="00271C28">
        <w:rPr>
          <w:rStyle w:val="Fuerte"/>
          <w:rFonts w:ascii="Calibri" w:hAnsi="Calibri" w:cs="Calibri"/>
          <w:color w:val="auto"/>
          <w:sz w:val="22"/>
        </w:rPr>
        <w:t>hasta tres (3) días hábiles de trabajo en casa al mes</w:t>
      </w:r>
      <w:r w:rsidRPr="00271C28">
        <w:rPr>
          <w:rFonts w:ascii="Calibri" w:hAnsi="Calibri" w:cs="Calibri"/>
          <w:sz w:val="22"/>
        </w:rPr>
        <w:t>, cuando exista certificación emitida por la EPS que evidencie sintomatología distinta al proceso fisiológico habitual.</w:t>
      </w:r>
      <w:bookmarkEnd w:id="78"/>
      <w:bookmarkEnd w:id="79"/>
    </w:p>
    <w:p w14:paraId="195207AE" w14:textId="77777777" w:rsidR="00274D5A" w:rsidRPr="00271C28" w:rsidRDefault="00274D5A" w:rsidP="00CA75E8">
      <w:pPr>
        <w:pStyle w:val="Contenido"/>
        <w:jc w:val="both"/>
        <w:rPr>
          <w:rFonts w:ascii="Calibri" w:hAnsi="Calibri" w:cs="Calibri"/>
          <w:b/>
          <w:sz w:val="22"/>
        </w:rPr>
      </w:pPr>
    </w:p>
    <w:p w14:paraId="584A255E" w14:textId="6A51D0C1" w:rsidR="004D385C" w:rsidRPr="00271C28" w:rsidRDefault="004D385C" w:rsidP="00CA75E8">
      <w:pPr>
        <w:pStyle w:val="Contenido"/>
        <w:jc w:val="both"/>
        <w:rPr>
          <w:rFonts w:ascii="Calibri" w:hAnsi="Calibri" w:cs="Calibri"/>
          <w:sz w:val="22"/>
        </w:rPr>
      </w:pPr>
      <w:r w:rsidRPr="00271C28">
        <w:rPr>
          <w:rFonts w:ascii="Calibri" w:hAnsi="Calibri" w:cs="Calibri"/>
          <w:sz w:val="22"/>
        </w:rPr>
        <w:t>El beneficio deberá solicitarse al inicio de la jornada, vía correo o instrumento definido, y radicarse por Mesa de Servicios para su registro. No es acumulable con otros beneficios que impliquen ausencia del lugar de trabajo.</w:t>
      </w:r>
    </w:p>
    <w:p w14:paraId="5FC26CA7" w14:textId="77777777" w:rsidR="00925F51" w:rsidRPr="00271C28" w:rsidRDefault="00925F51" w:rsidP="00CA75E8">
      <w:pPr>
        <w:pStyle w:val="Contenido"/>
        <w:jc w:val="both"/>
        <w:rPr>
          <w:rFonts w:ascii="Calibri" w:hAnsi="Calibri" w:cs="Calibri"/>
          <w:sz w:val="22"/>
        </w:rPr>
      </w:pPr>
    </w:p>
    <w:p w14:paraId="2F885B12" w14:textId="77777777" w:rsidR="004D385C" w:rsidRPr="00271C28" w:rsidRDefault="004D385C" w:rsidP="00CA75E8">
      <w:pPr>
        <w:pStyle w:val="Contenido"/>
        <w:jc w:val="both"/>
        <w:rPr>
          <w:rFonts w:ascii="Calibri" w:hAnsi="Calibri" w:cs="Calibri"/>
          <w:sz w:val="22"/>
        </w:rPr>
      </w:pPr>
      <w:r w:rsidRPr="00271C28">
        <w:rPr>
          <w:rFonts w:ascii="Calibri" w:hAnsi="Calibri" w:cs="Calibri"/>
          <w:sz w:val="22"/>
        </w:rPr>
        <w:t xml:space="preserve">Asimismo, durante 2026 se desarrollarán </w:t>
      </w:r>
      <w:r w:rsidRPr="00271C28">
        <w:rPr>
          <w:rStyle w:val="Fuerte"/>
          <w:rFonts w:ascii="Calibri" w:hAnsi="Calibri" w:cs="Calibri"/>
          <w:b w:val="0"/>
          <w:sz w:val="22"/>
        </w:rPr>
        <w:t>procesos de formación en salud menstrual</w:t>
      </w:r>
      <w:r w:rsidRPr="00271C28">
        <w:rPr>
          <w:rFonts w:ascii="Calibri" w:hAnsi="Calibri" w:cs="Calibri"/>
          <w:sz w:val="22"/>
        </w:rPr>
        <w:t>.</w:t>
      </w:r>
    </w:p>
    <w:p w14:paraId="17A202A4" w14:textId="77777777" w:rsidR="004B0908" w:rsidRPr="00271C28" w:rsidRDefault="004B0908" w:rsidP="00CA75E8">
      <w:pPr>
        <w:pStyle w:val="Contenido"/>
        <w:jc w:val="both"/>
        <w:rPr>
          <w:rFonts w:ascii="Calibri" w:eastAsia="Calibri" w:hAnsi="Calibri" w:cs="Calibri"/>
          <w:b/>
          <w:sz w:val="22"/>
          <w:lang w:val="es"/>
        </w:rPr>
      </w:pPr>
    </w:p>
    <w:p w14:paraId="1148A844" w14:textId="45F7A0C2" w:rsidR="00B358A7" w:rsidRPr="00271C28" w:rsidRDefault="3D96836F" w:rsidP="00CA75E8">
      <w:pPr>
        <w:pStyle w:val="Contenido"/>
        <w:jc w:val="both"/>
        <w:rPr>
          <w:rFonts w:ascii="Calibri" w:hAnsi="Calibri" w:cs="Calibri"/>
          <w:sz w:val="22"/>
        </w:rPr>
      </w:pPr>
      <w:bookmarkStart w:id="80" w:name="_Toc1852210326"/>
      <w:bookmarkStart w:id="81" w:name="_Toc216940150"/>
      <w:r w:rsidRPr="00271C28">
        <w:rPr>
          <w:rStyle w:val="Fuerte"/>
          <w:rFonts w:ascii="Calibri" w:hAnsi="Calibri" w:cs="Calibri"/>
          <w:bCs w:val="0"/>
          <w:i/>
          <w:color w:val="auto"/>
          <w:sz w:val="22"/>
        </w:rPr>
        <w:t>Permiso para reuniones escolares</w:t>
      </w:r>
      <w:r w:rsidRPr="00271C28">
        <w:rPr>
          <w:rStyle w:val="Fuerte"/>
          <w:rFonts w:ascii="Calibri" w:hAnsi="Calibri" w:cs="Calibri"/>
          <w:bCs w:val="0"/>
          <w:color w:val="auto"/>
          <w:sz w:val="22"/>
        </w:rPr>
        <w:t>:</w:t>
      </w:r>
      <w:r w:rsidRPr="00271C28">
        <w:rPr>
          <w:rStyle w:val="Fuerte"/>
          <w:rFonts w:ascii="Calibri" w:hAnsi="Calibri" w:cs="Calibri"/>
          <w:b w:val="0"/>
          <w:color w:val="auto"/>
          <w:sz w:val="22"/>
        </w:rPr>
        <w:t xml:space="preserve"> e</w:t>
      </w:r>
      <w:r w:rsidRPr="00271C28">
        <w:rPr>
          <w:rFonts w:ascii="Calibri" w:hAnsi="Calibri" w:cs="Calibri"/>
          <w:sz w:val="22"/>
        </w:rPr>
        <w:t xml:space="preserve">n cumplimiento de la Directiva Distrital 03 de 2017, los servidores públicos de la UAECD podrán acceder hasta a </w:t>
      </w:r>
      <w:r w:rsidRPr="00271C28">
        <w:rPr>
          <w:rStyle w:val="Fuerte"/>
          <w:rFonts w:ascii="Calibri" w:hAnsi="Calibri" w:cs="Calibri"/>
          <w:b w:val="0"/>
          <w:color w:val="auto"/>
          <w:sz w:val="22"/>
        </w:rPr>
        <w:t>cuatro (4) horas trimestrales de permiso laboral remunerado</w:t>
      </w:r>
      <w:r w:rsidRPr="00271C28">
        <w:rPr>
          <w:rFonts w:ascii="Calibri" w:hAnsi="Calibri" w:cs="Calibri"/>
          <w:sz w:val="22"/>
        </w:rPr>
        <w:t xml:space="preserve"> para asistir a reuniones de padres de familia convocadas por las instituciones educativas de sus hijos(as). Para su autorización, el servidor deberá presentar los </w:t>
      </w:r>
      <w:r w:rsidRPr="00271C28">
        <w:rPr>
          <w:rStyle w:val="Fuerte"/>
          <w:rFonts w:ascii="Calibri" w:hAnsi="Calibri" w:cs="Calibri"/>
          <w:b w:val="0"/>
          <w:color w:val="auto"/>
          <w:sz w:val="22"/>
        </w:rPr>
        <w:t>soportes formales de citación</w:t>
      </w:r>
      <w:r w:rsidRPr="00271C28">
        <w:rPr>
          <w:rFonts w:ascii="Calibri" w:hAnsi="Calibri" w:cs="Calibri"/>
          <w:sz w:val="22"/>
        </w:rPr>
        <w:t xml:space="preserve"> emitidos por la institución académica.</w:t>
      </w:r>
      <w:bookmarkEnd w:id="80"/>
      <w:bookmarkEnd w:id="81"/>
    </w:p>
    <w:p w14:paraId="47DF0EA3" w14:textId="77777777" w:rsidR="00B358A7" w:rsidRPr="00271C28" w:rsidRDefault="00B358A7" w:rsidP="00CA75E8">
      <w:pPr>
        <w:pStyle w:val="Contenido"/>
        <w:jc w:val="both"/>
        <w:rPr>
          <w:rFonts w:ascii="Calibri" w:hAnsi="Calibri" w:cs="Calibri"/>
          <w:sz w:val="22"/>
        </w:rPr>
      </w:pPr>
    </w:p>
    <w:p w14:paraId="2B6BE403" w14:textId="1FA249E4" w:rsidR="00B358A7" w:rsidRPr="00271C28" w:rsidRDefault="00B358A7" w:rsidP="00CA75E8">
      <w:pPr>
        <w:pStyle w:val="Contenido"/>
        <w:jc w:val="both"/>
        <w:rPr>
          <w:rFonts w:ascii="Calibri" w:hAnsi="Calibri" w:cs="Calibri"/>
          <w:sz w:val="22"/>
        </w:rPr>
      </w:pPr>
      <w:r w:rsidRPr="00271C28">
        <w:rPr>
          <w:rFonts w:ascii="Calibri" w:hAnsi="Calibri" w:cs="Calibri"/>
          <w:sz w:val="22"/>
        </w:rPr>
        <w:t xml:space="preserve">La solicitud se gestionará mediante el </w:t>
      </w:r>
      <w:r w:rsidRPr="00271C28">
        <w:rPr>
          <w:rStyle w:val="Fuerte"/>
          <w:rFonts w:ascii="Calibri" w:hAnsi="Calibri" w:cs="Calibri"/>
          <w:b w:val="0"/>
          <w:sz w:val="22"/>
        </w:rPr>
        <w:t>formato G</w:t>
      </w:r>
      <w:r w:rsidR="00F31CDE" w:rsidRPr="00271C28">
        <w:rPr>
          <w:rStyle w:val="Fuerte"/>
          <w:rFonts w:ascii="Calibri" w:hAnsi="Calibri" w:cs="Calibri"/>
          <w:b w:val="0"/>
          <w:sz w:val="22"/>
        </w:rPr>
        <w:t>E</w:t>
      </w:r>
      <w:r w:rsidRPr="00271C28">
        <w:rPr>
          <w:rStyle w:val="Fuerte"/>
          <w:rFonts w:ascii="Calibri" w:hAnsi="Calibri" w:cs="Calibri"/>
          <w:b w:val="0"/>
          <w:sz w:val="22"/>
        </w:rPr>
        <w:t>SP-08-FR11</w:t>
      </w:r>
      <w:r w:rsidRPr="00271C28">
        <w:rPr>
          <w:rFonts w:ascii="Calibri" w:hAnsi="Calibri" w:cs="Calibri"/>
          <w:sz w:val="22"/>
        </w:rPr>
        <w:t xml:space="preserve"> o el instrumento vigente definido para tal fin, el cual deberá ser </w:t>
      </w:r>
      <w:r w:rsidRPr="00271C28">
        <w:rPr>
          <w:rStyle w:val="Fuerte"/>
          <w:rFonts w:ascii="Calibri" w:hAnsi="Calibri" w:cs="Calibri"/>
          <w:b w:val="0"/>
          <w:sz w:val="22"/>
        </w:rPr>
        <w:t>concertado con el jefe inmediato</w:t>
      </w:r>
      <w:r w:rsidRPr="00271C28">
        <w:rPr>
          <w:rFonts w:ascii="Calibri" w:hAnsi="Calibri" w:cs="Calibri"/>
          <w:sz w:val="22"/>
        </w:rPr>
        <w:t xml:space="preserve"> para garantizar la continuidad del servicio. Una vez autorizado, el formato deberá ser </w:t>
      </w:r>
      <w:r w:rsidRPr="00271C28">
        <w:rPr>
          <w:rStyle w:val="Fuerte"/>
          <w:rFonts w:ascii="Calibri" w:hAnsi="Calibri" w:cs="Calibri"/>
          <w:b w:val="0"/>
          <w:sz w:val="22"/>
        </w:rPr>
        <w:t>radicado a través de Mesa de Servicios</w:t>
      </w:r>
      <w:r w:rsidRPr="00271C28">
        <w:rPr>
          <w:rFonts w:ascii="Calibri" w:hAnsi="Calibri" w:cs="Calibri"/>
          <w:sz w:val="22"/>
        </w:rPr>
        <w:t xml:space="preserve">, para su registro en la </w:t>
      </w:r>
      <w:r w:rsidRPr="00271C28">
        <w:rPr>
          <w:rStyle w:val="Fuerte"/>
          <w:rFonts w:ascii="Calibri" w:hAnsi="Calibri" w:cs="Calibri"/>
          <w:b w:val="0"/>
          <w:sz w:val="22"/>
        </w:rPr>
        <w:t>Historia Laboral</w:t>
      </w:r>
      <w:r w:rsidRPr="00271C28">
        <w:rPr>
          <w:rFonts w:ascii="Calibri" w:hAnsi="Calibri" w:cs="Calibri"/>
          <w:sz w:val="22"/>
        </w:rPr>
        <w:t xml:space="preserve"> y su incorporación en la </w:t>
      </w:r>
      <w:r w:rsidRPr="00271C28">
        <w:rPr>
          <w:rStyle w:val="Fuerte"/>
          <w:rFonts w:ascii="Calibri" w:hAnsi="Calibri" w:cs="Calibri"/>
          <w:b w:val="0"/>
          <w:sz w:val="22"/>
        </w:rPr>
        <w:t>base de ausentismo institucional</w:t>
      </w:r>
      <w:r w:rsidRPr="00271C28">
        <w:rPr>
          <w:rFonts w:ascii="Calibri" w:hAnsi="Calibri" w:cs="Calibri"/>
          <w:sz w:val="22"/>
        </w:rPr>
        <w:t xml:space="preserve"> por parte de la Subgerencia de Talento Humano.</w:t>
      </w:r>
    </w:p>
    <w:p w14:paraId="6517207A" w14:textId="7E5F24DB" w:rsidR="00B358A7" w:rsidRPr="00271C28" w:rsidRDefault="00B358A7" w:rsidP="00CA75E8">
      <w:pPr>
        <w:pStyle w:val="Contenido"/>
        <w:jc w:val="both"/>
        <w:rPr>
          <w:rFonts w:ascii="Calibri" w:hAnsi="Calibri" w:cs="Calibri"/>
          <w:b/>
          <w:sz w:val="22"/>
        </w:rPr>
      </w:pPr>
    </w:p>
    <w:p w14:paraId="19BAEF09" w14:textId="01F5B6A0" w:rsidR="00B358A7" w:rsidRPr="00271C28" w:rsidRDefault="00B358A7" w:rsidP="00CA75E8">
      <w:pPr>
        <w:pStyle w:val="Contenido"/>
        <w:jc w:val="both"/>
        <w:rPr>
          <w:rFonts w:ascii="Calibri" w:hAnsi="Calibri" w:cs="Calibri"/>
          <w:sz w:val="22"/>
        </w:rPr>
      </w:pPr>
      <w:bookmarkStart w:id="82" w:name="_Toc207874268"/>
      <w:bookmarkStart w:id="83" w:name="_Toc216940151"/>
      <w:r w:rsidRPr="00271C28">
        <w:rPr>
          <w:rStyle w:val="Fuerte"/>
          <w:rFonts w:ascii="Calibri" w:hAnsi="Calibri" w:cs="Calibri"/>
          <w:bCs w:val="0"/>
          <w:color w:val="auto"/>
          <w:sz w:val="22"/>
        </w:rPr>
        <w:t>Incentivo por uso de bicicleta</w:t>
      </w:r>
      <w:r w:rsidR="0043095A" w:rsidRPr="00271C28">
        <w:rPr>
          <w:rStyle w:val="Fuerte"/>
          <w:rFonts w:ascii="Calibri" w:hAnsi="Calibri" w:cs="Calibri"/>
          <w:bCs w:val="0"/>
          <w:color w:val="auto"/>
          <w:sz w:val="22"/>
        </w:rPr>
        <w:t xml:space="preserve">: </w:t>
      </w:r>
      <w:r w:rsidR="0043095A" w:rsidRPr="00271C28">
        <w:rPr>
          <w:rStyle w:val="Fuerte"/>
          <w:rFonts w:ascii="Calibri" w:hAnsi="Calibri" w:cs="Calibri"/>
          <w:b w:val="0"/>
          <w:color w:val="auto"/>
          <w:sz w:val="22"/>
        </w:rPr>
        <w:t>d</w:t>
      </w:r>
      <w:r w:rsidRPr="00271C28">
        <w:rPr>
          <w:rFonts w:ascii="Calibri" w:hAnsi="Calibri" w:cs="Calibri"/>
          <w:sz w:val="22"/>
        </w:rPr>
        <w:t xml:space="preserve">e conformidad con la Ley 1811 de 2016, los servidores que utilicen la bicicleta como medio de transporte para llegar a su lugar de trabajo podrán acceder a un </w:t>
      </w:r>
      <w:r w:rsidRPr="00271C28">
        <w:rPr>
          <w:rStyle w:val="Fuerte"/>
          <w:rFonts w:ascii="Calibri" w:hAnsi="Calibri" w:cs="Calibri"/>
          <w:b w:val="0"/>
          <w:color w:val="auto"/>
          <w:sz w:val="22"/>
        </w:rPr>
        <w:t>medio día de permiso remunerado por cada 30 llegadas en bicicleta</w:t>
      </w:r>
      <w:r w:rsidRPr="00271C28">
        <w:rPr>
          <w:rFonts w:ascii="Calibri" w:hAnsi="Calibri" w:cs="Calibri"/>
          <w:sz w:val="22"/>
        </w:rPr>
        <w:t xml:space="preserve"> debidamente registradas.</w:t>
      </w:r>
      <w:r w:rsidR="0043095A" w:rsidRPr="00271C28">
        <w:rPr>
          <w:rFonts w:ascii="Calibri" w:hAnsi="Calibri" w:cs="Calibri"/>
          <w:sz w:val="22"/>
        </w:rPr>
        <w:t xml:space="preserve"> </w:t>
      </w:r>
      <w:r w:rsidRPr="00271C28">
        <w:rPr>
          <w:rFonts w:ascii="Calibri" w:hAnsi="Calibri" w:cs="Calibri"/>
          <w:sz w:val="22"/>
        </w:rPr>
        <w:t xml:space="preserve">Adicionalmente, la UAECD otorgará un </w:t>
      </w:r>
      <w:r w:rsidRPr="00271C28">
        <w:rPr>
          <w:rStyle w:val="Fuerte"/>
          <w:rFonts w:ascii="Calibri" w:hAnsi="Calibri" w:cs="Calibri"/>
          <w:b w:val="0"/>
          <w:color w:val="auto"/>
          <w:sz w:val="22"/>
        </w:rPr>
        <w:t>reconocimiento semestral</w:t>
      </w:r>
      <w:r w:rsidRPr="00271C28">
        <w:rPr>
          <w:rFonts w:ascii="Calibri" w:hAnsi="Calibri" w:cs="Calibri"/>
          <w:sz w:val="22"/>
        </w:rPr>
        <w:t xml:space="preserve"> al servidor que registre el mayor número de llegadas en bicicleta y haga uso del incentivo establecido en la ley, promoviendo así prácticas sostenibles y hábitos saludables.</w:t>
      </w:r>
      <w:bookmarkEnd w:id="82"/>
      <w:bookmarkEnd w:id="83"/>
    </w:p>
    <w:p w14:paraId="4A6BC8AE" w14:textId="77777777" w:rsidR="0043095A" w:rsidRPr="00271C28" w:rsidRDefault="0043095A" w:rsidP="00CA75E8">
      <w:pPr>
        <w:pStyle w:val="Contenido"/>
        <w:jc w:val="both"/>
        <w:rPr>
          <w:rFonts w:ascii="Calibri" w:hAnsi="Calibri" w:cs="Calibri"/>
          <w:sz w:val="22"/>
        </w:rPr>
      </w:pPr>
    </w:p>
    <w:p w14:paraId="4B09CA91" w14:textId="071AE699" w:rsidR="004A2600" w:rsidRPr="00271C28" w:rsidRDefault="00B358A7" w:rsidP="00CA75E8">
      <w:pPr>
        <w:pStyle w:val="Contenido"/>
        <w:jc w:val="both"/>
        <w:rPr>
          <w:rFonts w:ascii="Calibri" w:hAnsi="Calibri" w:cs="Calibri"/>
          <w:sz w:val="22"/>
        </w:rPr>
      </w:pPr>
      <w:r w:rsidRPr="00271C28">
        <w:rPr>
          <w:rFonts w:ascii="Calibri" w:hAnsi="Calibri" w:cs="Calibri"/>
          <w:sz w:val="22"/>
        </w:rPr>
        <w:t xml:space="preserve">La gestión de este incentivo se realizará igualmente mediante el </w:t>
      </w:r>
      <w:r w:rsidRPr="00271C28">
        <w:rPr>
          <w:rStyle w:val="Fuerte"/>
          <w:rFonts w:ascii="Calibri" w:hAnsi="Calibri" w:cs="Calibri"/>
          <w:b w:val="0"/>
          <w:sz w:val="22"/>
        </w:rPr>
        <w:t>formato GSP-08-FR11</w:t>
      </w:r>
      <w:r w:rsidRPr="00271C28">
        <w:rPr>
          <w:rFonts w:ascii="Calibri" w:hAnsi="Calibri" w:cs="Calibri"/>
          <w:sz w:val="22"/>
        </w:rPr>
        <w:t xml:space="preserve"> o instrumento equivalente, con visto bueno del jefe inmediato. Tras su aprobación, el formato deberá ser </w:t>
      </w:r>
      <w:r w:rsidRPr="00271C28">
        <w:rPr>
          <w:rStyle w:val="Fuerte"/>
          <w:rFonts w:ascii="Calibri" w:hAnsi="Calibri" w:cs="Calibri"/>
          <w:b w:val="0"/>
          <w:sz w:val="22"/>
        </w:rPr>
        <w:t>radicado por Mesa de Servicios</w:t>
      </w:r>
      <w:r w:rsidRPr="00271C28">
        <w:rPr>
          <w:rFonts w:ascii="Calibri" w:hAnsi="Calibri" w:cs="Calibri"/>
          <w:sz w:val="22"/>
        </w:rPr>
        <w:t xml:space="preserve"> para su registro en la </w:t>
      </w:r>
      <w:r w:rsidRPr="00271C28">
        <w:rPr>
          <w:rStyle w:val="Fuerte"/>
          <w:rFonts w:ascii="Calibri" w:hAnsi="Calibri" w:cs="Calibri"/>
          <w:b w:val="0"/>
          <w:sz w:val="22"/>
        </w:rPr>
        <w:t>Historia Laboral</w:t>
      </w:r>
      <w:r w:rsidRPr="00271C28">
        <w:rPr>
          <w:rFonts w:ascii="Calibri" w:hAnsi="Calibri" w:cs="Calibri"/>
          <w:sz w:val="22"/>
        </w:rPr>
        <w:t xml:space="preserve"> y la actualización de la </w:t>
      </w:r>
      <w:r w:rsidRPr="00271C28">
        <w:rPr>
          <w:rStyle w:val="Fuerte"/>
          <w:rFonts w:ascii="Calibri" w:hAnsi="Calibri" w:cs="Calibri"/>
          <w:b w:val="0"/>
          <w:sz w:val="22"/>
        </w:rPr>
        <w:t>base institucional de ausentismo</w:t>
      </w:r>
      <w:r w:rsidRPr="00271C28">
        <w:rPr>
          <w:rFonts w:ascii="Calibri" w:hAnsi="Calibri" w:cs="Calibri"/>
          <w:sz w:val="22"/>
        </w:rPr>
        <w:t>.</w:t>
      </w:r>
    </w:p>
    <w:p w14:paraId="70C581BA" w14:textId="77777777" w:rsidR="004B0908" w:rsidRPr="00271C28" w:rsidRDefault="004B0908" w:rsidP="00CA75E8">
      <w:pPr>
        <w:pStyle w:val="Contenido"/>
        <w:jc w:val="both"/>
        <w:rPr>
          <w:rFonts w:ascii="Calibri" w:eastAsia="Calibri" w:hAnsi="Calibri" w:cs="Calibri"/>
          <w:b/>
          <w:sz w:val="22"/>
        </w:rPr>
      </w:pPr>
    </w:p>
    <w:p w14:paraId="640EB547" w14:textId="23FE89AA" w:rsidR="004B0908" w:rsidRPr="00271C28" w:rsidRDefault="004B0908" w:rsidP="00CA75E8">
      <w:pPr>
        <w:pStyle w:val="Contenido"/>
        <w:jc w:val="both"/>
        <w:rPr>
          <w:rFonts w:ascii="Calibri" w:eastAsia="Calibri" w:hAnsi="Calibri" w:cs="Calibri"/>
          <w:b/>
          <w:bCs/>
          <w:i/>
          <w:sz w:val="22"/>
        </w:rPr>
      </w:pPr>
      <w:r w:rsidRPr="00271C28">
        <w:rPr>
          <w:rFonts w:ascii="Calibri" w:eastAsia="Calibri" w:hAnsi="Calibri" w:cs="Calibri"/>
          <w:b/>
          <w:bCs/>
          <w:i/>
          <w:sz w:val="22"/>
        </w:rPr>
        <w:t xml:space="preserve">Jornada Semestral Laboral - Día de la Familia </w:t>
      </w:r>
    </w:p>
    <w:p w14:paraId="76F4100D" w14:textId="77777777" w:rsidR="0043095A" w:rsidRPr="00271C28" w:rsidRDefault="0043095A" w:rsidP="00CA75E8">
      <w:pPr>
        <w:pStyle w:val="Contenido"/>
        <w:jc w:val="both"/>
        <w:rPr>
          <w:rFonts w:ascii="Calibri" w:eastAsia="Calibri" w:hAnsi="Calibri" w:cs="Calibri"/>
          <w:b/>
          <w:sz w:val="22"/>
        </w:rPr>
      </w:pPr>
    </w:p>
    <w:p w14:paraId="0B89AC68" w14:textId="2F71A48F" w:rsidR="003A0EFE" w:rsidRPr="00271C28" w:rsidRDefault="003A0EFE" w:rsidP="00CA75E8">
      <w:pPr>
        <w:pStyle w:val="Contenido"/>
        <w:jc w:val="both"/>
        <w:rPr>
          <w:rFonts w:ascii="Calibri" w:eastAsia="Times New Roman" w:hAnsi="Calibri" w:cs="Calibri"/>
          <w:b/>
          <w:sz w:val="22"/>
          <w:lang w:val="es-CO" w:eastAsia="es-CO"/>
        </w:rPr>
      </w:pPr>
      <w:r w:rsidRPr="00271C28">
        <w:rPr>
          <w:rFonts w:ascii="Calibri" w:eastAsia="Times New Roman" w:hAnsi="Calibri" w:cs="Calibri"/>
          <w:sz w:val="22"/>
          <w:lang w:val="es-CO" w:eastAsia="es-CO"/>
        </w:rPr>
        <w:t>En cumplimiento de las medidas de protección a la familia establecidas en la Ley 1857 de 2017, durante el primer semestre de cada vigencia se gestionará una jornada institucional en la cual los servidores públicos podrán compartir con sus familias, en un espacio suministrado por el empleador o en uno gestionado a través de la caja de compensación familiar a la cual se encuentren afiliados.</w:t>
      </w:r>
    </w:p>
    <w:p w14:paraId="35C2D02D" w14:textId="0DB91A1B" w:rsidR="009A7506" w:rsidRPr="00271C28" w:rsidRDefault="009A7506" w:rsidP="00CA75E8">
      <w:pPr>
        <w:pStyle w:val="Contenido"/>
        <w:jc w:val="both"/>
        <w:rPr>
          <w:rFonts w:ascii="Calibri" w:eastAsia="Times New Roman" w:hAnsi="Calibri" w:cs="Calibri"/>
          <w:b/>
          <w:sz w:val="22"/>
          <w:lang w:val="es-CO" w:eastAsia="es-CO"/>
        </w:rPr>
      </w:pPr>
    </w:p>
    <w:p w14:paraId="3EFAC71E" w14:textId="77777777" w:rsidR="009A7506" w:rsidRPr="00271C28" w:rsidRDefault="009A7506" w:rsidP="00CA75E8">
      <w:pPr>
        <w:pStyle w:val="Contenido"/>
        <w:jc w:val="both"/>
        <w:rPr>
          <w:rFonts w:ascii="Calibri" w:eastAsia="Times New Roman" w:hAnsi="Calibri" w:cs="Calibri"/>
          <w:b/>
          <w:sz w:val="22"/>
          <w:lang w:val="es-CO" w:eastAsia="es-CO"/>
        </w:rPr>
      </w:pPr>
      <w:r w:rsidRPr="00271C28">
        <w:rPr>
          <w:rFonts w:ascii="Calibri" w:eastAsia="Times New Roman" w:hAnsi="Calibri" w:cs="Calibri"/>
          <w:sz w:val="22"/>
          <w:lang w:val="es-CO" w:eastAsia="es-CO"/>
        </w:rPr>
        <w:t>En el evento en que el servidor(a) no pueda asistir a la jornada del primer semestre por existir justa causa debidamente acreditada, podrá hacer uso, de manera excepcional, del día de permiso remunerado correspondiente al primer semestre.</w:t>
      </w:r>
    </w:p>
    <w:p w14:paraId="112B236D" w14:textId="77777777" w:rsidR="009A7506" w:rsidRPr="00271C28" w:rsidRDefault="009A7506" w:rsidP="00CA75E8">
      <w:pPr>
        <w:pStyle w:val="Contenido"/>
        <w:jc w:val="both"/>
        <w:rPr>
          <w:rFonts w:ascii="Calibri" w:eastAsia="Times New Roman" w:hAnsi="Calibri" w:cs="Calibri"/>
          <w:b/>
          <w:sz w:val="22"/>
          <w:lang w:val="es-CO" w:eastAsia="es-CO"/>
        </w:rPr>
      </w:pPr>
    </w:p>
    <w:p w14:paraId="77B7A9FC" w14:textId="41B2E014" w:rsidR="003A0EFE" w:rsidRPr="00271C28" w:rsidRDefault="003A0EFE" w:rsidP="00CA75E8">
      <w:pPr>
        <w:pStyle w:val="Contenido"/>
        <w:jc w:val="both"/>
        <w:rPr>
          <w:rFonts w:ascii="Calibri" w:eastAsia="Times New Roman" w:hAnsi="Calibri" w:cs="Calibri"/>
          <w:b/>
          <w:sz w:val="22"/>
          <w:lang w:val="es-CO" w:eastAsia="es-CO"/>
        </w:rPr>
      </w:pPr>
      <w:r w:rsidRPr="00271C28">
        <w:rPr>
          <w:rFonts w:ascii="Calibri" w:eastAsia="Times New Roman" w:hAnsi="Calibri" w:cs="Calibri"/>
          <w:sz w:val="22"/>
          <w:lang w:val="es-CO" w:eastAsia="es-CO"/>
        </w:rPr>
        <w:t xml:space="preserve">Para el </w:t>
      </w:r>
      <w:r w:rsidRPr="00271C28">
        <w:rPr>
          <w:rFonts w:ascii="Calibri" w:eastAsia="Times New Roman" w:hAnsi="Calibri" w:cs="Calibri"/>
          <w:bCs/>
          <w:sz w:val="22"/>
          <w:lang w:val="es-CO" w:eastAsia="es-CO"/>
        </w:rPr>
        <w:t>segundo semestre</w:t>
      </w:r>
      <w:r w:rsidRPr="00271C28">
        <w:rPr>
          <w:rFonts w:ascii="Calibri" w:eastAsia="Times New Roman" w:hAnsi="Calibri" w:cs="Calibri"/>
          <w:sz w:val="22"/>
          <w:lang w:val="es-CO" w:eastAsia="es-CO"/>
        </w:rPr>
        <w:t xml:space="preserve">, </w:t>
      </w:r>
      <w:r w:rsidRPr="00271C28">
        <w:rPr>
          <w:rFonts w:ascii="Calibri" w:hAnsi="Calibri" w:cs="Calibri"/>
          <w:sz w:val="22"/>
        </w:rPr>
        <w:t xml:space="preserve">otorgará </w:t>
      </w:r>
      <w:r w:rsidRPr="00271C28">
        <w:rPr>
          <w:rStyle w:val="Fuerte"/>
          <w:rFonts w:ascii="Calibri" w:hAnsi="Calibri" w:cs="Calibri"/>
          <w:color w:val="auto"/>
          <w:sz w:val="22"/>
        </w:rPr>
        <w:t xml:space="preserve">un (1) día de permiso laboral remunerado </w:t>
      </w:r>
      <w:r w:rsidRPr="00271C28">
        <w:rPr>
          <w:rFonts w:ascii="Calibri" w:hAnsi="Calibri" w:cs="Calibri"/>
          <w:sz w:val="22"/>
        </w:rPr>
        <w:t xml:space="preserve">a cada servidor(a) que lo solicite, destinado al fortalecimiento de los vínculos familiares. </w:t>
      </w:r>
      <w:r w:rsidRPr="00271C28">
        <w:rPr>
          <w:rFonts w:ascii="Calibri" w:eastAsia="Times New Roman" w:hAnsi="Calibri" w:cs="Calibri"/>
          <w:sz w:val="22"/>
          <w:lang w:val="es-CO" w:eastAsia="es-CO"/>
        </w:rPr>
        <w:t xml:space="preserve">El disfrute del día deberá gestionarse mediante el </w:t>
      </w:r>
      <w:r w:rsidRPr="00271C28">
        <w:rPr>
          <w:rFonts w:ascii="Calibri" w:eastAsia="Times New Roman" w:hAnsi="Calibri" w:cs="Calibri"/>
          <w:bCs/>
          <w:sz w:val="22"/>
          <w:lang w:val="es-CO" w:eastAsia="es-CO"/>
        </w:rPr>
        <w:t>formato G</w:t>
      </w:r>
      <w:r w:rsidR="009D643D" w:rsidRPr="00271C28">
        <w:rPr>
          <w:rFonts w:ascii="Calibri" w:eastAsia="Times New Roman" w:hAnsi="Calibri" w:cs="Calibri"/>
          <w:bCs/>
          <w:sz w:val="22"/>
          <w:lang w:val="es-CO" w:eastAsia="es-CO"/>
        </w:rPr>
        <w:t>E</w:t>
      </w:r>
      <w:r w:rsidRPr="00271C28">
        <w:rPr>
          <w:rFonts w:ascii="Calibri" w:eastAsia="Times New Roman" w:hAnsi="Calibri" w:cs="Calibri"/>
          <w:bCs/>
          <w:sz w:val="22"/>
          <w:lang w:val="es-CO" w:eastAsia="es-CO"/>
        </w:rPr>
        <w:t>SP-08-FR11</w:t>
      </w:r>
      <w:r w:rsidRPr="00271C28">
        <w:rPr>
          <w:rFonts w:ascii="Calibri" w:eastAsia="Times New Roman" w:hAnsi="Calibri" w:cs="Calibri"/>
          <w:sz w:val="22"/>
          <w:lang w:val="es-CO" w:eastAsia="es-CO"/>
        </w:rPr>
        <w:t xml:space="preserve"> o el instrumento vigente para tal fin, </w:t>
      </w:r>
      <w:r w:rsidRPr="00271C28">
        <w:rPr>
          <w:rFonts w:ascii="Calibri" w:eastAsia="Times New Roman" w:hAnsi="Calibri" w:cs="Calibri"/>
          <w:bCs/>
          <w:sz w:val="22"/>
          <w:lang w:val="es-CO" w:eastAsia="es-CO"/>
        </w:rPr>
        <w:t>previamente concertado y autorizado</w:t>
      </w:r>
      <w:r w:rsidRPr="00271C28">
        <w:rPr>
          <w:rFonts w:ascii="Calibri" w:eastAsia="Times New Roman" w:hAnsi="Calibri" w:cs="Calibri"/>
          <w:sz w:val="22"/>
          <w:lang w:val="es-CO" w:eastAsia="es-CO"/>
        </w:rPr>
        <w:t xml:space="preserve"> por el jefe inmediato.</w:t>
      </w:r>
    </w:p>
    <w:p w14:paraId="02577960" w14:textId="77777777" w:rsidR="006A1CC9" w:rsidRPr="00271C28" w:rsidRDefault="006A1CC9" w:rsidP="00CA75E8">
      <w:pPr>
        <w:pStyle w:val="Contenido"/>
        <w:jc w:val="both"/>
        <w:rPr>
          <w:rStyle w:val="Fuerte"/>
          <w:rFonts w:ascii="Calibri" w:hAnsi="Calibri" w:cs="Calibri"/>
          <w:bCs w:val="0"/>
          <w:i/>
          <w:color w:val="auto"/>
          <w:sz w:val="22"/>
        </w:rPr>
      </w:pPr>
    </w:p>
    <w:p w14:paraId="665BADD1" w14:textId="0AD0ABB2" w:rsidR="007C3C50" w:rsidRPr="00271C28" w:rsidRDefault="007C3C50" w:rsidP="00CA75E8">
      <w:pPr>
        <w:pStyle w:val="Contenido"/>
        <w:jc w:val="both"/>
        <w:rPr>
          <w:rStyle w:val="Fuerte"/>
          <w:rFonts w:ascii="Calibri" w:hAnsi="Calibri" w:cs="Calibri"/>
          <w:i/>
          <w:color w:val="auto"/>
          <w:sz w:val="22"/>
        </w:rPr>
      </w:pPr>
      <w:bookmarkStart w:id="84" w:name="_Toc2025603630"/>
      <w:bookmarkStart w:id="85" w:name="_Toc216940152"/>
      <w:r w:rsidRPr="00271C28">
        <w:rPr>
          <w:rStyle w:val="Fuerte"/>
          <w:rFonts w:ascii="Calibri" w:hAnsi="Calibri" w:cs="Calibri"/>
          <w:i/>
          <w:color w:val="auto"/>
          <w:sz w:val="22"/>
        </w:rPr>
        <w:t>Incentivo al Compromiso Institucional</w:t>
      </w:r>
      <w:bookmarkEnd w:id="84"/>
      <w:bookmarkEnd w:id="85"/>
    </w:p>
    <w:p w14:paraId="092069E7" w14:textId="77777777" w:rsidR="007C3C50" w:rsidRPr="00271C28" w:rsidRDefault="007C3C50" w:rsidP="00CA75E8">
      <w:pPr>
        <w:pStyle w:val="Contenido"/>
        <w:jc w:val="both"/>
        <w:rPr>
          <w:rFonts w:ascii="Calibri" w:hAnsi="Calibri" w:cs="Calibri"/>
          <w:sz w:val="22"/>
        </w:rPr>
      </w:pPr>
    </w:p>
    <w:p w14:paraId="662813E6" w14:textId="3B8B836F" w:rsidR="007C3C50" w:rsidRPr="00271C28" w:rsidRDefault="007C3C50" w:rsidP="00CA75E8">
      <w:pPr>
        <w:pStyle w:val="Contenido"/>
        <w:jc w:val="both"/>
        <w:rPr>
          <w:rFonts w:ascii="Calibri" w:hAnsi="Calibri" w:cs="Calibri"/>
          <w:sz w:val="22"/>
        </w:rPr>
      </w:pPr>
      <w:r w:rsidRPr="00271C28">
        <w:rPr>
          <w:rFonts w:ascii="Calibri" w:hAnsi="Calibri" w:cs="Calibri"/>
          <w:sz w:val="22"/>
        </w:rPr>
        <w:t xml:space="preserve">Con el fin de reconocer el compromiso de quienes integran los equipos estratégicos de la Entidad —Gestión del Conocimiento (GC), Gestión de Integridad (GI), Proyectos de Aprendizaje en Equipo (PAE), </w:t>
      </w:r>
      <w:r w:rsidRPr="00271C28">
        <w:rPr>
          <w:rFonts w:ascii="Calibri" w:hAnsi="Calibri" w:cs="Calibri"/>
          <w:sz w:val="22"/>
        </w:rPr>
        <w:lastRenderedPageBreak/>
        <w:t xml:space="preserve">Evaluación del Desempeño Laboral (EDL), Brigada de Emergencias, COPASST, Comité de Convivencia Laboral, Comisión de Personal, enlaces de Teletrabajo y Auditores Internos— la UAECD otorgará </w:t>
      </w:r>
      <w:r w:rsidRPr="00271C28">
        <w:rPr>
          <w:rStyle w:val="Fuerte"/>
          <w:rFonts w:ascii="Calibri" w:hAnsi="Calibri" w:cs="Calibri"/>
          <w:b w:val="0"/>
          <w:sz w:val="22"/>
        </w:rPr>
        <w:t>un (1) día de permiso remunerado al año</w:t>
      </w:r>
      <w:r w:rsidRPr="00271C28">
        <w:rPr>
          <w:rFonts w:ascii="Calibri" w:hAnsi="Calibri" w:cs="Calibri"/>
          <w:sz w:val="22"/>
        </w:rPr>
        <w:t>, sujeto al cumplimiento integral de las actividades programadas por cada grupo.</w:t>
      </w:r>
    </w:p>
    <w:p w14:paraId="723DFBDC" w14:textId="77777777" w:rsidR="007C3C50" w:rsidRPr="00271C28" w:rsidRDefault="007C3C50" w:rsidP="00CA75E8">
      <w:pPr>
        <w:pStyle w:val="Contenido"/>
        <w:jc w:val="both"/>
        <w:rPr>
          <w:rFonts w:ascii="Calibri" w:hAnsi="Calibri" w:cs="Calibri"/>
          <w:sz w:val="22"/>
        </w:rPr>
      </w:pPr>
    </w:p>
    <w:p w14:paraId="7C908CAD" w14:textId="064B4206" w:rsidR="007C3C50" w:rsidRPr="00271C28" w:rsidRDefault="007C3C50" w:rsidP="00CA75E8">
      <w:pPr>
        <w:pStyle w:val="Contenido"/>
        <w:jc w:val="both"/>
        <w:rPr>
          <w:rFonts w:ascii="Calibri" w:hAnsi="Calibri" w:cs="Calibri"/>
          <w:sz w:val="22"/>
        </w:rPr>
      </w:pPr>
      <w:r w:rsidRPr="00271C28">
        <w:rPr>
          <w:rFonts w:ascii="Calibri" w:hAnsi="Calibri" w:cs="Calibri"/>
          <w:sz w:val="22"/>
        </w:rPr>
        <w:t>La solicitud se realizará mediante el formato G</w:t>
      </w:r>
      <w:r w:rsidR="009D643D" w:rsidRPr="00271C28">
        <w:rPr>
          <w:rFonts w:ascii="Calibri" w:hAnsi="Calibri" w:cs="Calibri"/>
          <w:sz w:val="22"/>
        </w:rPr>
        <w:t>E</w:t>
      </w:r>
      <w:r w:rsidRPr="00271C28">
        <w:rPr>
          <w:rFonts w:ascii="Calibri" w:hAnsi="Calibri" w:cs="Calibri"/>
          <w:sz w:val="22"/>
        </w:rPr>
        <w:t>SP-08-FR11 o instrumento vigente, con visto bueno del jefe inmediato y radicación por Mesa de Servicios a la Subgerencia de Talento Humano para incorporación en Historia Laboral y registro en la base de ausentismo.</w:t>
      </w:r>
    </w:p>
    <w:p w14:paraId="25A600AE" w14:textId="6C74E867" w:rsidR="00E011D7" w:rsidRPr="00271C28" w:rsidRDefault="00E011D7" w:rsidP="00CA75E8">
      <w:pPr>
        <w:pStyle w:val="Contenido"/>
        <w:jc w:val="both"/>
        <w:rPr>
          <w:rFonts w:ascii="Calibri" w:hAnsi="Calibri" w:cs="Calibri"/>
          <w:sz w:val="22"/>
        </w:rPr>
      </w:pPr>
    </w:p>
    <w:p w14:paraId="5C04A569" w14:textId="5E2B9964" w:rsidR="00E011D7" w:rsidRPr="00FA5442" w:rsidRDefault="00E011D7"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Adicionalmente, </w:t>
      </w:r>
      <w:r w:rsidR="00E21829" w:rsidRPr="00FA5442">
        <w:rPr>
          <w:rFonts w:asciiTheme="minorHAnsi" w:hAnsiTheme="minorHAnsi" w:cstheme="minorHAnsi"/>
          <w:sz w:val="22"/>
          <w:szCs w:val="22"/>
        </w:rPr>
        <w:t>se fortalecerá la brigada de emergencias institucional así:</w:t>
      </w:r>
    </w:p>
    <w:p w14:paraId="49A87D26" w14:textId="5FD60341" w:rsidR="00E21829" w:rsidRPr="00FA5442" w:rsidRDefault="00E21829" w:rsidP="00CA75E8">
      <w:pPr>
        <w:pStyle w:val="NormalWeb"/>
        <w:spacing w:before="0" w:beforeAutospacing="0" w:after="0" w:afterAutospacing="0"/>
        <w:jc w:val="both"/>
        <w:rPr>
          <w:rFonts w:asciiTheme="minorHAnsi" w:hAnsiTheme="minorHAnsi" w:cstheme="minorHAnsi"/>
          <w:sz w:val="22"/>
          <w:szCs w:val="22"/>
        </w:rPr>
      </w:pPr>
    </w:p>
    <w:p w14:paraId="2E926CA5" w14:textId="3D1DFB6C" w:rsidR="00E21829" w:rsidRPr="00271C28" w:rsidRDefault="00E21829" w:rsidP="00CA75E8">
      <w:pPr>
        <w:pStyle w:val="Contenido"/>
        <w:numPr>
          <w:ilvl w:val="0"/>
          <w:numId w:val="37"/>
        </w:numPr>
        <w:jc w:val="both"/>
        <w:rPr>
          <w:rStyle w:val="Fuerte"/>
          <w:rFonts w:cstheme="minorHAnsi"/>
          <w:sz w:val="22"/>
        </w:rPr>
      </w:pPr>
      <w:bookmarkStart w:id="86" w:name="_Toc1308154362"/>
      <w:bookmarkStart w:id="87" w:name="_Toc216940153"/>
      <w:r w:rsidRPr="00271C28">
        <w:rPr>
          <w:rStyle w:val="Fuerte"/>
          <w:rFonts w:cstheme="minorHAnsi"/>
          <w:sz w:val="22"/>
        </w:rPr>
        <w:t>Reconocimiento institucional de alto nivel:</w:t>
      </w:r>
      <w:bookmarkEnd w:id="86"/>
      <w:bookmarkEnd w:id="87"/>
    </w:p>
    <w:p w14:paraId="424344A9" w14:textId="77777777" w:rsidR="00E21829" w:rsidRPr="00FA5442" w:rsidRDefault="00E21829" w:rsidP="00CA75E8">
      <w:pPr>
        <w:jc w:val="both"/>
        <w:rPr>
          <w:rFonts w:cstheme="minorHAnsi"/>
          <w:color w:val="auto"/>
          <w:sz w:val="22"/>
          <w:lang w:val="es-419" w:eastAsia="es-CO"/>
        </w:rPr>
      </w:pPr>
    </w:p>
    <w:p w14:paraId="425EC25E" w14:textId="71A0A2B8" w:rsidR="00E21829" w:rsidRPr="00FD0CF7" w:rsidRDefault="00E21829" w:rsidP="00CA75E8">
      <w:pPr>
        <w:pStyle w:val="Contenido"/>
        <w:numPr>
          <w:ilvl w:val="1"/>
          <w:numId w:val="38"/>
        </w:numPr>
        <w:jc w:val="both"/>
        <w:rPr>
          <w:rFonts w:cstheme="minorHAnsi"/>
          <w:sz w:val="22"/>
        </w:rPr>
      </w:pPr>
      <w:r w:rsidRPr="00FD0CF7">
        <w:rPr>
          <w:rStyle w:val="Fuerte"/>
          <w:rFonts w:cstheme="minorHAnsi"/>
          <w:b w:val="0"/>
          <w:sz w:val="22"/>
        </w:rPr>
        <w:t>Condecoración anual “Brigadista UAECD”</w:t>
      </w:r>
      <w:r w:rsidRPr="00FD0CF7">
        <w:rPr>
          <w:rFonts w:cstheme="minorHAnsi"/>
          <w:sz w:val="22"/>
        </w:rPr>
        <w:t xml:space="preserve"> entregada en el Cierre de Gestión por la Dirección General.</w:t>
      </w:r>
    </w:p>
    <w:p w14:paraId="4853747A" w14:textId="77777777" w:rsidR="00E21829" w:rsidRPr="00FD0CF7" w:rsidRDefault="00E21829" w:rsidP="00CA75E8">
      <w:pPr>
        <w:pStyle w:val="Contenido"/>
        <w:numPr>
          <w:ilvl w:val="1"/>
          <w:numId w:val="38"/>
        </w:numPr>
        <w:jc w:val="both"/>
        <w:rPr>
          <w:rFonts w:cstheme="minorHAnsi"/>
          <w:sz w:val="22"/>
        </w:rPr>
      </w:pPr>
      <w:r w:rsidRPr="00FD0CF7">
        <w:rPr>
          <w:rStyle w:val="Fuerte"/>
          <w:rFonts w:cstheme="minorHAnsi"/>
          <w:b w:val="0"/>
          <w:sz w:val="22"/>
        </w:rPr>
        <w:t>Visibilidad en canales internos</w:t>
      </w:r>
      <w:r w:rsidRPr="00FD0CF7">
        <w:rPr>
          <w:rFonts w:cstheme="minorHAnsi"/>
          <w:sz w:val="22"/>
        </w:rPr>
        <w:t xml:space="preserve"> (intranet, boletines, pantallas, redes corporativas) con perfiles inspiradores de brigadistas.</w:t>
      </w:r>
    </w:p>
    <w:p w14:paraId="44A84E7A" w14:textId="77777777" w:rsidR="00E21829" w:rsidRPr="00FD0CF7" w:rsidRDefault="00E21829" w:rsidP="00CA75E8">
      <w:pPr>
        <w:pStyle w:val="Contenido"/>
        <w:numPr>
          <w:ilvl w:val="1"/>
          <w:numId w:val="38"/>
        </w:numPr>
        <w:jc w:val="both"/>
        <w:rPr>
          <w:rFonts w:cstheme="minorHAnsi"/>
          <w:sz w:val="22"/>
        </w:rPr>
      </w:pPr>
      <w:r w:rsidRPr="00FD0CF7">
        <w:rPr>
          <w:rStyle w:val="Fuerte"/>
          <w:rFonts w:cstheme="minorHAnsi"/>
          <w:b w:val="0"/>
          <w:sz w:val="22"/>
        </w:rPr>
        <w:t>Distinción por años de servicio en la brigada</w:t>
      </w:r>
      <w:r w:rsidRPr="00FD0CF7">
        <w:rPr>
          <w:rFonts w:cstheme="minorHAnsi"/>
          <w:sz w:val="22"/>
        </w:rPr>
        <w:t>, destacando compromiso, liderazgo y valentía.</w:t>
      </w:r>
    </w:p>
    <w:p w14:paraId="07D77637" w14:textId="0CD1AAC9" w:rsidR="00E21829" w:rsidRPr="00FA5442" w:rsidRDefault="00E21829" w:rsidP="00CA75E8">
      <w:pPr>
        <w:jc w:val="both"/>
        <w:rPr>
          <w:rFonts w:cstheme="minorHAnsi"/>
          <w:color w:val="auto"/>
          <w:sz w:val="22"/>
        </w:rPr>
      </w:pPr>
    </w:p>
    <w:p w14:paraId="6FDED1ED" w14:textId="1CB505A5" w:rsidR="00E21829" w:rsidRPr="00271C28" w:rsidRDefault="00E21829" w:rsidP="00CA75E8">
      <w:pPr>
        <w:pStyle w:val="Contenido"/>
        <w:numPr>
          <w:ilvl w:val="0"/>
          <w:numId w:val="37"/>
        </w:numPr>
        <w:jc w:val="both"/>
        <w:rPr>
          <w:rStyle w:val="Fuerte"/>
          <w:rFonts w:cstheme="minorHAnsi"/>
          <w:sz w:val="22"/>
        </w:rPr>
      </w:pPr>
      <w:bookmarkStart w:id="88" w:name="_Toc456271357"/>
      <w:bookmarkStart w:id="89" w:name="_Toc216940154"/>
      <w:r w:rsidRPr="00271C28">
        <w:rPr>
          <w:rStyle w:val="Fuerte"/>
          <w:rFonts w:cstheme="minorHAnsi"/>
          <w:sz w:val="22"/>
        </w:rPr>
        <w:t>Incentivos no pecuniarios y de desarrollo profesional</w:t>
      </w:r>
      <w:r w:rsidR="00333AAC" w:rsidRPr="00271C28">
        <w:rPr>
          <w:rStyle w:val="Fuerte"/>
          <w:rFonts w:cstheme="minorHAnsi"/>
          <w:sz w:val="22"/>
        </w:rPr>
        <w:t>:</w:t>
      </w:r>
      <w:bookmarkEnd w:id="88"/>
      <w:bookmarkEnd w:id="89"/>
      <w:r w:rsidR="00333AAC" w:rsidRPr="00271C28">
        <w:rPr>
          <w:rStyle w:val="Fuerte"/>
          <w:rFonts w:cstheme="minorHAnsi"/>
          <w:sz w:val="22"/>
        </w:rPr>
        <w:t xml:space="preserve"> </w:t>
      </w:r>
    </w:p>
    <w:p w14:paraId="67A6556B" w14:textId="77777777" w:rsidR="00333AAC" w:rsidRPr="00FA5442" w:rsidRDefault="00333AAC" w:rsidP="00CA75E8">
      <w:pPr>
        <w:jc w:val="both"/>
        <w:rPr>
          <w:rFonts w:cstheme="minorHAnsi"/>
          <w:color w:val="auto"/>
          <w:sz w:val="22"/>
          <w:lang w:val="es-419" w:eastAsia="es-CO"/>
        </w:rPr>
      </w:pPr>
    </w:p>
    <w:p w14:paraId="522868E8" w14:textId="77777777" w:rsidR="00E21829" w:rsidRPr="00FD0CF7" w:rsidRDefault="00E21829" w:rsidP="00CA75E8">
      <w:pPr>
        <w:pStyle w:val="Contenido"/>
        <w:numPr>
          <w:ilvl w:val="1"/>
          <w:numId w:val="38"/>
        </w:numPr>
        <w:jc w:val="both"/>
        <w:rPr>
          <w:rStyle w:val="Fuerte"/>
          <w:rFonts w:cstheme="minorHAnsi"/>
          <w:b w:val="0"/>
          <w:sz w:val="22"/>
        </w:rPr>
      </w:pPr>
      <w:r w:rsidRPr="00FD0CF7">
        <w:rPr>
          <w:rStyle w:val="Fuerte"/>
          <w:rFonts w:cstheme="minorHAnsi"/>
          <w:b w:val="0"/>
          <w:sz w:val="22"/>
        </w:rPr>
        <w:t>Prioridad en cupos</w:t>
      </w:r>
      <w:r w:rsidRPr="00FD0CF7">
        <w:rPr>
          <w:rStyle w:val="Fuerte"/>
          <w:rFonts w:cstheme="minorHAnsi"/>
          <w:sz w:val="22"/>
        </w:rPr>
        <w:t xml:space="preserve"> </w:t>
      </w:r>
      <w:r w:rsidRPr="00FD0CF7">
        <w:rPr>
          <w:rStyle w:val="Fuerte"/>
          <w:rFonts w:cstheme="minorHAnsi"/>
          <w:b w:val="0"/>
          <w:sz w:val="22"/>
        </w:rPr>
        <w:t>para capacitaciones externas o certificaciones en gestión del riesgo, primeros auxilios, control de incendios, etc.</w:t>
      </w:r>
    </w:p>
    <w:p w14:paraId="734D7733" w14:textId="77777777" w:rsidR="00E21829" w:rsidRPr="00FD0CF7" w:rsidRDefault="00E21829" w:rsidP="00CA75E8">
      <w:pPr>
        <w:pStyle w:val="Contenido"/>
        <w:numPr>
          <w:ilvl w:val="1"/>
          <w:numId w:val="38"/>
        </w:numPr>
        <w:jc w:val="both"/>
        <w:rPr>
          <w:rStyle w:val="Fuerte"/>
          <w:rFonts w:cstheme="minorHAnsi"/>
          <w:sz w:val="22"/>
        </w:rPr>
      </w:pPr>
      <w:r w:rsidRPr="00FD0CF7">
        <w:rPr>
          <w:rStyle w:val="Fuerte"/>
          <w:rFonts w:cstheme="minorHAnsi"/>
          <w:b w:val="0"/>
          <w:sz w:val="22"/>
        </w:rPr>
        <w:t>Acceso preferente a formación en liderazgo, habilidades blandas y gestión de crisis.</w:t>
      </w:r>
    </w:p>
    <w:p w14:paraId="7DE2E772" w14:textId="1B52DCC6" w:rsidR="00E21829" w:rsidRPr="00FD0CF7" w:rsidRDefault="00E21829" w:rsidP="00CA75E8">
      <w:pPr>
        <w:pStyle w:val="Contenido"/>
        <w:numPr>
          <w:ilvl w:val="1"/>
          <w:numId w:val="38"/>
        </w:numPr>
        <w:jc w:val="both"/>
        <w:rPr>
          <w:rFonts w:cstheme="minorHAnsi"/>
          <w:b/>
          <w:sz w:val="22"/>
        </w:rPr>
      </w:pPr>
      <w:r w:rsidRPr="00FD0CF7">
        <w:rPr>
          <w:rStyle w:val="Fuerte"/>
          <w:rFonts w:cstheme="minorHAnsi"/>
          <w:b w:val="0"/>
          <w:sz w:val="22"/>
        </w:rPr>
        <w:t>Reconocimiento en la evaluación de desempeño</w:t>
      </w:r>
      <w:r w:rsidRPr="00FD0CF7">
        <w:rPr>
          <w:rStyle w:val="Fuerte"/>
          <w:rFonts w:cstheme="minorHAnsi"/>
          <w:sz w:val="22"/>
        </w:rPr>
        <w:t xml:space="preserve"> </w:t>
      </w:r>
      <w:r w:rsidRPr="00FD0CF7">
        <w:rPr>
          <w:rStyle w:val="Fuerte"/>
          <w:rFonts w:cstheme="minorHAnsi"/>
          <w:b w:val="0"/>
          <w:sz w:val="22"/>
        </w:rPr>
        <w:t>como criterio de valor agregado institucional</w:t>
      </w:r>
      <w:r w:rsidRPr="00FD0CF7">
        <w:rPr>
          <w:rFonts w:cstheme="minorHAnsi"/>
          <w:b/>
          <w:sz w:val="22"/>
        </w:rPr>
        <w:t>.</w:t>
      </w:r>
    </w:p>
    <w:p w14:paraId="04D5ED70" w14:textId="2789EBC5" w:rsidR="00E21829" w:rsidRPr="00FA5442" w:rsidRDefault="00E21829" w:rsidP="00CA75E8">
      <w:pPr>
        <w:jc w:val="both"/>
        <w:rPr>
          <w:rFonts w:cstheme="minorHAnsi"/>
          <w:color w:val="auto"/>
          <w:sz w:val="22"/>
        </w:rPr>
      </w:pPr>
    </w:p>
    <w:p w14:paraId="1E02A041" w14:textId="6503D615" w:rsidR="00E21829" w:rsidRPr="00271C28" w:rsidRDefault="00E21829" w:rsidP="00CA75E8">
      <w:pPr>
        <w:pStyle w:val="Contenido"/>
        <w:numPr>
          <w:ilvl w:val="0"/>
          <w:numId w:val="37"/>
        </w:numPr>
        <w:jc w:val="both"/>
        <w:rPr>
          <w:rStyle w:val="Fuerte"/>
          <w:rFonts w:cstheme="minorHAnsi"/>
          <w:sz w:val="22"/>
        </w:rPr>
      </w:pPr>
      <w:bookmarkStart w:id="90" w:name="_Toc1289682243"/>
      <w:bookmarkStart w:id="91" w:name="_Toc216940155"/>
      <w:r w:rsidRPr="00271C28">
        <w:rPr>
          <w:rStyle w:val="Fuerte"/>
          <w:rFonts w:cstheme="minorHAnsi"/>
          <w:sz w:val="22"/>
        </w:rPr>
        <w:t>Cultura de orgullo brigadista</w:t>
      </w:r>
      <w:bookmarkEnd w:id="90"/>
      <w:bookmarkEnd w:id="91"/>
    </w:p>
    <w:p w14:paraId="5F38C376" w14:textId="77777777" w:rsidR="00D47D40" w:rsidRPr="00FA5442" w:rsidRDefault="00D47D40" w:rsidP="00CA75E8">
      <w:pPr>
        <w:jc w:val="both"/>
        <w:rPr>
          <w:rFonts w:cstheme="minorHAnsi"/>
          <w:color w:val="auto"/>
          <w:sz w:val="22"/>
          <w:lang w:val="es-419" w:eastAsia="es-CO"/>
        </w:rPr>
      </w:pPr>
    </w:p>
    <w:p w14:paraId="65CAAACA" w14:textId="77777777" w:rsidR="00E21829" w:rsidRPr="00FD0CF7" w:rsidRDefault="00E21829" w:rsidP="00CA75E8">
      <w:pPr>
        <w:pStyle w:val="Contenido"/>
        <w:numPr>
          <w:ilvl w:val="1"/>
          <w:numId w:val="38"/>
        </w:numPr>
        <w:jc w:val="both"/>
        <w:rPr>
          <w:rStyle w:val="Fuerte"/>
          <w:rFonts w:cstheme="minorHAnsi"/>
          <w:b w:val="0"/>
          <w:sz w:val="22"/>
        </w:rPr>
      </w:pPr>
      <w:r w:rsidRPr="00FD0CF7">
        <w:rPr>
          <w:rStyle w:val="Fuerte"/>
          <w:rFonts w:cstheme="minorHAnsi"/>
          <w:b w:val="0"/>
          <w:sz w:val="22"/>
        </w:rPr>
        <w:t>Campaña institucional “Somos quienes cuidan”</w:t>
      </w:r>
      <w:r w:rsidRPr="00FD0CF7">
        <w:rPr>
          <w:rStyle w:val="Fuerte"/>
          <w:rFonts w:cstheme="minorHAnsi"/>
          <w:sz w:val="22"/>
        </w:rPr>
        <w:t xml:space="preserve"> </w:t>
      </w:r>
      <w:r w:rsidRPr="00FD0CF7">
        <w:rPr>
          <w:rStyle w:val="Fuerte"/>
          <w:rFonts w:cstheme="minorHAnsi"/>
          <w:b w:val="0"/>
          <w:sz w:val="22"/>
        </w:rPr>
        <w:t>para posicionar a los brigadistas como referentes de seguridad, solidaridad y excelencia.</w:t>
      </w:r>
    </w:p>
    <w:p w14:paraId="2B06E4AC" w14:textId="77777777" w:rsidR="00E21829" w:rsidRPr="00FD0CF7" w:rsidRDefault="00E21829" w:rsidP="00CA75E8">
      <w:pPr>
        <w:pStyle w:val="Contenido"/>
        <w:numPr>
          <w:ilvl w:val="1"/>
          <w:numId w:val="38"/>
        </w:numPr>
        <w:jc w:val="both"/>
        <w:rPr>
          <w:rStyle w:val="Fuerte"/>
          <w:rFonts w:cstheme="minorHAnsi"/>
          <w:sz w:val="22"/>
        </w:rPr>
      </w:pPr>
      <w:r w:rsidRPr="00FD0CF7">
        <w:rPr>
          <w:rStyle w:val="Fuerte"/>
          <w:rFonts w:cstheme="minorHAnsi"/>
          <w:b w:val="0"/>
          <w:sz w:val="22"/>
        </w:rPr>
        <w:t>Uso de insignias visuales</w:t>
      </w:r>
      <w:r w:rsidRPr="00FD0CF7">
        <w:rPr>
          <w:rStyle w:val="Fuerte"/>
          <w:rFonts w:cstheme="minorHAnsi"/>
          <w:sz w:val="22"/>
        </w:rPr>
        <w:t xml:space="preserve"> </w:t>
      </w:r>
      <w:r w:rsidRPr="00FD0CF7">
        <w:rPr>
          <w:rStyle w:val="Fuerte"/>
          <w:rFonts w:cstheme="minorHAnsi"/>
          <w:b w:val="0"/>
          <w:sz w:val="22"/>
        </w:rPr>
        <w:t>(escarapelas, pines, brazalete corporativo) que identifiquen con orgullo su rol.</w:t>
      </w:r>
    </w:p>
    <w:p w14:paraId="427F536E" w14:textId="77777777" w:rsidR="00E21829" w:rsidRPr="00FD0CF7" w:rsidRDefault="00E21829" w:rsidP="00CA75E8">
      <w:pPr>
        <w:pStyle w:val="Contenido"/>
        <w:numPr>
          <w:ilvl w:val="1"/>
          <w:numId w:val="38"/>
        </w:numPr>
        <w:jc w:val="both"/>
        <w:rPr>
          <w:rStyle w:val="Fuerte"/>
          <w:rFonts w:cstheme="minorHAnsi"/>
          <w:sz w:val="22"/>
        </w:rPr>
      </w:pPr>
      <w:r w:rsidRPr="00FD0CF7">
        <w:rPr>
          <w:rStyle w:val="Fuerte"/>
          <w:rFonts w:cstheme="minorHAnsi"/>
          <w:b w:val="0"/>
          <w:sz w:val="22"/>
        </w:rPr>
        <w:t>Historias reales de intervención</w:t>
      </w:r>
      <w:r w:rsidRPr="00FD0CF7">
        <w:rPr>
          <w:rStyle w:val="Fuerte"/>
          <w:rFonts w:cstheme="minorHAnsi"/>
          <w:sz w:val="22"/>
        </w:rPr>
        <w:t xml:space="preserve"> </w:t>
      </w:r>
      <w:r w:rsidRPr="00FD0CF7">
        <w:rPr>
          <w:rStyle w:val="Fuerte"/>
          <w:rFonts w:cstheme="minorHAnsi"/>
          <w:b w:val="0"/>
          <w:sz w:val="22"/>
        </w:rPr>
        <w:t>destacadas en espacios internos para inspirar a otros.</w:t>
      </w:r>
    </w:p>
    <w:p w14:paraId="29B07E9A" w14:textId="5E53FAB9" w:rsidR="00E21829" w:rsidRPr="00FA5442" w:rsidRDefault="00E21829" w:rsidP="00CA75E8">
      <w:pPr>
        <w:pStyle w:val="NormalWeb"/>
        <w:spacing w:before="0" w:beforeAutospacing="0" w:after="0" w:afterAutospacing="0"/>
        <w:ind w:left="1264"/>
        <w:jc w:val="both"/>
        <w:rPr>
          <w:rStyle w:val="Fuerte"/>
          <w:rFonts w:asciiTheme="minorHAnsi" w:hAnsiTheme="minorHAnsi" w:cstheme="minorHAnsi"/>
          <w:sz w:val="22"/>
          <w:szCs w:val="22"/>
        </w:rPr>
      </w:pPr>
    </w:p>
    <w:p w14:paraId="72F5930A" w14:textId="053F3E39" w:rsidR="00E21829" w:rsidRPr="00271C28" w:rsidRDefault="00E21829" w:rsidP="00CA75E8">
      <w:pPr>
        <w:pStyle w:val="Contenido"/>
        <w:numPr>
          <w:ilvl w:val="0"/>
          <w:numId w:val="37"/>
        </w:numPr>
        <w:jc w:val="both"/>
        <w:rPr>
          <w:rStyle w:val="Fuerte"/>
          <w:rFonts w:cstheme="minorHAnsi"/>
          <w:sz w:val="22"/>
        </w:rPr>
      </w:pPr>
      <w:bookmarkStart w:id="92" w:name="_Toc190229349"/>
      <w:bookmarkStart w:id="93" w:name="_Toc216940156"/>
      <w:r w:rsidRPr="00271C28">
        <w:rPr>
          <w:rStyle w:val="Fuerte"/>
          <w:rFonts w:cstheme="minorHAnsi"/>
          <w:sz w:val="22"/>
        </w:rPr>
        <w:t>Entrenamiento de alto nivel y experiencias inmersivas</w:t>
      </w:r>
      <w:bookmarkEnd w:id="92"/>
      <w:bookmarkEnd w:id="93"/>
    </w:p>
    <w:p w14:paraId="6642B6FE" w14:textId="77777777" w:rsidR="00D47D40" w:rsidRPr="00FA5442" w:rsidRDefault="00D47D40" w:rsidP="00CA75E8">
      <w:pPr>
        <w:jc w:val="both"/>
        <w:rPr>
          <w:rFonts w:cstheme="minorHAnsi"/>
          <w:color w:val="auto"/>
          <w:sz w:val="22"/>
          <w:lang w:val="es-419" w:eastAsia="es-CO"/>
        </w:rPr>
      </w:pPr>
    </w:p>
    <w:p w14:paraId="13508E3A" w14:textId="1FCBD16A" w:rsidR="00C24663" w:rsidRPr="00FD0CF7" w:rsidRDefault="00E21829" w:rsidP="00CA75E8">
      <w:pPr>
        <w:pStyle w:val="Contenido"/>
        <w:numPr>
          <w:ilvl w:val="1"/>
          <w:numId w:val="38"/>
        </w:numPr>
        <w:jc w:val="both"/>
        <w:rPr>
          <w:rStyle w:val="Fuerte"/>
          <w:rFonts w:cstheme="minorHAnsi"/>
          <w:b w:val="0"/>
          <w:sz w:val="22"/>
        </w:rPr>
      </w:pPr>
      <w:r w:rsidRPr="00FD0CF7">
        <w:rPr>
          <w:rStyle w:val="Fuerte"/>
          <w:rFonts w:cstheme="minorHAnsi"/>
          <w:b w:val="0"/>
          <w:sz w:val="22"/>
        </w:rPr>
        <w:t>Simulacros especializados por riesgo (incendio, sismo, evacuación, atención de heridos, amenazas tecnológicas).</w:t>
      </w:r>
    </w:p>
    <w:p w14:paraId="503E588B" w14:textId="3539DF3B" w:rsidR="00E21829" w:rsidRPr="00FD0CF7" w:rsidRDefault="00E21829" w:rsidP="00CA75E8">
      <w:pPr>
        <w:pStyle w:val="Contenido"/>
        <w:numPr>
          <w:ilvl w:val="1"/>
          <w:numId w:val="38"/>
        </w:numPr>
        <w:jc w:val="both"/>
        <w:rPr>
          <w:rStyle w:val="Fuerte"/>
          <w:rFonts w:cstheme="minorHAnsi"/>
          <w:b w:val="0"/>
          <w:sz w:val="22"/>
        </w:rPr>
      </w:pPr>
      <w:r w:rsidRPr="00FD0CF7">
        <w:rPr>
          <w:rStyle w:val="Fuerte"/>
          <w:rFonts w:cstheme="minorHAnsi"/>
          <w:b w:val="0"/>
          <w:sz w:val="22"/>
        </w:rPr>
        <w:t>Entrenamientos conjuntos con Bomberos Bogotá, Cruz Roja o Defensa Civil, elevando el estándar de preparación.</w:t>
      </w:r>
      <w:r w:rsidR="00C24663" w:rsidRPr="00FD0CF7">
        <w:rPr>
          <w:rStyle w:val="Fuerte"/>
          <w:rFonts w:cstheme="minorHAnsi"/>
          <w:b w:val="0"/>
          <w:sz w:val="22"/>
        </w:rPr>
        <w:t xml:space="preserve"> Cuando se realicen durante la semana, se dará media jornada laboral de descanso el día siguiente para reponer fuerzas</w:t>
      </w:r>
      <w:r w:rsidR="00452727" w:rsidRPr="00FD0CF7">
        <w:rPr>
          <w:rStyle w:val="Fuerte"/>
          <w:rFonts w:cstheme="minorHAnsi"/>
          <w:b w:val="0"/>
          <w:sz w:val="22"/>
        </w:rPr>
        <w:t>.</w:t>
      </w:r>
    </w:p>
    <w:p w14:paraId="02D7BDCB" w14:textId="77777777" w:rsidR="00E21829" w:rsidRPr="00FD0CF7" w:rsidRDefault="00E21829" w:rsidP="00CA75E8">
      <w:pPr>
        <w:pStyle w:val="Contenido"/>
        <w:numPr>
          <w:ilvl w:val="1"/>
          <w:numId w:val="38"/>
        </w:numPr>
        <w:jc w:val="both"/>
        <w:rPr>
          <w:rStyle w:val="Fuerte"/>
          <w:rFonts w:cstheme="minorHAnsi"/>
          <w:b w:val="0"/>
          <w:sz w:val="22"/>
        </w:rPr>
      </w:pPr>
      <w:r w:rsidRPr="00FD0CF7">
        <w:rPr>
          <w:rStyle w:val="Fuerte"/>
          <w:rFonts w:cstheme="minorHAnsi"/>
          <w:b w:val="0"/>
          <w:sz w:val="22"/>
        </w:rPr>
        <w:t>Sesiones de coaching emocional para manejo de crisis y primeros auxilios psicológicos.</w:t>
      </w:r>
    </w:p>
    <w:p w14:paraId="3E361B32" w14:textId="77777777" w:rsidR="00452727" w:rsidRPr="00FA5442" w:rsidRDefault="00452727" w:rsidP="00CA75E8">
      <w:pPr>
        <w:jc w:val="both"/>
        <w:rPr>
          <w:rFonts w:cstheme="minorHAnsi"/>
          <w:color w:val="auto"/>
          <w:sz w:val="22"/>
        </w:rPr>
      </w:pPr>
    </w:p>
    <w:p w14:paraId="4C020FAC" w14:textId="5AFDAAAD" w:rsidR="00E21829" w:rsidRPr="00271C28" w:rsidRDefault="00E21829" w:rsidP="00CA75E8">
      <w:pPr>
        <w:pStyle w:val="Contenido"/>
        <w:numPr>
          <w:ilvl w:val="0"/>
          <w:numId w:val="37"/>
        </w:numPr>
        <w:jc w:val="both"/>
        <w:rPr>
          <w:rStyle w:val="Fuerte"/>
          <w:rFonts w:cstheme="minorHAnsi"/>
          <w:sz w:val="22"/>
        </w:rPr>
      </w:pPr>
      <w:bookmarkStart w:id="94" w:name="_Toc267402138"/>
      <w:bookmarkStart w:id="95" w:name="_Toc216940157"/>
      <w:r w:rsidRPr="00271C28">
        <w:rPr>
          <w:rStyle w:val="Fuerte"/>
          <w:rFonts w:cstheme="minorHAnsi"/>
          <w:sz w:val="22"/>
        </w:rPr>
        <w:t>Integración y sentido de comunidad</w:t>
      </w:r>
      <w:bookmarkEnd w:id="94"/>
      <w:bookmarkEnd w:id="95"/>
    </w:p>
    <w:p w14:paraId="50899A38" w14:textId="77777777" w:rsidR="0064148B" w:rsidRPr="00FA5442" w:rsidRDefault="0064148B" w:rsidP="00CA75E8">
      <w:pPr>
        <w:jc w:val="both"/>
        <w:rPr>
          <w:rFonts w:cstheme="minorHAnsi"/>
          <w:color w:val="auto"/>
          <w:sz w:val="22"/>
          <w:lang w:val="es-419" w:eastAsia="es-CO"/>
        </w:rPr>
      </w:pPr>
    </w:p>
    <w:p w14:paraId="19FF0CE4" w14:textId="5BC2799A" w:rsidR="00E21829" w:rsidRPr="00FD0CF7" w:rsidRDefault="00E21829" w:rsidP="00CA75E8">
      <w:pPr>
        <w:pStyle w:val="Contenido"/>
        <w:numPr>
          <w:ilvl w:val="1"/>
          <w:numId w:val="38"/>
        </w:numPr>
        <w:jc w:val="both"/>
        <w:rPr>
          <w:rStyle w:val="Fuerte"/>
          <w:rFonts w:cstheme="minorHAnsi"/>
          <w:sz w:val="22"/>
        </w:rPr>
      </w:pPr>
      <w:r w:rsidRPr="00FD0CF7">
        <w:rPr>
          <w:rStyle w:val="Fuerte"/>
          <w:rFonts w:cstheme="minorHAnsi"/>
          <w:b w:val="0"/>
          <w:sz w:val="22"/>
        </w:rPr>
        <w:t>Retiro anual de brigada</w:t>
      </w:r>
      <w:r w:rsidRPr="00FD0CF7">
        <w:rPr>
          <w:rStyle w:val="Fuerte"/>
          <w:rFonts w:cstheme="minorHAnsi"/>
          <w:sz w:val="22"/>
        </w:rPr>
        <w:t xml:space="preserve"> </w:t>
      </w:r>
      <w:r w:rsidRPr="00FD0CF7">
        <w:rPr>
          <w:rStyle w:val="Fuerte"/>
          <w:rFonts w:cstheme="minorHAnsi"/>
          <w:b w:val="0"/>
          <w:sz w:val="22"/>
        </w:rPr>
        <w:t>con actividades de cohesión, liderazgo, trabajo en equipo y reconocimiento</w:t>
      </w:r>
      <w:r w:rsidR="00573F0F" w:rsidRPr="00FD0CF7">
        <w:rPr>
          <w:rStyle w:val="Fuerte"/>
          <w:rFonts w:cstheme="minorHAnsi"/>
          <w:b w:val="0"/>
          <w:sz w:val="22"/>
        </w:rPr>
        <w:t xml:space="preserve"> en el que se </w:t>
      </w:r>
      <w:r w:rsidR="00E1745E" w:rsidRPr="00FD0CF7">
        <w:rPr>
          <w:rStyle w:val="Fuerte"/>
          <w:rFonts w:cstheme="minorHAnsi"/>
          <w:b w:val="0"/>
          <w:sz w:val="22"/>
        </w:rPr>
        <w:t xml:space="preserve">invite a </w:t>
      </w:r>
      <w:r w:rsidRPr="00FD0CF7">
        <w:rPr>
          <w:rStyle w:val="Fuerte"/>
          <w:rFonts w:cstheme="minorHAnsi"/>
          <w:b w:val="0"/>
          <w:sz w:val="22"/>
        </w:rPr>
        <w:t xml:space="preserve">brigadistas de </w:t>
      </w:r>
      <w:r w:rsidR="00E1745E" w:rsidRPr="00FD0CF7">
        <w:rPr>
          <w:rStyle w:val="Fuerte"/>
          <w:rFonts w:cstheme="minorHAnsi"/>
          <w:b w:val="0"/>
          <w:sz w:val="22"/>
        </w:rPr>
        <w:t>otras entidades</w:t>
      </w:r>
      <w:r w:rsidRPr="00FD0CF7">
        <w:rPr>
          <w:rStyle w:val="Fuerte"/>
          <w:rFonts w:cstheme="minorHAnsi"/>
          <w:b w:val="0"/>
          <w:sz w:val="22"/>
        </w:rPr>
        <w:t xml:space="preserve"> para unificar protocolos y fortalecer vínculos.</w:t>
      </w:r>
    </w:p>
    <w:p w14:paraId="689E586C" w14:textId="77777777" w:rsidR="00E21829" w:rsidRPr="00FD0CF7" w:rsidRDefault="00E21829" w:rsidP="00CA75E8">
      <w:pPr>
        <w:pStyle w:val="Contenido"/>
        <w:numPr>
          <w:ilvl w:val="1"/>
          <w:numId w:val="38"/>
        </w:numPr>
        <w:jc w:val="both"/>
        <w:rPr>
          <w:rStyle w:val="Fuerte"/>
          <w:rFonts w:cstheme="minorHAnsi"/>
          <w:sz w:val="22"/>
        </w:rPr>
      </w:pPr>
      <w:r w:rsidRPr="00FD0CF7">
        <w:rPr>
          <w:rStyle w:val="Fuerte"/>
          <w:rFonts w:cstheme="minorHAnsi"/>
          <w:b w:val="0"/>
          <w:sz w:val="22"/>
        </w:rPr>
        <w:t>Celebración del Día del Brigadista UAECD</w:t>
      </w:r>
      <w:r w:rsidRPr="00FD0CF7">
        <w:rPr>
          <w:rStyle w:val="Fuerte"/>
          <w:rFonts w:cstheme="minorHAnsi"/>
          <w:sz w:val="22"/>
        </w:rPr>
        <w:t>.</w:t>
      </w:r>
    </w:p>
    <w:p w14:paraId="084EABBD" w14:textId="26839C1C" w:rsidR="00E21829" w:rsidRPr="00FA5442" w:rsidRDefault="00E21829" w:rsidP="00CA75E8">
      <w:pPr>
        <w:pStyle w:val="Ttulo3"/>
        <w:spacing w:before="0" w:after="0" w:line="240" w:lineRule="auto"/>
        <w:jc w:val="both"/>
        <w:rPr>
          <w:rFonts w:asciiTheme="minorHAnsi" w:hAnsiTheme="minorHAnsi" w:cstheme="minorHAnsi"/>
          <w:color w:val="auto"/>
          <w:sz w:val="22"/>
          <w:szCs w:val="22"/>
        </w:rPr>
      </w:pPr>
    </w:p>
    <w:p w14:paraId="09F66461" w14:textId="7F943142" w:rsidR="00E21829" w:rsidRPr="00271C28" w:rsidRDefault="00E21829" w:rsidP="00CA75E8">
      <w:pPr>
        <w:pStyle w:val="Contenido"/>
        <w:numPr>
          <w:ilvl w:val="0"/>
          <w:numId w:val="37"/>
        </w:numPr>
        <w:jc w:val="both"/>
        <w:rPr>
          <w:rStyle w:val="Fuerte"/>
          <w:rFonts w:cstheme="minorHAnsi"/>
          <w:sz w:val="22"/>
        </w:rPr>
      </w:pPr>
      <w:bookmarkStart w:id="96" w:name="_Toc314647922"/>
      <w:bookmarkStart w:id="97" w:name="_Toc216940158"/>
      <w:r w:rsidRPr="00271C28">
        <w:rPr>
          <w:rStyle w:val="Fuerte"/>
          <w:rFonts w:cstheme="minorHAnsi"/>
          <w:sz w:val="22"/>
        </w:rPr>
        <w:t>Experiencias de alto valor emocional</w:t>
      </w:r>
      <w:bookmarkEnd w:id="96"/>
      <w:bookmarkEnd w:id="97"/>
    </w:p>
    <w:p w14:paraId="7332A513" w14:textId="77777777" w:rsidR="008B01A0" w:rsidRPr="00FA5442" w:rsidRDefault="008B01A0" w:rsidP="00CA75E8">
      <w:pPr>
        <w:jc w:val="both"/>
        <w:rPr>
          <w:rFonts w:cstheme="minorHAnsi"/>
          <w:color w:val="auto"/>
          <w:sz w:val="22"/>
          <w:lang w:val="es-419" w:eastAsia="es-CO"/>
        </w:rPr>
      </w:pPr>
    </w:p>
    <w:p w14:paraId="4C759AE7" w14:textId="77777777" w:rsidR="00E21829" w:rsidRPr="00FD0CF7" w:rsidRDefault="00E21829" w:rsidP="00CA75E8">
      <w:pPr>
        <w:pStyle w:val="Contenido"/>
        <w:numPr>
          <w:ilvl w:val="1"/>
          <w:numId w:val="38"/>
        </w:numPr>
        <w:jc w:val="both"/>
        <w:rPr>
          <w:rStyle w:val="Fuerte"/>
          <w:rFonts w:cstheme="minorHAnsi"/>
          <w:sz w:val="22"/>
        </w:rPr>
      </w:pPr>
      <w:r w:rsidRPr="00FD0CF7">
        <w:rPr>
          <w:rStyle w:val="Fuerte"/>
          <w:rFonts w:cstheme="minorHAnsi"/>
          <w:b w:val="0"/>
          <w:sz w:val="22"/>
        </w:rPr>
        <w:lastRenderedPageBreak/>
        <w:t>Entrega de cartas de agradecimiento personalizadas</w:t>
      </w:r>
      <w:r w:rsidRPr="00FD0CF7">
        <w:rPr>
          <w:rStyle w:val="Fuerte"/>
          <w:rFonts w:cstheme="minorHAnsi"/>
          <w:sz w:val="22"/>
        </w:rPr>
        <w:t xml:space="preserve"> </w:t>
      </w:r>
      <w:r w:rsidRPr="00FD0CF7">
        <w:rPr>
          <w:rStyle w:val="Fuerte"/>
          <w:rFonts w:cstheme="minorHAnsi"/>
          <w:b w:val="0"/>
          <w:sz w:val="22"/>
        </w:rPr>
        <w:t>firmadas por la Dirección.</w:t>
      </w:r>
    </w:p>
    <w:p w14:paraId="56C47C90" w14:textId="483C68E7" w:rsidR="00E21829" w:rsidRPr="00FD0CF7" w:rsidRDefault="00E21829" w:rsidP="00CA75E8">
      <w:pPr>
        <w:pStyle w:val="Contenido"/>
        <w:numPr>
          <w:ilvl w:val="1"/>
          <w:numId w:val="38"/>
        </w:numPr>
        <w:jc w:val="both"/>
        <w:rPr>
          <w:rStyle w:val="Fuerte"/>
          <w:rFonts w:cstheme="minorHAnsi"/>
          <w:b w:val="0"/>
          <w:sz w:val="22"/>
        </w:rPr>
      </w:pPr>
      <w:r w:rsidRPr="00FD0CF7">
        <w:rPr>
          <w:rStyle w:val="Fuerte"/>
          <w:rFonts w:cstheme="minorHAnsi"/>
          <w:b w:val="0"/>
          <w:sz w:val="22"/>
        </w:rPr>
        <w:t>Testimonios de servidores beneficiados</w:t>
      </w:r>
      <w:r w:rsidRPr="00FD0CF7">
        <w:rPr>
          <w:rStyle w:val="Fuerte"/>
          <w:rFonts w:cstheme="minorHAnsi"/>
          <w:sz w:val="22"/>
        </w:rPr>
        <w:t xml:space="preserve"> </w:t>
      </w:r>
      <w:r w:rsidRPr="00FD0CF7">
        <w:rPr>
          <w:rStyle w:val="Fuerte"/>
          <w:rFonts w:cstheme="minorHAnsi"/>
          <w:b w:val="0"/>
          <w:sz w:val="22"/>
        </w:rPr>
        <w:t>por su labor (atenciones reales, apoyo en emergencias).</w:t>
      </w:r>
    </w:p>
    <w:p w14:paraId="4AEB88B0" w14:textId="08CB37E8" w:rsidR="00E21829" w:rsidRPr="00FD0CF7" w:rsidRDefault="00E21829" w:rsidP="00CA75E8">
      <w:pPr>
        <w:pStyle w:val="Contenido"/>
        <w:numPr>
          <w:ilvl w:val="1"/>
          <w:numId w:val="38"/>
        </w:numPr>
        <w:jc w:val="both"/>
        <w:rPr>
          <w:rStyle w:val="Fuerte"/>
          <w:rFonts w:cstheme="minorHAnsi"/>
          <w:b w:val="0"/>
          <w:sz w:val="22"/>
        </w:rPr>
      </w:pPr>
      <w:r w:rsidRPr="00FD0CF7">
        <w:rPr>
          <w:rStyle w:val="Fuerte"/>
          <w:rFonts w:cstheme="minorHAnsi"/>
          <w:b w:val="0"/>
          <w:sz w:val="22"/>
        </w:rPr>
        <w:t>Video “Gracias Brigada UAECD”</w:t>
      </w:r>
      <w:r w:rsidRPr="00FD0CF7">
        <w:rPr>
          <w:rStyle w:val="Fuerte"/>
          <w:rFonts w:cstheme="minorHAnsi"/>
          <w:sz w:val="22"/>
        </w:rPr>
        <w:t xml:space="preserve"> </w:t>
      </w:r>
      <w:r w:rsidRPr="00FD0CF7">
        <w:rPr>
          <w:rStyle w:val="Fuerte"/>
          <w:rFonts w:cstheme="minorHAnsi"/>
          <w:b w:val="0"/>
          <w:sz w:val="22"/>
        </w:rPr>
        <w:t xml:space="preserve">proyectado en </w:t>
      </w:r>
      <w:r w:rsidR="00BF1D63" w:rsidRPr="00FD0CF7">
        <w:rPr>
          <w:rStyle w:val="Fuerte"/>
          <w:rFonts w:cstheme="minorHAnsi"/>
          <w:b w:val="0"/>
          <w:sz w:val="22"/>
        </w:rPr>
        <w:t>C</w:t>
      </w:r>
      <w:r w:rsidR="008B01A0" w:rsidRPr="00FD0CF7">
        <w:rPr>
          <w:rStyle w:val="Fuerte"/>
          <w:rFonts w:cstheme="minorHAnsi"/>
          <w:b w:val="0"/>
          <w:sz w:val="22"/>
        </w:rPr>
        <w:t xml:space="preserve">ierre de </w:t>
      </w:r>
      <w:r w:rsidR="00BF1D63" w:rsidRPr="00FD0CF7">
        <w:rPr>
          <w:rStyle w:val="Fuerte"/>
          <w:rFonts w:cstheme="minorHAnsi"/>
          <w:b w:val="0"/>
          <w:sz w:val="22"/>
        </w:rPr>
        <w:t>G</w:t>
      </w:r>
      <w:r w:rsidR="008B01A0" w:rsidRPr="00FD0CF7">
        <w:rPr>
          <w:rStyle w:val="Fuerte"/>
          <w:rFonts w:cstheme="minorHAnsi"/>
          <w:b w:val="0"/>
          <w:sz w:val="22"/>
        </w:rPr>
        <w:t>estión</w:t>
      </w:r>
      <w:r w:rsidRPr="00FD0CF7">
        <w:rPr>
          <w:rStyle w:val="Fuerte"/>
          <w:rFonts w:cstheme="minorHAnsi"/>
          <w:b w:val="0"/>
          <w:sz w:val="22"/>
        </w:rPr>
        <w:t>.</w:t>
      </w:r>
    </w:p>
    <w:p w14:paraId="3047B665" w14:textId="598CA7A0" w:rsidR="00E21829" w:rsidRPr="00FA5442" w:rsidRDefault="00E21829" w:rsidP="00CA75E8">
      <w:pPr>
        <w:pStyle w:val="NormalWeb"/>
        <w:spacing w:before="0" w:beforeAutospacing="0" w:after="0" w:afterAutospacing="0"/>
        <w:jc w:val="both"/>
        <w:rPr>
          <w:rFonts w:asciiTheme="minorHAnsi" w:hAnsiTheme="minorHAnsi" w:cstheme="minorHAnsi"/>
          <w:sz w:val="22"/>
          <w:szCs w:val="22"/>
        </w:rPr>
      </w:pPr>
    </w:p>
    <w:p w14:paraId="3654FF67" w14:textId="3AE397FD" w:rsidR="007C3C50" w:rsidRPr="00FD0CF7" w:rsidRDefault="007C3C50" w:rsidP="00CA75E8">
      <w:pPr>
        <w:pStyle w:val="Contenido"/>
        <w:jc w:val="both"/>
        <w:rPr>
          <w:rStyle w:val="Fuerte"/>
          <w:rFonts w:cstheme="minorHAnsi"/>
          <w:i/>
          <w:color w:val="auto"/>
          <w:sz w:val="22"/>
        </w:rPr>
      </w:pPr>
      <w:bookmarkStart w:id="98" w:name="_Toc1426090358"/>
      <w:bookmarkStart w:id="99" w:name="_Toc216940159"/>
      <w:r w:rsidRPr="00FD0CF7">
        <w:rPr>
          <w:rStyle w:val="Fuerte"/>
          <w:rFonts w:cstheme="minorHAnsi"/>
          <w:i/>
          <w:color w:val="auto"/>
          <w:sz w:val="22"/>
        </w:rPr>
        <w:t>Incentivo a las Calidades Deportivas</w:t>
      </w:r>
      <w:bookmarkEnd w:id="98"/>
      <w:bookmarkEnd w:id="99"/>
    </w:p>
    <w:p w14:paraId="484A9ED3" w14:textId="77777777" w:rsidR="00AD2BE4" w:rsidRPr="00FD0CF7" w:rsidRDefault="00AD2BE4" w:rsidP="00CA75E8">
      <w:pPr>
        <w:pStyle w:val="Contenido"/>
        <w:jc w:val="both"/>
        <w:rPr>
          <w:rFonts w:cstheme="minorHAnsi"/>
          <w:sz w:val="22"/>
        </w:rPr>
      </w:pPr>
    </w:p>
    <w:p w14:paraId="4E5B325E" w14:textId="6992B1DD" w:rsidR="007C3C50" w:rsidRPr="00FD0CF7" w:rsidRDefault="007C3C50" w:rsidP="00CA75E8">
      <w:pPr>
        <w:pStyle w:val="Contenido"/>
        <w:jc w:val="both"/>
        <w:rPr>
          <w:rFonts w:cstheme="minorHAnsi"/>
          <w:sz w:val="22"/>
        </w:rPr>
      </w:pPr>
      <w:r w:rsidRPr="00FD0CF7">
        <w:rPr>
          <w:rFonts w:cstheme="minorHAnsi"/>
          <w:sz w:val="22"/>
        </w:rPr>
        <w:t xml:space="preserve">La UAECD reconocerá con </w:t>
      </w:r>
      <w:r w:rsidRPr="00FD0CF7">
        <w:rPr>
          <w:rStyle w:val="Fuerte"/>
          <w:rFonts w:cstheme="minorHAnsi"/>
          <w:b w:val="0"/>
          <w:sz w:val="22"/>
        </w:rPr>
        <w:t>un (1) día de descanso remunerado</w:t>
      </w:r>
      <w:r w:rsidRPr="00FD0CF7">
        <w:rPr>
          <w:rFonts w:cstheme="minorHAnsi"/>
          <w:sz w:val="22"/>
        </w:rPr>
        <w:t xml:space="preserve"> a los servidores que obtengan primer, segundo o tercer lugar en los Juegos Deportivos Distritales, o en competencias externas en las que representen oficialmente a la Entidad.</w:t>
      </w:r>
      <w:r w:rsidR="00AD2BE4" w:rsidRPr="00FD0CF7">
        <w:rPr>
          <w:rFonts w:cstheme="minorHAnsi"/>
          <w:sz w:val="22"/>
        </w:rPr>
        <w:t xml:space="preserve"> </w:t>
      </w:r>
      <w:r w:rsidRPr="00FD0CF7">
        <w:rPr>
          <w:rFonts w:cstheme="minorHAnsi"/>
          <w:sz w:val="22"/>
        </w:rPr>
        <w:t>La solicitud se tramitará con el formato GSP-08-FR11, con el procedimiento estándar de autorización y radicación ante la Subgerencia de Talento Humano.</w:t>
      </w:r>
    </w:p>
    <w:p w14:paraId="1BA8206F" w14:textId="3BBE4A25" w:rsidR="007C3C50" w:rsidRPr="00FD0CF7" w:rsidRDefault="007C3C50" w:rsidP="00CA75E8">
      <w:pPr>
        <w:pStyle w:val="Contenido"/>
        <w:jc w:val="both"/>
        <w:rPr>
          <w:rFonts w:cstheme="minorHAnsi"/>
          <w:sz w:val="22"/>
        </w:rPr>
      </w:pPr>
    </w:p>
    <w:p w14:paraId="1BF10576" w14:textId="6492FB8B" w:rsidR="007C3C50" w:rsidRPr="00FD0CF7" w:rsidRDefault="007C3C50" w:rsidP="00CA75E8">
      <w:pPr>
        <w:pStyle w:val="Contenido"/>
        <w:jc w:val="both"/>
        <w:rPr>
          <w:rStyle w:val="Fuerte"/>
          <w:rFonts w:cstheme="minorHAnsi"/>
          <w:i/>
          <w:color w:val="auto"/>
          <w:sz w:val="22"/>
        </w:rPr>
      </w:pPr>
      <w:bookmarkStart w:id="100" w:name="_Toc644031925"/>
      <w:bookmarkStart w:id="101" w:name="_Toc216940160"/>
      <w:r w:rsidRPr="00FD0CF7">
        <w:rPr>
          <w:rStyle w:val="Fuerte"/>
          <w:rFonts w:cstheme="minorHAnsi"/>
          <w:i/>
          <w:color w:val="auto"/>
          <w:sz w:val="22"/>
        </w:rPr>
        <w:t>Tarde de Juego (Directiva 03 de 2017)</w:t>
      </w:r>
      <w:bookmarkEnd w:id="100"/>
      <w:bookmarkEnd w:id="101"/>
    </w:p>
    <w:p w14:paraId="75C8F682" w14:textId="77777777" w:rsidR="00E05505" w:rsidRPr="00FD0CF7" w:rsidRDefault="00E05505" w:rsidP="00CA75E8">
      <w:pPr>
        <w:pStyle w:val="Contenido"/>
        <w:jc w:val="both"/>
        <w:rPr>
          <w:rFonts w:cstheme="minorHAnsi"/>
          <w:sz w:val="22"/>
        </w:rPr>
      </w:pPr>
    </w:p>
    <w:p w14:paraId="17ED56FB" w14:textId="71F5CD63" w:rsidR="007C3C50" w:rsidRPr="00FD0CF7" w:rsidRDefault="007C3C50" w:rsidP="00CA75E8">
      <w:pPr>
        <w:pStyle w:val="Contenido"/>
        <w:jc w:val="both"/>
        <w:rPr>
          <w:rFonts w:cstheme="minorHAnsi"/>
          <w:sz w:val="22"/>
        </w:rPr>
      </w:pPr>
      <w:r w:rsidRPr="00FD0CF7">
        <w:rPr>
          <w:rFonts w:cstheme="minorHAnsi"/>
          <w:sz w:val="22"/>
        </w:rPr>
        <w:t xml:space="preserve">Los servidores con hijos entre 0 y 10 años tendrán derecho a una </w:t>
      </w:r>
      <w:r w:rsidRPr="00FD0CF7">
        <w:rPr>
          <w:rStyle w:val="Fuerte"/>
          <w:rFonts w:cstheme="minorHAnsi"/>
          <w:b w:val="0"/>
          <w:sz w:val="22"/>
        </w:rPr>
        <w:t>tarde de juego</w:t>
      </w:r>
      <w:r w:rsidRPr="00FD0CF7">
        <w:rPr>
          <w:rFonts w:cstheme="minorHAnsi"/>
          <w:sz w:val="22"/>
        </w:rPr>
        <w:t xml:space="preserve"> consistente en </w:t>
      </w:r>
      <w:r w:rsidRPr="00FD0CF7">
        <w:rPr>
          <w:rStyle w:val="Fuerte"/>
          <w:rFonts w:cstheme="minorHAnsi"/>
          <w:b w:val="0"/>
          <w:sz w:val="22"/>
        </w:rPr>
        <w:t>cuatro (4) horas de permiso remunerado</w:t>
      </w:r>
      <w:r w:rsidRPr="00FD0CF7">
        <w:rPr>
          <w:rFonts w:cstheme="minorHAnsi"/>
          <w:sz w:val="22"/>
        </w:rPr>
        <w:t>, en jornada de la tarde, durante la semana de receso escolar del mes de octubre.</w:t>
      </w:r>
      <w:r w:rsidR="008A1DF9" w:rsidRPr="00FD0CF7">
        <w:rPr>
          <w:rFonts w:cstheme="minorHAnsi"/>
          <w:sz w:val="22"/>
        </w:rPr>
        <w:t xml:space="preserve"> </w:t>
      </w:r>
      <w:r w:rsidRPr="00FD0CF7">
        <w:rPr>
          <w:rFonts w:cstheme="minorHAnsi"/>
          <w:sz w:val="22"/>
        </w:rPr>
        <w:t>La solicitud y soporte se tramitarán mediante el instrumento definido y radicados ante</w:t>
      </w:r>
      <w:r w:rsidR="008A1DF9" w:rsidRPr="00FD0CF7">
        <w:rPr>
          <w:rFonts w:cstheme="minorHAnsi"/>
          <w:sz w:val="22"/>
        </w:rPr>
        <w:t xml:space="preserve"> la Subgerencia de</w:t>
      </w:r>
      <w:r w:rsidRPr="00FD0CF7">
        <w:rPr>
          <w:rFonts w:cstheme="minorHAnsi"/>
          <w:sz w:val="22"/>
        </w:rPr>
        <w:t xml:space="preserve"> Talento Humano para registro</w:t>
      </w:r>
      <w:r w:rsidR="008A1DF9" w:rsidRPr="00FD0CF7">
        <w:rPr>
          <w:rFonts w:cstheme="minorHAnsi"/>
          <w:sz w:val="22"/>
        </w:rPr>
        <w:t xml:space="preserve"> de ausentismos</w:t>
      </w:r>
      <w:r w:rsidRPr="00FD0CF7">
        <w:rPr>
          <w:rFonts w:cstheme="minorHAnsi"/>
          <w:sz w:val="22"/>
        </w:rPr>
        <w:t>.</w:t>
      </w:r>
    </w:p>
    <w:p w14:paraId="072EAAFC" w14:textId="7DD54AD1" w:rsidR="007C3C50" w:rsidRPr="00FD0CF7" w:rsidRDefault="007C3C50" w:rsidP="00CA75E8">
      <w:pPr>
        <w:pStyle w:val="Contenido"/>
        <w:jc w:val="both"/>
        <w:rPr>
          <w:rFonts w:cstheme="minorHAnsi"/>
          <w:sz w:val="22"/>
        </w:rPr>
      </w:pPr>
    </w:p>
    <w:p w14:paraId="24624A2F" w14:textId="22590C5E" w:rsidR="007C3C50" w:rsidRPr="00FD0CF7" w:rsidRDefault="007C3C50" w:rsidP="00CA75E8">
      <w:pPr>
        <w:pStyle w:val="Contenido"/>
        <w:jc w:val="both"/>
        <w:rPr>
          <w:rStyle w:val="Fuerte"/>
          <w:rFonts w:cstheme="minorHAnsi"/>
          <w:i/>
          <w:color w:val="auto"/>
          <w:sz w:val="22"/>
        </w:rPr>
      </w:pPr>
      <w:bookmarkStart w:id="102" w:name="_Toc264999412"/>
      <w:bookmarkStart w:id="103" w:name="_Toc216940161"/>
      <w:r w:rsidRPr="00FD0CF7">
        <w:rPr>
          <w:rStyle w:val="Fuerte"/>
          <w:rFonts w:cstheme="minorHAnsi"/>
          <w:i/>
          <w:color w:val="auto"/>
          <w:sz w:val="22"/>
        </w:rPr>
        <w:t>Reconocimiento a Logros de Formación Académica</w:t>
      </w:r>
      <w:bookmarkEnd w:id="102"/>
      <w:bookmarkEnd w:id="103"/>
    </w:p>
    <w:p w14:paraId="4D3C3CB4" w14:textId="77777777" w:rsidR="008A1DF9" w:rsidRPr="00FD0CF7" w:rsidRDefault="008A1DF9" w:rsidP="00CA75E8">
      <w:pPr>
        <w:pStyle w:val="Contenido"/>
        <w:jc w:val="both"/>
        <w:rPr>
          <w:rFonts w:cstheme="minorHAnsi"/>
          <w:sz w:val="22"/>
        </w:rPr>
      </w:pPr>
    </w:p>
    <w:p w14:paraId="69C4AF3C" w14:textId="77777777" w:rsidR="007C3C50" w:rsidRPr="00FD0CF7" w:rsidRDefault="007C3C50" w:rsidP="00CA75E8">
      <w:pPr>
        <w:pStyle w:val="Contenido"/>
        <w:jc w:val="both"/>
        <w:rPr>
          <w:rFonts w:cstheme="minorHAnsi"/>
          <w:sz w:val="22"/>
        </w:rPr>
      </w:pPr>
      <w:r w:rsidRPr="00FD0CF7">
        <w:rPr>
          <w:rFonts w:cstheme="minorHAnsi"/>
          <w:sz w:val="22"/>
        </w:rPr>
        <w:t>La UAECD publicará bimestralmente un reconocimiento institucional para los servidores que culminen programas de educación formal, previa actualización de información en Sideap, notificación a la Subgerencia de Talento Humano y autorización del servidor.</w:t>
      </w:r>
    </w:p>
    <w:p w14:paraId="3983798C" w14:textId="30D8A0E0" w:rsidR="007C3C50" w:rsidRPr="00FD0CF7" w:rsidRDefault="007C3C50" w:rsidP="00CA75E8">
      <w:pPr>
        <w:pStyle w:val="Contenido"/>
        <w:jc w:val="both"/>
        <w:rPr>
          <w:rFonts w:cstheme="minorHAnsi"/>
          <w:sz w:val="22"/>
        </w:rPr>
      </w:pPr>
    </w:p>
    <w:p w14:paraId="03DAC728" w14:textId="2C04E076" w:rsidR="007C3C50" w:rsidRPr="00FD0CF7" w:rsidRDefault="007C3C50" w:rsidP="00CA75E8">
      <w:pPr>
        <w:pStyle w:val="Contenido"/>
        <w:jc w:val="both"/>
        <w:rPr>
          <w:rStyle w:val="Fuerte"/>
          <w:rFonts w:cstheme="minorHAnsi"/>
          <w:i/>
          <w:color w:val="auto"/>
          <w:sz w:val="22"/>
        </w:rPr>
      </w:pPr>
      <w:bookmarkStart w:id="104" w:name="_Toc1558731997"/>
      <w:bookmarkStart w:id="105" w:name="_Toc216940162"/>
      <w:r w:rsidRPr="00FD0CF7">
        <w:rPr>
          <w:rStyle w:val="Fuerte"/>
          <w:rFonts w:cstheme="minorHAnsi"/>
          <w:i/>
          <w:color w:val="auto"/>
          <w:sz w:val="22"/>
        </w:rPr>
        <w:t>Beneficios para Animales de Compañía</w:t>
      </w:r>
      <w:bookmarkEnd w:id="104"/>
      <w:bookmarkEnd w:id="105"/>
    </w:p>
    <w:p w14:paraId="5223EC74" w14:textId="77777777" w:rsidR="008A1DF9" w:rsidRPr="00FD0CF7" w:rsidRDefault="008A1DF9" w:rsidP="00CA75E8">
      <w:pPr>
        <w:pStyle w:val="Contenido"/>
        <w:jc w:val="both"/>
        <w:rPr>
          <w:rFonts w:cstheme="minorHAnsi"/>
          <w:sz w:val="22"/>
        </w:rPr>
      </w:pPr>
    </w:p>
    <w:p w14:paraId="096D5D48" w14:textId="5CBB459D" w:rsidR="007C3C50" w:rsidRPr="00FD0CF7" w:rsidRDefault="008A1DF9" w:rsidP="00CA75E8">
      <w:pPr>
        <w:pStyle w:val="Contenido"/>
        <w:jc w:val="both"/>
        <w:rPr>
          <w:rFonts w:cstheme="minorHAnsi"/>
          <w:sz w:val="22"/>
        </w:rPr>
      </w:pPr>
      <w:r w:rsidRPr="00FD0CF7">
        <w:rPr>
          <w:rFonts w:cstheme="minorHAnsi"/>
          <w:sz w:val="22"/>
        </w:rPr>
        <w:t xml:space="preserve">Catastro </w:t>
      </w:r>
      <w:r w:rsidR="007C3C50" w:rsidRPr="00FD0CF7">
        <w:rPr>
          <w:rFonts w:cstheme="minorHAnsi"/>
          <w:sz w:val="22"/>
        </w:rPr>
        <w:t>otorgará</w:t>
      </w:r>
      <w:r w:rsidRPr="00FD0CF7">
        <w:rPr>
          <w:rFonts w:cstheme="minorHAnsi"/>
          <w:sz w:val="22"/>
        </w:rPr>
        <w:t xml:space="preserve"> h</w:t>
      </w:r>
      <w:r w:rsidR="007C3C50" w:rsidRPr="00FD0CF7">
        <w:rPr>
          <w:rStyle w:val="Fuerte"/>
          <w:rFonts w:cstheme="minorHAnsi"/>
          <w:b w:val="0"/>
          <w:sz w:val="22"/>
        </w:rPr>
        <w:t xml:space="preserve">asta </w:t>
      </w:r>
      <w:r w:rsidR="00733D46" w:rsidRPr="00FD0CF7">
        <w:rPr>
          <w:rStyle w:val="Fuerte"/>
          <w:rFonts w:cstheme="minorHAnsi"/>
          <w:b w:val="0"/>
          <w:sz w:val="22"/>
        </w:rPr>
        <w:t>tres</w:t>
      </w:r>
      <w:r w:rsidR="007C3C50" w:rsidRPr="00FD0CF7">
        <w:rPr>
          <w:rStyle w:val="Fuerte"/>
          <w:rFonts w:cstheme="minorHAnsi"/>
          <w:b w:val="0"/>
          <w:sz w:val="22"/>
        </w:rPr>
        <w:t xml:space="preserve"> (</w:t>
      </w:r>
      <w:r w:rsidR="00733D46" w:rsidRPr="00FD0CF7">
        <w:rPr>
          <w:rStyle w:val="Fuerte"/>
          <w:rFonts w:cstheme="minorHAnsi"/>
          <w:b w:val="0"/>
          <w:sz w:val="22"/>
        </w:rPr>
        <w:t>3</w:t>
      </w:r>
      <w:r w:rsidR="007C3C50" w:rsidRPr="00FD0CF7">
        <w:rPr>
          <w:rStyle w:val="Fuerte"/>
          <w:rFonts w:cstheme="minorHAnsi"/>
          <w:b w:val="0"/>
          <w:sz w:val="22"/>
        </w:rPr>
        <w:t>) día</w:t>
      </w:r>
      <w:r w:rsidR="00733D46" w:rsidRPr="00FD0CF7">
        <w:rPr>
          <w:rStyle w:val="Fuerte"/>
          <w:rFonts w:cstheme="minorHAnsi"/>
          <w:b w:val="0"/>
          <w:sz w:val="22"/>
        </w:rPr>
        <w:t>s</w:t>
      </w:r>
      <w:r w:rsidR="007C3C50" w:rsidRPr="00FD0CF7">
        <w:rPr>
          <w:rStyle w:val="Fuerte"/>
          <w:rFonts w:cstheme="minorHAnsi"/>
          <w:b w:val="0"/>
          <w:sz w:val="22"/>
        </w:rPr>
        <w:t xml:space="preserve"> remunerado</w:t>
      </w:r>
      <w:r w:rsidR="007C3C50" w:rsidRPr="00FD0CF7">
        <w:rPr>
          <w:rFonts w:cstheme="minorHAnsi"/>
          <w:sz w:val="22"/>
        </w:rPr>
        <w:t xml:space="preserve"> cuando el animal de compañía enferme o requiera cuidado especial, con los soportes pertinentes</w:t>
      </w:r>
      <w:r w:rsidR="00733D46" w:rsidRPr="00FD0CF7">
        <w:rPr>
          <w:rFonts w:cstheme="minorHAnsi"/>
          <w:sz w:val="22"/>
        </w:rPr>
        <w:t xml:space="preserve">, o tres </w:t>
      </w:r>
      <w:r w:rsidR="007C3C50" w:rsidRPr="00FD0CF7">
        <w:rPr>
          <w:rStyle w:val="Fuerte"/>
          <w:rFonts w:cstheme="minorHAnsi"/>
          <w:b w:val="0"/>
          <w:sz w:val="22"/>
        </w:rPr>
        <w:t>(</w:t>
      </w:r>
      <w:r w:rsidR="00733D46" w:rsidRPr="00FD0CF7">
        <w:rPr>
          <w:rStyle w:val="Fuerte"/>
          <w:rFonts w:cstheme="minorHAnsi"/>
          <w:b w:val="0"/>
          <w:sz w:val="22"/>
        </w:rPr>
        <w:t>3</w:t>
      </w:r>
      <w:r w:rsidR="007C3C50" w:rsidRPr="00FD0CF7">
        <w:rPr>
          <w:rStyle w:val="Fuerte"/>
          <w:rFonts w:cstheme="minorHAnsi"/>
          <w:b w:val="0"/>
          <w:sz w:val="22"/>
        </w:rPr>
        <w:t>) día</w:t>
      </w:r>
      <w:r w:rsidR="00733D46" w:rsidRPr="00FD0CF7">
        <w:rPr>
          <w:rStyle w:val="Fuerte"/>
          <w:rFonts w:cstheme="minorHAnsi"/>
          <w:b w:val="0"/>
          <w:sz w:val="22"/>
        </w:rPr>
        <w:t>s</w:t>
      </w:r>
      <w:r w:rsidR="007C3C50" w:rsidRPr="00FD0CF7">
        <w:rPr>
          <w:rStyle w:val="Fuerte"/>
          <w:rFonts w:cstheme="minorHAnsi"/>
          <w:b w:val="0"/>
          <w:sz w:val="22"/>
        </w:rPr>
        <w:t xml:space="preserve"> hábil</w:t>
      </w:r>
      <w:r w:rsidR="00733D46" w:rsidRPr="00FD0CF7">
        <w:rPr>
          <w:rStyle w:val="Fuerte"/>
          <w:rFonts w:cstheme="minorHAnsi"/>
          <w:b w:val="0"/>
          <w:sz w:val="22"/>
        </w:rPr>
        <w:t xml:space="preserve">es </w:t>
      </w:r>
      <w:r w:rsidR="007C3C50" w:rsidRPr="00FD0CF7">
        <w:rPr>
          <w:rStyle w:val="Fuerte"/>
          <w:rFonts w:cstheme="minorHAnsi"/>
          <w:b w:val="0"/>
          <w:sz w:val="22"/>
        </w:rPr>
        <w:t>remunerado</w:t>
      </w:r>
      <w:r w:rsidR="007C3C50" w:rsidRPr="00FD0CF7">
        <w:rPr>
          <w:rFonts w:cstheme="minorHAnsi"/>
          <w:sz w:val="22"/>
        </w:rPr>
        <w:t xml:space="preserve"> por fallecimiento del animal de compañía.</w:t>
      </w:r>
    </w:p>
    <w:p w14:paraId="3EDE7455" w14:textId="77777777" w:rsidR="00733D46" w:rsidRPr="00FD0CF7" w:rsidRDefault="00733D46" w:rsidP="00CA75E8">
      <w:pPr>
        <w:pStyle w:val="Contenido"/>
        <w:jc w:val="both"/>
        <w:rPr>
          <w:rFonts w:cstheme="minorHAnsi"/>
          <w:sz w:val="22"/>
        </w:rPr>
      </w:pPr>
    </w:p>
    <w:p w14:paraId="7663AACA" w14:textId="6EF319B2" w:rsidR="007C3C50" w:rsidRPr="00FD0CF7" w:rsidRDefault="007C3C50" w:rsidP="00CA75E8">
      <w:pPr>
        <w:pStyle w:val="Contenido"/>
        <w:jc w:val="both"/>
        <w:rPr>
          <w:rFonts w:cstheme="minorHAnsi"/>
          <w:sz w:val="22"/>
        </w:rPr>
      </w:pPr>
      <w:r w:rsidRPr="00FD0CF7">
        <w:rPr>
          <w:rFonts w:cstheme="minorHAnsi"/>
          <w:sz w:val="22"/>
        </w:rPr>
        <w:t xml:space="preserve">Para acceder a estos beneficios, el animal debe estar registrado en el </w:t>
      </w:r>
      <w:r w:rsidRPr="00FD0CF7">
        <w:rPr>
          <w:rStyle w:val="Fuerte"/>
          <w:rFonts w:cstheme="minorHAnsi"/>
          <w:b w:val="0"/>
          <w:sz w:val="22"/>
        </w:rPr>
        <w:t>censo institucional</w:t>
      </w:r>
      <w:r w:rsidRPr="00FD0CF7">
        <w:rPr>
          <w:rFonts w:cstheme="minorHAnsi"/>
          <w:sz w:val="22"/>
        </w:rPr>
        <w:t xml:space="preserve"> o haber sido notificado posteriormente mediante Mesa de Servicios.</w:t>
      </w:r>
      <w:r w:rsidR="00733D46" w:rsidRPr="00FD0CF7">
        <w:rPr>
          <w:rFonts w:cstheme="minorHAnsi"/>
          <w:sz w:val="22"/>
        </w:rPr>
        <w:t xml:space="preserve"> </w:t>
      </w:r>
      <w:r w:rsidRPr="00FD0CF7">
        <w:rPr>
          <w:rFonts w:cstheme="minorHAnsi"/>
          <w:sz w:val="22"/>
        </w:rPr>
        <w:t>La solicitud se realizará mediante el formato GSP-08-FR11, con la autorización del jefe inmediato y radicación ante Talento Humano.</w:t>
      </w:r>
    </w:p>
    <w:p w14:paraId="7F2DA6D0" w14:textId="77777777" w:rsidR="00733D46" w:rsidRPr="00FD0CF7" w:rsidRDefault="00733D46" w:rsidP="00CA75E8">
      <w:pPr>
        <w:pStyle w:val="Contenido"/>
        <w:jc w:val="both"/>
        <w:rPr>
          <w:rFonts w:cstheme="minorHAnsi"/>
          <w:sz w:val="22"/>
        </w:rPr>
      </w:pPr>
    </w:p>
    <w:p w14:paraId="689BF5AD" w14:textId="7B00CF91" w:rsidR="007C3C50" w:rsidRPr="00FD0CF7" w:rsidRDefault="1FD705BA" w:rsidP="00CA75E8">
      <w:pPr>
        <w:pStyle w:val="Contenido"/>
        <w:jc w:val="both"/>
        <w:rPr>
          <w:rFonts w:cstheme="minorHAnsi"/>
          <w:sz w:val="22"/>
        </w:rPr>
      </w:pPr>
      <w:r w:rsidRPr="00FD0CF7">
        <w:rPr>
          <w:rStyle w:val="Fuerte"/>
          <w:rFonts w:cstheme="minorHAnsi"/>
          <w:b w:val="0"/>
          <w:bCs w:val="0"/>
          <w:sz w:val="22"/>
        </w:rPr>
        <w:t>Jornada anual – Día del Animal de Compañía</w:t>
      </w:r>
      <w:r w:rsidR="0DBEAEC9" w:rsidRPr="00FD0CF7">
        <w:rPr>
          <w:rStyle w:val="Fuerte"/>
          <w:rFonts w:cstheme="minorHAnsi"/>
          <w:b w:val="0"/>
          <w:bCs w:val="0"/>
          <w:sz w:val="22"/>
        </w:rPr>
        <w:t xml:space="preserve">: </w:t>
      </w:r>
      <w:r w:rsidRPr="00FD0CF7">
        <w:rPr>
          <w:rFonts w:cstheme="minorHAnsi"/>
          <w:sz w:val="22"/>
        </w:rPr>
        <w:t>En el mes de octubre se realizará una jornada institucional para promover la tenencia responsable, el bienestar animal y la prevención del abandono. Para la vigencia 202</w:t>
      </w:r>
      <w:r w:rsidR="1D5F6762" w:rsidRPr="00FD0CF7">
        <w:rPr>
          <w:rFonts w:cstheme="minorHAnsi"/>
          <w:sz w:val="22"/>
        </w:rPr>
        <w:t>6</w:t>
      </w:r>
      <w:r w:rsidRPr="00FD0CF7">
        <w:rPr>
          <w:rFonts w:cstheme="minorHAnsi"/>
          <w:sz w:val="22"/>
        </w:rPr>
        <w:t>, se proyecta realizar la actividad de manera conjunta con las entidades del CAD, con el acompañamiento de la caja de compensación y el Instituto Distrital de Protección y Bienestar Animal.</w:t>
      </w:r>
    </w:p>
    <w:p w14:paraId="422CD613" w14:textId="0719D97D" w:rsidR="007C3C50" w:rsidRPr="00FD0CF7" w:rsidRDefault="007C3C50" w:rsidP="00CA75E8">
      <w:pPr>
        <w:pStyle w:val="Contenido"/>
        <w:jc w:val="both"/>
        <w:rPr>
          <w:rFonts w:cstheme="minorHAnsi"/>
          <w:sz w:val="22"/>
        </w:rPr>
      </w:pPr>
    </w:p>
    <w:p w14:paraId="20579A38" w14:textId="77777777" w:rsidR="00573986" w:rsidRPr="00FD0CF7" w:rsidRDefault="00573986" w:rsidP="00CA75E8">
      <w:pPr>
        <w:pStyle w:val="Contenido"/>
        <w:jc w:val="both"/>
        <w:rPr>
          <w:rStyle w:val="Fuerte"/>
          <w:rFonts w:cstheme="minorHAnsi"/>
          <w:i/>
          <w:color w:val="auto"/>
          <w:sz w:val="22"/>
        </w:rPr>
      </w:pPr>
      <w:bookmarkStart w:id="106" w:name="_Toc1411553111"/>
      <w:bookmarkStart w:id="107" w:name="_Toc216940163"/>
    </w:p>
    <w:p w14:paraId="4D1D63C7" w14:textId="7437EBA2" w:rsidR="007C3C50" w:rsidRPr="00FD0CF7" w:rsidRDefault="007C3C50" w:rsidP="00CA75E8">
      <w:pPr>
        <w:pStyle w:val="Contenido"/>
        <w:jc w:val="both"/>
        <w:rPr>
          <w:rStyle w:val="Fuerte"/>
          <w:rFonts w:cstheme="minorHAnsi"/>
          <w:i/>
          <w:color w:val="auto"/>
          <w:sz w:val="22"/>
        </w:rPr>
      </w:pPr>
      <w:r w:rsidRPr="00FD0CF7">
        <w:rPr>
          <w:rStyle w:val="Fuerte"/>
          <w:rFonts w:cstheme="minorHAnsi"/>
          <w:i/>
          <w:color w:val="auto"/>
          <w:sz w:val="22"/>
        </w:rPr>
        <w:t>Estrategia Sala Amiga de la Familia Lactante</w:t>
      </w:r>
      <w:bookmarkEnd w:id="106"/>
      <w:bookmarkEnd w:id="107"/>
    </w:p>
    <w:p w14:paraId="7A10F719" w14:textId="77777777" w:rsidR="004F35F4" w:rsidRPr="00FD0CF7" w:rsidRDefault="004F35F4" w:rsidP="00CA75E8">
      <w:pPr>
        <w:pStyle w:val="Contenido"/>
        <w:jc w:val="both"/>
        <w:rPr>
          <w:rFonts w:cstheme="minorHAnsi"/>
          <w:sz w:val="22"/>
        </w:rPr>
      </w:pPr>
    </w:p>
    <w:p w14:paraId="7B89B111" w14:textId="77E47111" w:rsidR="007C3C50" w:rsidRPr="00FD0CF7" w:rsidRDefault="007C3C50" w:rsidP="00CA75E8">
      <w:pPr>
        <w:pStyle w:val="Contenido"/>
        <w:jc w:val="both"/>
        <w:rPr>
          <w:rFonts w:cstheme="minorHAnsi"/>
          <w:sz w:val="22"/>
        </w:rPr>
      </w:pPr>
      <w:r w:rsidRPr="00FD0CF7">
        <w:rPr>
          <w:rFonts w:cstheme="minorHAnsi"/>
          <w:sz w:val="22"/>
        </w:rPr>
        <w:t>Se continuará implementando la estrategia prevista en la Ley 1823 de 2017, garantizando condiciones técnicas para la extracción, almacenamiento y conservación de la leche materna. La UAECD seguirá haciendo uso de la Sala habilitada en el CAD – piso 9, administrada por la Secretaría Distrital de Hacienda.</w:t>
      </w:r>
    </w:p>
    <w:p w14:paraId="11D28FA4" w14:textId="77777777" w:rsidR="004F35F4" w:rsidRPr="00FD0CF7" w:rsidRDefault="004F35F4" w:rsidP="00CA75E8">
      <w:pPr>
        <w:pStyle w:val="Contenido"/>
        <w:jc w:val="both"/>
        <w:rPr>
          <w:rFonts w:cstheme="minorHAnsi"/>
          <w:sz w:val="22"/>
        </w:rPr>
      </w:pPr>
    </w:p>
    <w:p w14:paraId="71DCAC3B" w14:textId="6927D4DA" w:rsidR="007C3C50" w:rsidRPr="00FD0CF7" w:rsidRDefault="1FD705BA" w:rsidP="00CA75E8">
      <w:pPr>
        <w:pStyle w:val="Contenido"/>
        <w:jc w:val="both"/>
        <w:rPr>
          <w:rFonts w:cstheme="minorHAnsi"/>
          <w:sz w:val="22"/>
        </w:rPr>
      </w:pPr>
      <w:r w:rsidRPr="00FD0CF7">
        <w:rPr>
          <w:rFonts w:cstheme="minorHAnsi"/>
          <w:sz w:val="22"/>
        </w:rPr>
        <w:t>Durante 202</w:t>
      </w:r>
      <w:r w:rsidR="2AEBF3D2" w:rsidRPr="00FD0CF7">
        <w:rPr>
          <w:rFonts w:cstheme="minorHAnsi"/>
          <w:sz w:val="22"/>
        </w:rPr>
        <w:t>6</w:t>
      </w:r>
      <w:r w:rsidRPr="00FD0CF7">
        <w:rPr>
          <w:rFonts w:cstheme="minorHAnsi"/>
          <w:sz w:val="22"/>
        </w:rPr>
        <w:t xml:space="preserve"> se desarrollará la </w:t>
      </w:r>
      <w:r w:rsidRPr="00FD0CF7">
        <w:rPr>
          <w:rStyle w:val="Fuerte"/>
          <w:rFonts w:cstheme="minorHAnsi"/>
          <w:b w:val="0"/>
          <w:bCs w:val="0"/>
          <w:sz w:val="22"/>
        </w:rPr>
        <w:t>Semana de la Lactancia</w:t>
      </w:r>
      <w:r w:rsidRPr="00FD0CF7">
        <w:rPr>
          <w:rFonts w:cstheme="minorHAnsi"/>
          <w:sz w:val="22"/>
        </w:rPr>
        <w:t>, orientada a promover la lactancia materna exclusiva y brindar acompañamiento a las servidoras lactantes.</w:t>
      </w:r>
      <w:r w:rsidR="297D85ED" w:rsidRPr="00FD0CF7">
        <w:rPr>
          <w:rFonts w:cstheme="minorHAnsi"/>
          <w:sz w:val="22"/>
        </w:rPr>
        <w:t xml:space="preserve"> </w:t>
      </w:r>
      <w:r w:rsidRPr="00FD0CF7">
        <w:rPr>
          <w:rFonts w:cstheme="minorHAnsi"/>
          <w:sz w:val="22"/>
        </w:rPr>
        <w:t>Beneficios asociados</w:t>
      </w:r>
      <w:r w:rsidR="297D85ED" w:rsidRPr="00FD0CF7">
        <w:rPr>
          <w:rFonts w:cstheme="minorHAnsi"/>
          <w:sz w:val="22"/>
        </w:rPr>
        <w:t>:</w:t>
      </w:r>
    </w:p>
    <w:p w14:paraId="54618C34" w14:textId="77777777" w:rsidR="004F35F4" w:rsidRPr="00FD0CF7" w:rsidRDefault="004F35F4" w:rsidP="00CA75E8">
      <w:pPr>
        <w:pStyle w:val="Contenido"/>
        <w:jc w:val="both"/>
        <w:rPr>
          <w:rFonts w:cstheme="minorHAnsi"/>
          <w:sz w:val="22"/>
        </w:rPr>
      </w:pPr>
    </w:p>
    <w:p w14:paraId="39C8410E" w14:textId="145E0B8E" w:rsidR="007C3C50" w:rsidRPr="00FD0CF7" w:rsidRDefault="007C3C50" w:rsidP="00CA75E8">
      <w:pPr>
        <w:pStyle w:val="Contenido"/>
        <w:jc w:val="both"/>
        <w:rPr>
          <w:rFonts w:cstheme="minorHAnsi"/>
          <w:sz w:val="22"/>
        </w:rPr>
      </w:pPr>
      <w:r w:rsidRPr="00FD0CF7">
        <w:rPr>
          <w:rStyle w:val="Fuerte"/>
          <w:rFonts w:cstheme="minorHAnsi"/>
          <w:b w:val="0"/>
          <w:sz w:val="22"/>
        </w:rPr>
        <w:t>Hora adicional de lactancia (Circular 026 de 2015):</w:t>
      </w:r>
      <w:r w:rsidR="004F35F4" w:rsidRPr="00FD0CF7">
        <w:rPr>
          <w:rStyle w:val="Fuerte"/>
          <w:rFonts w:cstheme="minorHAnsi"/>
          <w:b w:val="0"/>
          <w:sz w:val="22"/>
        </w:rPr>
        <w:t xml:space="preserve"> u</w:t>
      </w:r>
      <w:r w:rsidRPr="00FD0CF7">
        <w:rPr>
          <w:rFonts w:cstheme="minorHAnsi"/>
          <w:sz w:val="22"/>
        </w:rPr>
        <w:t>na hora adicional durante el mes siguiente al regreso de la licencia de maternidad, en horario concertado con el jefe inmediato.</w:t>
      </w:r>
    </w:p>
    <w:p w14:paraId="52748609" w14:textId="2773D13B" w:rsidR="007C3C50" w:rsidRPr="00FD0CF7" w:rsidRDefault="007C3C50" w:rsidP="00CA75E8">
      <w:pPr>
        <w:pStyle w:val="Contenido"/>
        <w:jc w:val="both"/>
        <w:rPr>
          <w:rFonts w:cstheme="minorHAnsi"/>
          <w:sz w:val="22"/>
        </w:rPr>
      </w:pPr>
      <w:r w:rsidRPr="00FD0CF7">
        <w:rPr>
          <w:rStyle w:val="Fuerte"/>
          <w:rFonts w:cstheme="minorHAnsi"/>
          <w:b w:val="0"/>
          <w:sz w:val="22"/>
        </w:rPr>
        <w:lastRenderedPageBreak/>
        <w:t>Reconocimiento al tiempo con los bebés (Directiva 02 de 2017):</w:t>
      </w:r>
      <w:r w:rsidR="004F35F4" w:rsidRPr="00FD0CF7">
        <w:rPr>
          <w:rStyle w:val="Fuerte"/>
          <w:rFonts w:cstheme="minorHAnsi"/>
          <w:b w:val="0"/>
          <w:sz w:val="22"/>
        </w:rPr>
        <w:t xml:space="preserve"> u</w:t>
      </w:r>
      <w:r w:rsidRPr="00FD0CF7">
        <w:rPr>
          <w:rFonts w:cstheme="minorHAnsi"/>
          <w:sz w:val="22"/>
        </w:rPr>
        <w:t>na hora diaria dentro de la jornada laboral durante los seis (6) meses siguientes al disfrute de la hora de lactancia.</w:t>
      </w:r>
    </w:p>
    <w:p w14:paraId="5B46D9D7" w14:textId="212E9CED" w:rsidR="007C3C50" w:rsidRPr="00FD0CF7" w:rsidRDefault="007C3C50" w:rsidP="00CA75E8">
      <w:pPr>
        <w:pStyle w:val="Contenido"/>
        <w:jc w:val="both"/>
        <w:rPr>
          <w:rFonts w:cstheme="minorHAnsi"/>
          <w:sz w:val="22"/>
        </w:rPr>
      </w:pPr>
    </w:p>
    <w:p w14:paraId="481FED63" w14:textId="7D828B34" w:rsidR="007C3C50" w:rsidRPr="00FD0CF7" w:rsidRDefault="007C3C50" w:rsidP="00CA75E8">
      <w:pPr>
        <w:pStyle w:val="Contenido"/>
        <w:jc w:val="both"/>
        <w:rPr>
          <w:rStyle w:val="Fuerte"/>
          <w:rFonts w:cstheme="minorHAnsi"/>
          <w:i/>
          <w:color w:val="auto"/>
          <w:sz w:val="22"/>
        </w:rPr>
      </w:pPr>
      <w:bookmarkStart w:id="108" w:name="_Toc676424038"/>
      <w:bookmarkStart w:id="109" w:name="_Toc216940164"/>
      <w:r w:rsidRPr="00FD0CF7">
        <w:rPr>
          <w:rStyle w:val="Fuerte"/>
          <w:rFonts w:cstheme="minorHAnsi"/>
          <w:i/>
          <w:color w:val="auto"/>
          <w:sz w:val="22"/>
        </w:rPr>
        <w:t>Vacaciones Recreativas (Hijos de 5 a 17 años)</w:t>
      </w:r>
      <w:bookmarkEnd w:id="108"/>
      <w:bookmarkEnd w:id="109"/>
    </w:p>
    <w:p w14:paraId="14233AF6" w14:textId="77777777" w:rsidR="004F35F4" w:rsidRPr="00FD0CF7" w:rsidRDefault="004F35F4" w:rsidP="00CA75E8">
      <w:pPr>
        <w:pStyle w:val="Contenido"/>
        <w:jc w:val="both"/>
        <w:rPr>
          <w:rFonts w:cstheme="minorHAnsi"/>
          <w:sz w:val="22"/>
        </w:rPr>
      </w:pPr>
    </w:p>
    <w:p w14:paraId="0BE2D878" w14:textId="50DFDB7C" w:rsidR="007C3C50" w:rsidRPr="00FD0CF7" w:rsidRDefault="007C3C50" w:rsidP="00CA75E8">
      <w:pPr>
        <w:pStyle w:val="Contenido"/>
        <w:jc w:val="both"/>
        <w:rPr>
          <w:rFonts w:cstheme="minorHAnsi"/>
          <w:sz w:val="22"/>
        </w:rPr>
      </w:pPr>
      <w:r w:rsidRPr="00FD0CF7">
        <w:rPr>
          <w:rFonts w:cstheme="minorHAnsi"/>
          <w:sz w:val="22"/>
        </w:rPr>
        <w:t>La UAECD continuará con dos (2) programas anuales de vacaciones recreativas para hijos(as) de servidores entre 5 y 17 años, durante las temporadas escolares.</w:t>
      </w:r>
      <w:r w:rsidR="0022150A" w:rsidRPr="00FD0CF7">
        <w:rPr>
          <w:rFonts w:cstheme="minorHAnsi"/>
          <w:sz w:val="22"/>
        </w:rPr>
        <w:t xml:space="preserve"> </w:t>
      </w:r>
      <w:r w:rsidRPr="00FD0CF7">
        <w:rPr>
          <w:rFonts w:cstheme="minorHAnsi"/>
          <w:sz w:val="22"/>
        </w:rPr>
        <w:t>Se permitirá la participación con acompañante cuando se trate de niños(as) con discapacidad o condiciones especiales, debidamente reportadas al momento de la inscripción.</w:t>
      </w:r>
    </w:p>
    <w:p w14:paraId="18971D7B" w14:textId="36F412B8" w:rsidR="007C3C50" w:rsidRPr="00FD0CF7" w:rsidRDefault="007C3C50" w:rsidP="00CA75E8">
      <w:pPr>
        <w:pStyle w:val="Contenido"/>
        <w:jc w:val="both"/>
        <w:rPr>
          <w:rFonts w:cstheme="minorHAnsi"/>
          <w:sz w:val="22"/>
        </w:rPr>
      </w:pPr>
    </w:p>
    <w:p w14:paraId="7852BFC3" w14:textId="5136CA9A" w:rsidR="007C3C50" w:rsidRPr="00FD0CF7" w:rsidRDefault="007C3C50" w:rsidP="00CA75E8">
      <w:pPr>
        <w:pStyle w:val="Contenido"/>
        <w:jc w:val="both"/>
        <w:rPr>
          <w:rStyle w:val="Fuerte"/>
          <w:rFonts w:cstheme="minorHAnsi"/>
          <w:i/>
          <w:color w:val="auto"/>
          <w:sz w:val="22"/>
        </w:rPr>
      </w:pPr>
      <w:bookmarkStart w:id="110" w:name="_Toc1621172275"/>
      <w:bookmarkStart w:id="111" w:name="_Toc216940165"/>
      <w:r w:rsidRPr="00FD0CF7">
        <w:rPr>
          <w:rStyle w:val="Fuerte"/>
          <w:rFonts w:cstheme="minorHAnsi"/>
          <w:i/>
          <w:color w:val="auto"/>
          <w:sz w:val="22"/>
        </w:rPr>
        <w:t>Descanso Compensado – Semana Santa y Fin de Año</w:t>
      </w:r>
      <w:bookmarkEnd w:id="110"/>
      <w:bookmarkEnd w:id="111"/>
    </w:p>
    <w:p w14:paraId="3E075C26" w14:textId="77777777" w:rsidR="0022150A" w:rsidRPr="00FD0CF7" w:rsidRDefault="0022150A" w:rsidP="00CA75E8">
      <w:pPr>
        <w:pStyle w:val="Contenido"/>
        <w:jc w:val="both"/>
        <w:rPr>
          <w:rFonts w:cstheme="minorHAnsi"/>
          <w:sz w:val="22"/>
        </w:rPr>
      </w:pPr>
    </w:p>
    <w:p w14:paraId="3B348899" w14:textId="77777777" w:rsidR="00C94D43" w:rsidRPr="00FD0CF7" w:rsidRDefault="007C3C50" w:rsidP="00CA75E8">
      <w:pPr>
        <w:pStyle w:val="Contenido"/>
        <w:jc w:val="both"/>
        <w:rPr>
          <w:rFonts w:cstheme="minorHAnsi"/>
          <w:sz w:val="22"/>
        </w:rPr>
      </w:pPr>
      <w:r w:rsidRPr="00FD0CF7">
        <w:rPr>
          <w:rFonts w:cstheme="minorHAnsi"/>
          <w:sz w:val="22"/>
        </w:rPr>
        <w:t>El descanso compensado es una situación administrativa que permite otorgar descanso durante estas festividades, siempre que el servidor compense previamente el tiempo equivalente, conforme a la programación institucional.</w:t>
      </w:r>
      <w:r w:rsidR="0022150A" w:rsidRPr="00FD0CF7">
        <w:rPr>
          <w:rFonts w:cstheme="minorHAnsi"/>
          <w:sz w:val="22"/>
        </w:rPr>
        <w:t xml:space="preserve"> </w:t>
      </w:r>
      <w:r w:rsidRPr="00FD0CF7">
        <w:rPr>
          <w:rFonts w:cstheme="minorHAnsi"/>
          <w:sz w:val="22"/>
        </w:rPr>
        <w:t>La entidad expedirá la circular correspondiente, donde se definirán criterios, validación de tiempos adicionales y lineamientos para su reconocimiento.</w:t>
      </w:r>
    </w:p>
    <w:p w14:paraId="4D54F512" w14:textId="53A34FAD" w:rsidR="007C3C50" w:rsidRPr="00FD0CF7" w:rsidRDefault="007C3C50" w:rsidP="00CA75E8">
      <w:pPr>
        <w:pStyle w:val="Contenido"/>
        <w:jc w:val="both"/>
        <w:rPr>
          <w:rFonts w:cstheme="minorHAnsi"/>
          <w:sz w:val="22"/>
        </w:rPr>
      </w:pPr>
      <w:r w:rsidRPr="00FD0CF7">
        <w:rPr>
          <w:rFonts w:cstheme="minorHAnsi"/>
          <w:sz w:val="22"/>
        </w:rPr>
        <w:br/>
        <w:t>Los reportes deberán remitirse mediante Mesa de Servicios a la Subgerencia de Talento Humano.</w:t>
      </w:r>
    </w:p>
    <w:p w14:paraId="4F4AA308" w14:textId="69692CDF" w:rsidR="007C3C50" w:rsidRPr="00FD0CF7" w:rsidRDefault="007C3C50" w:rsidP="00CA75E8">
      <w:pPr>
        <w:pStyle w:val="Contenido"/>
        <w:jc w:val="both"/>
        <w:rPr>
          <w:rFonts w:cstheme="minorHAnsi"/>
          <w:sz w:val="22"/>
        </w:rPr>
      </w:pPr>
    </w:p>
    <w:p w14:paraId="7D5D4E88" w14:textId="636BF653" w:rsidR="007C3C50" w:rsidRPr="00FD0CF7" w:rsidRDefault="007C3C50" w:rsidP="00CA75E8">
      <w:pPr>
        <w:pStyle w:val="Contenido"/>
        <w:jc w:val="both"/>
        <w:rPr>
          <w:rStyle w:val="Fuerte"/>
          <w:rFonts w:cstheme="minorHAnsi"/>
          <w:i/>
          <w:color w:val="auto"/>
          <w:sz w:val="22"/>
        </w:rPr>
      </w:pPr>
      <w:bookmarkStart w:id="112" w:name="_Toc1221180160"/>
      <w:bookmarkStart w:id="113" w:name="_Toc216940166"/>
      <w:r w:rsidRPr="00FD0CF7">
        <w:rPr>
          <w:rStyle w:val="Fuerte"/>
          <w:rFonts w:cstheme="minorHAnsi"/>
          <w:i/>
          <w:color w:val="auto"/>
          <w:sz w:val="22"/>
        </w:rPr>
        <w:t>Educación Formal (FRADEC y FEDHE)</w:t>
      </w:r>
      <w:bookmarkEnd w:id="112"/>
      <w:bookmarkEnd w:id="113"/>
    </w:p>
    <w:p w14:paraId="3FD5C178" w14:textId="77777777" w:rsidR="00C94D43" w:rsidRPr="00FD0CF7" w:rsidRDefault="00C94D43" w:rsidP="00CA75E8">
      <w:pPr>
        <w:pStyle w:val="Contenido"/>
        <w:jc w:val="both"/>
        <w:rPr>
          <w:rFonts w:cstheme="minorHAnsi"/>
          <w:sz w:val="22"/>
        </w:rPr>
      </w:pPr>
    </w:p>
    <w:p w14:paraId="7F9AB56F" w14:textId="73A29C20" w:rsidR="007C3C50" w:rsidRPr="00FD0CF7" w:rsidRDefault="007C3C50" w:rsidP="00CA75E8">
      <w:pPr>
        <w:pStyle w:val="Contenido"/>
        <w:jc w:val="both"/>
        <w:rPr>
          <w:rFonts w:cstheme="minorHAnsi"/>
          <w:sz w:val="22"/>
        </w:rPr>
      </w:pPr>
      <w:r w:rsidRPr="00FD0CF7">
        <w:rPr>
          <w:rFonts w:cstheme="minorHAnsi"/>
          <w:sz w:val="22"/>
        </w:rPr>
        <w:t xml:space="preserve">La UAECD promoverá el acceso a créditos 100 % </w:t>
      </w:r>
      <w:proofErr w:type="spellStart"/>
      <w:r w:rsidRPr="00FD0CF7">
        <w:rPr>
          <w:rFonts w:cstheme="minorHAnsi"/>
          <w:sz w:val="22"/>
        </w:rPr>
        <w:t>condonables</w:t>
      </w:r>
      <w:proofErr w:type="spellEnd"/>
      <w:r w:rsidRPr="00FD0CF7">
        <w:rPr>
          <w:rFonts w:cstheme="minorHAnsi"/>
          <w:sz w:val="22"/>
        </w:rPr>
        <w:t xml:space="preserve"> para educación formal de los servidores y sus hijos, a través de los fondos FRADEC y FEDHE, según reglamento operativo y cronograma del DASCD.</w:t>
      </w:r>
      <w:r w:rsidR="00C94D43" w:rsidRPr="00FD0CF7">
        <w:rPr>
          <w:rFonts w:cstheme="minorHAnsi"/>
          <w:sz w:val="22"/>
        </w:rPr>
        <w:t xml:space="preserve"> </w:t>
      </w:r>
      <w:r w:rsidRPr="00FD0CF7">
        <w:rPr>
          <w:rFonts w:cstheme="minorHAnsi"/>
          <w:sz w:val="22"/>
        </w:rPr>
        <w:t>Se financiarán matrículas de programas técnicos, tecnológicos, profesionales, especializaciones y maestrías en instituciones de educación superior en Colombia.</w:t>
      </w:r>
    </w:p>
    <w:p w14:paraId="6D2F513E" w14:textId="77F06359" w:rsidR="007C3C50" w:rsidRPr="00FD0CF7" w:rsidRDefault="007C3C50" w:rsidP="00CA75E8">
      <w:pPr>
        <w:pStyle w:val="Contenido"/>
        <w:jc w:val="both"/>
        <w:rPr>
          <w:rFonts w:cstheme="minorHAnsi"/>
          <w:sz w:val="22"/>
        </w:rPr>
      </w:pPr>
    </w:p>
    <w:p w14:paraId="4B4CA358" w14:textId="3DA62BA6" w:rsidR="007C3C50" w:rsidRPr="00FD0CF7" w:rsidRDefault="007C3C50" w:rsidP="00CA75E8">
      <w:pPr>
        <w:pStyle w:val="Contenido"/>
        <w:jc w:val="both"/>
        <w:rPr>
          <w:rStyle w:val="Fuerte"/>
          <w:rFonts w:cstheme="minorHAnsi"/>
          <w:i/>
          <w:color w:val="auto"/>
          <w:sz w:val="22"/>
        </w:rPr>
      </w:pPr>
      <w:bookmarkStart w:id="114" w:name="_Toc1772606992"/>
      <w:bookmarkStart w:id="115" w:name="_Toc216940167"/>
      <w:r w:rsidRPr="00FD0CF7">
        <w:rPr>
          <w:rStyle w:val="Fuerte"/>
          <w:rFonts w:cstheme="minorHAnsi"/>
          <w:i/>
          <w:color w:val="auto"/>
          <w:sz w:val="22"/>
        </w:rPr>
        <w:t>Reconocimientos Institucionales</w:t>
      </w:r>
      <w:bookmarkEnd w:id="114"/>
      <w:bookmarkEnd w:id="115"/>
    </w:p>
    <w:p w14:paraId="2AE552DA" w14:textId="77777777" w:rsidR="006E5DD8" w:rsidRPr="00FD0CF7" w:rsidRDefault="006E5DD8" w:rsidP="00CA75E8">
      <w:pPr>
        <w:pStyle w:val="Contenido"/>
        <w:jc w:val="both"/>
        <w:rPr>
          <w:rFonts w:cstheme="minorHAnsi"/>
          <w:sz w:val="22"/>
        </w:rPr>
      </w:pPr>
    </w:p>
    <w:p w14:paraId="4A774250" w14:textId="230B5991" w:rsidR="00BF20BB" w:rsidRDefault="00FD4CFF" w:rsidP="00CA75E8">
      <w:pPr>
        <w:pStyle w:val="Contenido"/>
        <w:jc w:val="both"/>
        <w:rPr>
          <w:rFonts w:cstheme="minorHAnsi"/>
          <w:sz w:val="22"/>
        </w:rPr>
      </w:pPr>
      <w:r w:rsidRPr="00FD0CF7">
        <w:rPr>
          <w:rFonts w:cstheme="minorHAnsi"/>
          <w:sz w:val="22"/>
        </w:rPr>
        <w:t>Reconocimiento a pensionados: s</w:t>
      </w:r>
      <w:r w:rsidR="00DA52AC" w:rsidRPr="00FD0CF7">
        <w:rPr>
          <w:rFonts w:cstheme="minorHAnsi"/>
          <w:sz w:val="22"/>
        </w:rPr>
        <w:t>e implementará un acto institucional de reconocimiento trimestral dirigido a los servidores que accedan a su pensión durante ese periodo. Este espacio permitirá expresar, en nombre de la Unidad, un mensaje de gratitud por su trayectoria y aportes, e incluirá la entrega de un incentivo y una comunicación oficial suscrita por la Dirección de la Entidad.</w:t>
      </w:r>
      <w:bookmarkStart w:id="116" w:name="_Toc570586569"/>
      <w:bookmarkStart w:id="117" w:name="_Toc216940168"/>
    </w:p>
    <w:p w14:paraId="5FC2B29D" w14:textId="77777777" w:rsidR="005D7121" w:rsidRPr="005D7121" w:rsidRDefault="005D7121" w:rsidP="00CA75E8">
      <w:pPr>
        <w:pStyle w:val="Contenido"/>
        <w:jc w:val="both"/>
        <w:rPr>
          <w:rStyle w:val="Fuerte"/>
          <w:rFonts w:cstheme="minorHAnsi"/>
          <w:b w:val="0"/>
          <w:bCs w:val="0"/>
          <w:sz w:val="22"/>
        </w:rPr>
      </w:pPr>
    </w:p>
    <w:p w14:paraId="34899F63" w14:textId="1BD19965" w:rsidR="007C3C50" w:rsidRPr="00FD0CF7" w:rsidRDefault="007C3C50" w:rsidP="00CA75E8">
      <w:pPr>
        <w:pStyle w:val="Contenido"/>
        <w:jc w:val="both"/>
        <w:rPr>
          <w:rFonts w:cstheme="minorHAnsi"/>
          <w:sz w:val="22"/>
        </w:rPr>
      </w:pPr>
      <w:r w:rsidRPr="00FD0CF7">
        <w:rPr>
          <w:rStyle w:val="Fuerte"/>
          <w:rFonts w:cstheme="minorHAnsi"/>
          <w:bCs w:val="0"/>
          <w:color w:val="auto"/>
          <w:sz w:val="22"/>
        </w:rPr>
        <w:t>Reconocimiento por Antigüedad</w:t>
      </w:r>
      <w:r w:rsidR="00C0546C" w:rsidRPr="00FD0CF7">
        <w:rPr>
          <w:rStyle w:val="Fuerte"/>
          <w:rFonts w:cstheme="minorHAnsi"/>
          <w:bCs w:val="0"/>
          <w:color w:val="auto"/>
          <w:sz w:val="22"/>
        </w:rPr>
        <w:t>:</w:t>
      </w:r>
      <w:r w:rsidR="00C0546C" w:rsidRPr="00FD0CF7">
        <w:rPr>
          <w:rStyle w:val="Fuerte"/>
          <w:rFonts w:cstheme="minorHAnsi"/>
          <w:b w:val="0"/>
          <w:color w:val="auto"/>
          <w:sz w:val="22"/>
        </w:rPr>
        <w:t xml:space="preserve"> s</w:t>
      </w:r>
      <w:r w:rsidRPr="00FD0CF7">
        <w:rPr>
          <w:rFonts w:cstheme="minorHAnsi"/>
          <w:sz w:val="22"/>
        </w:rPr>
        <w:t>e otorgará:</w:t>
      </w:r>
      <w:bookmarkEnd w:id="116"/>
      <w:bookmarkEnd w:id="117"/>
    </w:p>
    <w:p w14:paraId="52F6804C" w14:textId="77777777" w:rsidR="00C0546C" w:rsidRPr="00FD0CF7" w:rsidRDefault="00C0546C" w:rsidP="00CA75E8">
      <w:pPr>
        <w:pStyle w:val="Contenido"/>
        <w:jc w:val="both"/>
        <w:rPr>
          <w:rFonts w:cstheme="minorHAnsi"/>
          <w:sz w:val="22"/>
          <w:lang w:val="es-419" w:eastAsia="es-CO"/>
        </w:rPr>
      </w:pPr>
    </w:p>
    <w:p w14:paraId="1EB46505" w14:textId="77777777" w:rsidR="007C3C50" w:rsidRPr="00FD0CF7" w:rsidRDefault="007C3C50" w:rsidP="00CA75E8">
      <w:pPr>
        <w:pStyle w:val="Contenido"/>
        <w:numPr>
          <w:ilvl w:val="0"/>
          <w:numId w:val="39"/>
        </w:numPr>
        <w:jc w:val="both"/>
        <w:rPr>
          <w:rFonts w:cstheme="minorHAnsi"/>
          <w:sz w:val="22"/>
        </w:rPr>
      </w:pPr>
      <w:r w:rsidRPr="00FD0CF7">
        <w:rPr>
          <w:rStyle w:val="Fuerte"/>
          <w:rFonts w:cstheme="minorHAnsi"/>
          <w:b w:val="0"/>
          <w:sz w:val="22"/>
        </w:rPr>
        <w:t>1 día remunerado</w:t>
      </w:r>
      <w:r w:rsidRPr="00FD0CF7">
        <w:rPr>
          <w:rFonts w:cstheme="minorHAnsi"/>
          <w:sz w:val="22"/>
        </w:rPr>
        <w:t xml:space="preserve"> por 20 años de servicio.</w:t>
      </w:r>
    </w:p>
    <w:p w14:paraId="0994324F" w14:textId="77777777" w:rsidR="007C3C50" w:rsidRPr="00FD0CF7" w:rsidRDefault="007C3C50" w:rsidP="00CA75E8">
      <w:pPr>
        <w:pStyle w:val="Contenido"/>
        <w:numPr>
          <w:ilvl w:val="0"/>
          <w:numId w:val="39"/>
        </w:numPr>
        <w:jc w:val="both"/>
        <w:rPr>
          <w:rFonts w:cstheme="minorHAnsi"/>
          <w:sz w:val="22"/>
        </w:rPr>
      </w:pPr>
      <w:r w:rsidRPr="00FD0CF7">
        <w:rPr>
          <w:rStyle w:val="Fuerte"/>
          <w:rFonts w:cstheme="minorHAnsi"/>
          <w:b w:val="0"/>
          <w:sz w:val="22"/>
        </w:rPr>
        <w:t>2 días remunerados</w:t>
      </w:r>
      <w:r w:rsidRPr="00FD0CF7">
        <w:rPr>
          <w:rFonts w:cstheme="minorHAnsi"/>
          <w:sz w:val="22"/>
        </w:rPr>
        <w:t xml:space="preserve"> por 25, 30, 35, 40 o 45 años de servicio continuo en la UAECD.</w:t>
      </w:r>
    </w:p>
    <w:p w14:paraId="2C1315CE" w14:textId="77777777" w:rsidR="00C0546C" w:rsidRPr="00FD0CF7" w:rsidRDefault="00C0546C" w:rsidP="00CA75E8">
      <w:pPr>
        <w:pStyle w:val="Contenido"/>
        <w:jc w:val="both"/>
        <w:rPr>
          <w:rFonts w:cstheme="minorHAnsi"/>
          <w:sz w:val="22"/>
        </w:rPr>
      </w:pPr>
    </w:p>
    <w:p w14:paraId="32840BB6" w14:textId="49442324" w:rsidR="00386A94" w:rsidRPr="00FD0CF7" w:rsidRDefault="007C3C50" w:rsidP="00CA75E8">
      <w:pPr>
        <w:pStyle w:val="Contenido"/>
        <w:jc w:val="both"/>
        <w:rPr>
          <w:rFonts w:cstheme="minorHAnsi"/>
          <w:bCs/>
          <w:noProof/>
          <w:sz w:val="22"/>
          <w:lang w:bidi="es-ES"/>
        </w:rPr>
      </w:pPr>
      <w:r w:rsidRPr="00FD0CF7">
        <w:rPr>
          <w:rFonts w:cstheme="minorHAnsi"/>
          <w:sz w:val="22"/>
        </w:rPr>
        <w:t>La solicitud se tramitará mediante formato GSP-08-FR11, siguiendo el procedimiento institucional de autorización y registro.</w:t>
      </w:r>
    </w:p>
    <w:p w14:paraId="61389982" w14:textId="77777777" w:rsidR="005D7121" w:rsidRPr="00FA5442" w:rsidRDefault="005D7121" w:rsidP="00CA75E8">
      <w:pPr>
        <w:jc w:val="both"/>
        <w:rPr>
          <w:rFonts w:eastAsia="Calibri" w:cstheme="minorHAnsi"/>
          <w:b w:val="0"/>
          <w:bCs/>
          <w:color w:val="auto"/>
          <w:sz w:val="22"/>
          <w:lang w:val="es"/>
        </w:rPr>
      </w:pPr>
    </w:p>
    <w:p w14:paraId="7BF60FB0" w14:textId="6C602578" w:rsidR="008A76AA" w:rsidRPr="005D7121" w:rsidRDefault="007C64ED" w:rsidP="00CA75E8">
      <w:pPr>
        <w:pStyle w:val="Contenido"/>
        <w:jc w:val="both"/>
        <w:rPr>
          <w:rStyle w:val="Fuerte"/>
          <w:rFonts w:cstheme="minorHAnsi"/>
          <w:bCs w:val="0"/>
          <w:color w:val="auto"/>
          <w:sz w:val="22"/>
        </w:rPr>
      </w:pPr>
      <w:bookmarkStart w:id="118" w:name="_Toc1220171640"/>
      <w:bookmarkStart w:id="119" w:name="_Toc216940169"/>
      <w:r w:rsidRPr="005D7121">
        <w:rPr>
          <w:rStyle w:val="Fuerte"/>
          <w:rFonts w:cstheme="minorHAnsi"/>
          <w:bCs w:val="0"/>
          <w:color w:val="auto"/>
          <w:sz w:val="22"/>
        </w:rPr>
        <w:t>Celebraciones Institucionales – Días Especiales</w:t>
      </w:r>
      <w:bookmarkEnd w:id="118"/>
      <w:bookmarkEnd w:id="119"/>
    </w:p>
    <w:p w14:paraId="3935459F" w14:textId="77777777" w:rsidR="005D7121" w:rsidRPr="005D7121" w:rsidRDefault="005D7121" w:rsidP="00CA75E8">
      <w:pPr>
        <w:pStyle w:val="Contenido"/>
        <w:jc w:val="both"/>
        <w:rPr>
          <w:rFonts w:cstheme="minorHAnsi"/>
          <w:sz w:val="22"/>
          <w:lang w:val="es-419" w:eastAsia="es-CO"/>
        </w:rPr>
      </w:pPr>
    </w:p>
    <w:p w14:paraId="5FE94739" w14:textId="77777777" w:rsidR="007C64ED" w:rsidRPr="005D7121" w:rsidRDefault="007C64ED" w:rsidP="00CA75E8">
      <w:pPr>
        <w:pStyle w:val="Contenido"/>
        <w:jc w:val="both"/>
        <w:rPr>
          <w:rFonts w:cstheme="minorHAnsi"/>
          <w:sz w:val="22"/>
        </w:rPr>
      </w:pPr>
      <w:r w:rsidRPr="005D7121">
        <w:rPr>
          <w:rFonts w:cstheme="minorHAnsi"/>
          <w:sz w:val="22"/>
        </w:rPr>
        <w:t>Con el propósito de fortalecer la cultura organizacional, promover el bienestar integral y resaltar el valor de los(as) servidores(as) públicos(as) y sus familias, la UAECD continuará desarrollando, en articulación con el equipo de Comunicaciones y conforme al cronograma del Departamento Administrativo del Servicio Civil Distrital (DASCD), un conjunto de conmemoraciones estratégicas durante la vigencia 2026.</w:t>
      </w:r>
      <w:r w:rsidRPr="005D7121">
        <w:rPr>
          <w:rFonts w:cstheme="minorHAnsi"/>
          <w:sz w:val="22"/>
        </w:rPr>
        <w:br/>
        <w:t>Estas acciones buscan consolidar una entidad más humana, inclusiva y cohesionada.</w:t>
      </w:r>
    </w:p>
    <w:p w14:paraId="135E3DB6" w14:textId="29C4C7FA" w:rsidR="007C64ED" w:rsidRPr="005D7121" w:rsidRDefault="007C64ED" w:rsidP="00CA75E8">
      <w:pPr>
        <w:pStyle w:val="Contenido"/>
        <w:jc w:val="both"/>
        <w:rPr>
          <w:rFonts w:cstheme="minorHAnsi"/>
          <w:sz w:val="22"/>
        </w:rPr>
      </w:pPr>
    </w:p>
    <w:p w14:paraId="33526B22" w14:textId="61C5BB08" w:rsidR="007C64ED" w:rsidRPr="005D7121" w:rsidRDefault="007C64ED" w:rsidP="00CA75E8">
      <w:pPr>
        <w:pStyle w:val="Contenido"/>
        <w:jc w:val="both"/>
        <w:rPr>
          <w:rFonts w:cstheme="minorHAnsi"/>
          <w:sz w:val="22"/>
        </w:rPr>
      </w:pPr>
      <w:bookmarkStart w:id="120" w:name="_Toc773550170"/>
      <w:bookmarkStart w:id="121" w:name="_Toc216940170"/>
      <w:r w:rsidRPr="005D7121">
        <w:rPr>
          <w:rStyle w:val="Fuerte"/>
          <w:rFonts w:cstheme="minorHAnsi"/>
          <w:bCs w:val="0"/>
          <w:color w:val="auto"/>
          <w:sz w:val="22"/>
        </w:rPr>
        <w:t>Semana de la Mujer</w:t>
      </w:r>
      <w:r w:rsidR="008A76AA" w:rsidRPr="005D7121">
        <w:rPr>
          <w:rStyle w:val="Fuerte"/>
          <w:rFonts w:cstheme="minorHAnsi"/>
          <w:bCs w:val="0"/>
          <w:color w:val="auto"/>
          <w:sz w:val="22"/>
        </w:rPr>
        <w:t>:</w:t>
      </w:r>
      <w:r w:rsidR="008A76AA" w:rsidRPr="005D7121">
        <w:rPr>
          <w:rStyle w:val="Fuerte"/>
          <w:rFonts w:cstheme="minorHAnsi"/>
          <w:b w:val="0"/>
          <w:color w:val="auto"/>
          <w:sz w:val="22"/>
        </w:rPr>
        <w:t xml:space="preserve"> e</w:t>
      </w:r>
      <w:r w:rsidRPr="005D7121">
        <w:rPr>
          <w:rFonts w:cstheme="minorHAnsi"/>
          <w:sz w:val="22"/>
        </w:rPr>
        <w:t>n el marco de la agenda liderada por la Secretaría Distrital de la Mujer y el DASCD, la UAECD se vinculará activamente mediante:</w:t>
      </w:r>
      <w:bookmarkEnd w:id="120"/>
      <w:bookmarkEnd w:id="121"/>
    </w:p>
    <w:p w14:paraId="79A5021C" w14:textId="77777777" w:rsidR="00F03E2F" w:rsidRPr="00FA5442" w:rsidRDefault="00F03E2F" w:rsidP="00CA75E8">
      <w:pPr>
        <w:jc w:val="both"/>
        <w:rPr>
          <w:rFonts w:cstheme="minorHAnsi"/>
          <w:color w:val="auto"/>
          <w:sz w:val="22"/>
        </w:rPr>
      </w:pPr>
    </w:p>
    <w:p w14:paraId="7BE4BFA7" w14:textId="77777777" w:rsidR="007C64ED" w:rsidRPr="005D7121" w:rsidRDefault="007C64ED" w:rsidP="00CA75E8">
      <w:pPr>
        <w:pStyle w:val="Contenido"/>
        <w:numPr>
          <w:ilvl w:val="0"/>
          <w:numId w:val="40"/>
        </w:numPr>
        <w:jc w:val="both"/>
        <w:rPr>
          <w:rFonts w:ascii="Calibri" w:hAnsi="Calibri" w:cs="Calibri"/>
          <w:sz w:val="22"/>
        </w:rPr>
      </w:pPr>
      <w:r w:rsidRPr="005D7121">
        <w:rPr>
          <w:rStyle w:val="Fuerte"/>
          <w:rFonts w:ascii="Calibri" w:hAnsi="Calibri" w:cs="Calibri"/>
          <w:b w:val="0"/>
          <w:sz w:val="22"/>
        </w:rPr>
        <w:lastRenderedPageBreak/>
        <w:t>Divulgación institucional</w:t>
      </w:r>
      <w:r w:rsidRPr="005D7121">
        <w:rPr>
          <w:rFonts w:ascii="Calibri" w:hAnsi="Calibri" w:cs="Calibri"/>
          <w:sz w:val="22"/>
        </w:rPr>
        <w:t xml:space="preserve"> de la programación distrital, con el apoyo del equipo de comunicaciones.</w:t>
      </w:r>
    </w:p>
    <w:p w14:paraId="119974BD" w14:textId="68D3AD60" w:rsidR="007C64ED" w:rsidRPr="005D7121" w:rsidRDefault="007C64ED" w:rsidP="00CA75E8">
      <w:pPr>
        <w:pStyle w:val="Contenido"/>
        <w:numPr>
          <w:ilvl w:val="0"/>
          <w:numId w:val="40"/>
        </w:numPr>
        <w:jc w:val="both"/>
        <w:rPr>
          <w:rFonts w:ascii="Calibri" w:hAnsi="Calibri" w:cs="Calibri"/>
          <w:sz w:val="22"/>
        </w:rPr>
      </w:pPr>
      <w:r w:rsidRPr="005D7121">
        <w:rPr>
          <w:rStyle w:val="Fuerte"/>
          <w:rFonts w:ascii="Calibri" w:hAnsi="Calibri" w:cs="Calibri"/>
          <w:b w:val="0"/>
          <w:sz w:val="22"/>
        </w:rPr>
        <w:t>Actividades internas orientadas al reconocimiento del aporte de las mujeres</w:t>
      </w:r>
      <w:r w:rsidRPr="005D7121">
        <w:rPr>
          <w:rFonts w:ascii="Calibri" w:hAnsi="Calibri" w:cs="Calibri"/>
          <w:sz w:val="22"/>
        </w:rPr>
        <w:t xml:space="preserve"> de la entidad en sus diversos roles laborales, familiares y sociales.</w:t>
      </w:r>
    </w:p>
    <w:p w14:paraId="1BAF363D" w14:textId="64D1CCF1" w:rsidR="00FE01C0" w:rsidRPr="005D7121" w:rsidRDefault="00FE01C0" w:rsidP="00CA75E8">
      <w:pPr>
        <w:pStyle w:val="Contenido"/>
        <w:numPr>
          <w:ilvl w:val="0"/>
          <w:numId w:val="40"/>
        </w:numPr>
        <w:jc w:val="both"/>
        <w:rPr>
          <w:rFonts w:ascii="Calibri" w:hAnsi="Calibri" w:cs="Calibri"/>
          <w:sz w:val="22"/>
        </w:rPr>
      </w:pPr>
      <w:r w:rsidRPr="005D7121">
        <w:rPr>
          <w:rStyle w:val="Fuerte"/>
          <w:rFonts w:ascii="Calibri" w:hAnsi="Calibri" w:cs="Calibri"/>
          <w:b w:val="0"/>
          <w:sz w:val="22"/>
        </w:rPr>
        <w:t>Actividad para conmemorar el</w:t>
      </w:r>
      <w:r w:rsidR="007C5A1F" w:rsidRPr="005D7121">
        <w:rPr>
          <w:rStyle w:val="Fuerte"/>
          <w:rFonts w:ascii="Calibri" w:hAnsi="Calibri" w:cs="Calibri"/>
          <w:b w:val="0"/>
          <w:sz w:val="22"/>
        </w:rPr>
        <w:t xml:space="preserve"> día de la mujer </w:t>
      </w:r>
      <w:r w:rsidRPr="005D7121">
        <w:rPr>
          <w:rFonts w:ascii="Calibri" w:hAnsi="Calibri" w:cs="Calibri"/>
          <w:sz w:val="22"/>
        </w:rPr>
        <w:t xml:space="preserve">desarrollada fuera de la </w:t>
      </w:r>
      <w:r w:rsidR="007C5A1F" w:rsidRPr="005D7121">
        <w:rPr>
          <w:rFonts w:ascii="Calibri" w:hAnsi="Calibri" w:cs="Calibri"/>
          <w:sz w:val="22"/>
        </w:rPr>
        <w:t>Entidad</w:t>
      </w:r>
      <w:r w:rsidRPr="005D7121">
        <w:rPr>
          <w:rFonts w:ascii="Calibri" w:hAnsi="Calibri" w:cs="Calibri"/>
          <w:sz w:val="22"/>
        </w:rPr>
        <w:t xml:space="preserve"> y articulada con la Caja de Compensación Familiar</w:t>
      </w:r>
      <w:r w:rsidR="007C5A1F" w:rsidRPr="005D7121">
        <w:rPr>
          <w:rFonts w:ascii="Calibri" w:hAnsi="Calibri" w:cs="Calibri"/>
          <w:sz w:val="22"/>
        </w:rPr>
        <w:t>.</w:t>
      </w:r>
    </w:p>
    <w:p w14:paraId="521C619F" w14:textId="77777777" w:rsidR="00F03E2F" w:rsidRPr="00FA5442" w:rsidRDefault="00F03E2F" w:rsidP="00CA75E8">
      <w:pPr>
        <w:pStyle w:val="NormalWeb"/>
        <w:spacing w:before="0" w:beforeAutospacing="0" w:after="0" w:afterAutospacing="0"/>
        <w:ind w:left="720"/>
        <w:jc w:val="both"/>
        <w:rPr>
          <w:rFonts w:asciiTheme="minorHAnsi" w:hAnsiTheme="minorHAnsi" w:cstheme="minorHAnsi"/>
          <w:sz w:val="22"/>
          <w:szCs w:val="22"/>
        </w:rPr>
      </w:pPr>
    </w:p>
    <w:p w14:paraId="47202EEE" w14:textId="77777777" w:rsidR="007C64ED" w:rsidRPr="005D7121" w:rsidRDefault="007C64ED" w:rsidP="00CA75E8">
      <w:pPr>
        <w:pStyle w:val="Contenido"/>
        <w:jc w:val="both"/>
        <w:rPr>
          <w:rFonts w:cstheme="minorHAnsi"/>
          <w:sz w:val="22"/>
        </w:rPr>
      </w:pPr>
      <w:r w:rsidRPr="005D7121">
        <w:rPr>
          <w:rFonts w:cstheme="minorHAnsi"/>
          <w:sz w:val="22"/>
        </w:rPr>
        <w:t>Estas acciones buscan promover la equidad de género y visibilizar el liderazgo femenino dentro de la organización.</w:t>
      </w:r>
    </w:p>
    <w:p w14:paraId="38B54A1C" w14:textId="25D9DF70" w:rsidR="007C64ED" w:rsidRPr="005D7121" w:rsidRDefault="007C64ED" w:rsidP="00CA75E8">
      <w:pPr>
        <w:pStyle w:val="Contenido"/>
        <w:jc w:val="both"/>
        <w:rPr>
          <w:rFonts w:cstheme="minorHAnsi"/>
          <w:b/>
          <w:color w:val="auto"/>
          <w:sz w:val="22"/>
        </w:rPr>
      </w:pPr>
    </w:p>
    <w:p w14:paraId="0CA67344" w14:textId="51D770FC" w:rsidR="007C64ED" w:rsidRPr="005D7121" w:rsidRDefault="007C64ED" w:rsidP="00CA75E8">
      <w:pPr>
        <w:pStyle w:val="Contenido"/>
        <w:jc w:val="both"/>
        <w:rPr>
          <w:rFonts w:cstheme="minorHAnsi"/>
          <w:color w:val="auto"/>
          <w:sz w:val="22"/>
        </w:rPr>
      </w:pPr>
      <w:bookmarkStart w:id="122" w:name="_Toc1873480286"/>
      <w:bookmarkStart w:id="123" w:name="_Toc216940171"/>
      <w:r w:rsidRPr="005D7121">
        <w:rPr>
          <w:rStyle w:val="Fuerte"/>
          <w:rFonts w:cstheme="minorHAnsi"/>
          <w:bCs w:val="0"/>
          <w:color w:val="auto"/>
          <w:sz w:val="22"/>
        </w:rPr>
        <w:t>Día del Hombre</w:t>
      </w:r>
      <w:r w:rsidR="00F03E2F" w:rsidRPr="005D7121">
        <w:rPr>
          <w:rStyle w:val="Fuerte"/>
          <w:rFonts w:cstheme="minorHAnsi"/>
          <w:bCs w:val="0"/>
          <w:color w:val="auto"/>
          <w:sz w:val="22"/>
        </w:rPr>
        <w:t>:</w:t>
      </w:r>
      <w:r w:rsidR="00F03E2F" w:rsidRPr="005D7121">
        <w:rPr>
          <w:rStyle w:val="Fuerte"/>
          <w:rFonts w:cstheme="minorHAnsi"/>
          <w:b w:val="0"/>
          <w:color w:val="auto"/>
          <w:sz w:val="22"/>
        </w:rPr>
        <w:t xml:space="preserve"> d</w:t>
      </w:r>
      <w:r w:rsidRPr="005D7121">
        <w:rPr>
          <w:rFonts w:cstheme="minorHAnsi"/>
          <w:color w:val="auto"/>
          <w:sz w:val="22"/>
        </w:rPr>
        <w:t>urante el mes de marzo se realizará:</w:t>
      </w:r>
      <w:bookmarkEnd w:id="122"/>
      <w:bookmarkEnd w:id="123"/>
    </w:p>
    <w:p w14:paraId="51165EC5" w14:textId="77777777" w:rsidR="00FE01C0" w:rsidRPr="00FA5442" w:rsidRDefault="00FE01C0" w:rsidP="00CA75E8">
      <w:pPr>
        <w:jc w:val="both"/>
        <w:rPr>
          <w:rFonts w:cstheme="minorHAnsi"/>
          <w:color w:val="auto"/>
          <w:sz w:val="22"/>
        </w:rPr>
      </w:pPr>
    </w:p>
    <w:p w14:paraId="68A0A1E3" w14:textId="77777777" w:rsidR="007C64ED" w:rsidRPr="005D7121" w:rsidRDefault="007C64ED" w:rsidP="00CA75E8">
      <w:pPr>
        <w:pStyle w:val="Contenido"/>
        <w:numPr>
          <w:ilvl w:val="0"/>
          <w:numId w:val="41"/>
        </w:numPr>
        <w:jc w:val="both"/>
        <w:rPr>
          <w:rFonts w:ascii="Calibri" w:hAnsi="Calibri" w:cs="Calibri"/>
          <w:sz w:val="22"/>
        </w:rPr>
      </w:pPr>
      <w:r w:rsidRPr="005D7121">
        <w:rPr>
          <w:rStyle w:val="Fuerte"/>
          <w:rFonts w:ascii="Calibri" w:hAnsi="Calibri" w:cs="Calibri"/>
          <w:b w:val="0"/>
          <w:sz w:val="22"/>
        </w:rPr>
        <w:t>Reconocimiento institucional</w:t>
      </w:r>
      <w:r w:rsidRPr="005D7121">
        <w:rPr>
          <w:rFonts w:ascii="Calibri" w:hAnsi="Calibri" w:cs="Calibri"/>
          <w:sz w:val="22"/>
        </w:rPr>
        <w:t xml:space="preserve"> a los servidores de la UAECD en sus distintos ámbitos de vida (trabajador, padre, hermano, hijo, amigo).</w:t>
      </w:r>
    </w:p>
    <w:p w14:paraId="756F656B" w14:textId="623E99A2" w:rsidR="007C64ED" w:rsidRPr="005D7121" w:rsidRDefault="007C64ED" w:rsidP="00CA75E8">
      <w:pPr>
        <w:pStyle w:val="Contenido"/>
        <w:numPr>
          <w:ilvl w:val="0"/>
          <w:numId w:val="41"/>
        </w:numPr>
        <w:jc w:val="both"/>
        <w:rPr>
          <w:rFonts w:ascii="Calibri" w:hAnsi="Calibri" w:cs="Calibri"/>
          <w:sz w:val="22"/>
        </w:rPr>
      </w:pPr>
      <w:r w:rsidRPr="005D7121">
        <w:rPr>
          <w:rStyle w:val="Fuerte"/>
          <w:rFonts w:ascii="Calibri" w:hAnsi="Calibri" w:cs="Calibri"/>
          <w:b w:val="0"/>
          <w:sz w:val="22"/>
        </w:rPr>
        <w:t>Actividad de cultura inclusiva y equidad de género</w:t>
      </w:r>
      <w:r w:rsidRPr="005D7121">
        <w:rPr>
          <w:rFonts w:ascii="Calibri" w:hAnsi="Calibri" w:cs="Calibri"/>
          <w:sz w:val="22"/>
        </w:rPr>
        <w:t>, dirigida a hombres y mujeres, desarrollada fuera de la sede y articulada con la Caja de Compensación Familiar, en cumplimiento de los compromisos adquiridos en la negociación sindical 2024.</w:t>
      </w:r>
    </w:p>
    <w:p w14:paraId="1698D58A" w14:textId="77777777" w:rsidR="00FE01C0" w:rsidRPr="00FA5442" w:rsidRDefault="00FE01C0" w:rsidP="00CA75E8">
      <w:pPr>
        <w:pStyle w:val="NormalWeb"/>
        <w:spacing w:before="0" w:beforeAutospacing="0" w:after="0" w:afterAutospacing="0"/>
        <w:ind w:left="720"/>
        <w:jc w:val="both"/>
        <w:rPr>
          <w:rFonts w:asciiTheme="minorHAnsi" w:hAnsiTheme="minorHAnsi" w:cstheme="minorHAnsi"/>
          <w:sz w:val="22"/>
          <w:szCs w:val="22"/>
        </w:rPr>
      </w:pPr>
    </w:p>
    <w:p w14:paraId="4D929F8C" w14:textId="77777777" w:rsidR="007C64ED" w:rsidRPr="0056559A" w:rsidRDefault="007C64ED" w:rsidP="00CA75E8">
      <w:pPr>
        <w:pStyle w:val="Contenido"/>
        <w:jc w:val="both"/>
        <w:rPr>
          <w:rFonts w:cstheme="minorHAnsi"/>
          <w:sz w:val="22"/>
        </w:rPr>
      </w:pPr>
      <w:r w:rsidRPr="0056559A">
        <w:rPr>
          <w:rFonts w:cstheme="minorHAnsi"/>
          <w:sz w:val="22"/>
        </w:rPr>
        <w:t>El enfoque será la construcción de masculinidades positivas y entornos laborales corresponsables.</w:t>
      </w:r>
    </w:p>
    <w:p w14:paraId="0CFFAA6F" w14:textId="5FB02B97" w:rsidR="007C64ED" w:rsidRPr="0056559A" w:rsidRDefault="007C64ED" w:rsidP="00CA75E8">
      <w:pPr>
        <w:pStyle w:val="Contenido"/>
        <w:jc w:val="both"/>
        <w:rPr>
          <w:rFonts w:cstheme="minorHAnsi"/>
          <w:b/>
          <w:color w:val="auto"/>
          <w:sz w:val="22"/>
        </w:rPr>
      </w:pPr>
    </w:p>
    <w:p w14:paraId="1BD23816" w14:textId="794D145A" w:rsidR="007C64ED" w:rsidRPr="0056559A" w:rsidRDefault="007C64ED" w:rsidP="00CA75E8">
      <w:pPr>
        <w:pStyle w:val="Contenido"/>
        <w:jc w:val="both"/>
        <w:rPr>
          <w:rFonts w:cstheme="minorHAnsi"/>
          <w:color w:val="auto"/>
          <w:sz w:val="22"/>
        </w:rPr>
      </w:pPr>
      <w:bookmarkStart w:id="124" w:name="_Toc1943081698"/>
      <w:bookmarkStart w:id="125" w:name="_Toc216940172"/>
      <w:r w:rsidRPr="0056559A">
        <w:rPr>
          <w:rStyle w:val="Fuerte"/>
          <w:rFonts w:cstheme="minorHAnsi"/>
          <w:bCs w:val="0"/>
          <w:color w:val="auto"/>
          <w:sz w:val="22"/>
        </w:rPr>
        <w:t>Día del (la) Secretario(a</w:t>
      </w:r>
      <w:r w:rsidRPr="0056559A">
        <w:rPr>
          <w:rStyle w:val="Fuerte"/>
          <w:rFonts w:cstheme="minorHAnsi"/>
          <w:b w:val="0"/>
          <w:color w:val="auto"/>
          <w:sz w:val="22"/>
        </w:rPr>
        <w:t>)</w:t>
      </w:r>
      <w:r w:rsidR="007C5A1F" w:rsidRPr="0056559A">
        <w:rPr>
          <w:rStyle w:val="Fuerte"/>
          <w:rFonts w:cstheme="minorHAnsi"/>
          <w:b w:val="0"/>
          <w:color w:val="auto"/>
          <w:sz w:val="22"/>
        </w:rPr>
        <w:t>: a</w:t>
      </w:r>
      <w:r w:rsidRPr="0056559A">
        <w:rPr>
          <w:rFonts w:cstheme="minorHAnsi"/>
          <w:color w:val="auto"/>
          <w:sz w:val="22"/>
        </w:rPr>
        <w:t xml:space="preserve">demás de </w:t>
      </w:r>
      <w:r w:rsidR="007C5A1F" w:rsidRPr="0056559A">
        <w:rPr>
          <w:rFonts w:cstheme="minorHAnsi"/>
          <w:color w:val="auto"/>
          <w:sz w:val="22"/>
        </w:rPr>
        <w:t>sumarnos al</w:t>
      </w:r>
      <w:r w:rsidRPr="0056559A">
        <w:rPr>
          <w:rFonts w:cstheme="minorHAnsi"/>
          <w:color w:val="auto"/>
          <w:sz w:val="22"/>
        </w:rPr>
        <w:t xml:space="preserve"> reconocimiento distrital otorgado por el DASCD, la UAECD </w:t>
      </w:r>
      <w:r w:rsidR="00640F60" w:rsidRPr="0056559A">
        <w:rPr>
          <w:rFonts w:cstheme="minorHAnsi"/>
          <w:color w:val="auto"/>
          <w:sz w:val="22"/>
        </w:rPr>
        <w:t>piezas comunicativas</w:t>
      </w:r>
      <w:r w:rsidRPr="0056559A">
        <w:rPr>
          <w:rFonts w:cstheme="minorHAnsi"/>
          <w:color w:val="auto"/>
          <w:sz w:val="22"/>
        </w:rPr>
        <w:t xml:space="preserve"> destacando la labor de los(as) secretarios(as) que apoyan la gestión operativa y administrativa de las dependencias.</w:t>
      </w:r>
      <w:bookmarkEnd w:id="124"/>
      <w:bookmarkEnd w:id="125"/>
    </w:p>
    <w:p w14:paraId="6ABE5CC9" w14:textId="1D12A7B9" w:rsidR="007C64ED" w:rsidRPr="0056559A" w:rsidRDefault="007C64ED" w:rsidP="00CA75E8">
      <w:pPr>
        <w:pStyle w:val="Contenido"/>
        <w:jc w:val="both"/>
        <w:rPr>
          <w:rFonts w:cstheme="minorHAnsi"/>
          <w:b/>
          <w:color w:val="auto"/>
          <w:sz w:val="22"/>
        </w:rPr>
      </w:pPr>
    </w:p>
    <w:p w14:paraId="5BEA3054" w14:textId="6E8D10B1" w:rsidR="007C64ED" w:rsidRPr="0056559A" w:rsidRDefault="007C64ED" w:rsidP="00CA75E8">
      <w:pPr>
        <w:pStyle w:val="Contenido"/>
        <w:jc w:val="both"/>
        <w:rPr>
          <w:rFonts w:cstheme="minorHAnsi"/>
          <w:color w:val="auto"/>
          <w:sz w:val="22"/>
        </w:rPr>
      </w:pPr>
      <w:bookmarkStart w:id="126" w:name="_Toc1218780106"/>
      <w:bookmarkStart w:id="127" w:name="_Toc216940173"/>
      <w:r w:rsidRPr="0056559A">
        <w:rPr>
          <w:rStyle w:val="Fuerte"/>
          <w:rFonts w:cstheme="minorHAnsi"/>
          <w:bCs w:val="0"/>
          <w:color w:val="auto"/>
          <w:sz w:val="22"/>
        </w:rPr>
        <w:t>Día del Niño(a)</w:t>
      </w:r>
      <w:r w:rsidR="00640F60" w:rsidRPr="0056559A">
        <w:rPr>
          <w:rStyle w:val="Fuerte"/>
          <w:rFonts w:cstheme="minorHAnsi"/>
          <w:bCs w:val="0"/>
          <w:color w:val="auto"/>
          <w:sz w:val="22"/>
        </w:rPr>
        <w:t>:</w:t>
      </w:r>
      <w:r w:rsidR="00640F60" w:rsidRPr="0056559A">
        <w:rPr>
          <w:rStyle w:val="Fuerte"/>
          <w:rFonts w:cstheme="minorHAnsi"/>
          <w:b w:val="0"/>
          <w:color w:val="auto"/>
          <w:sz w:val="22"/>
        </w:rPr>
        <w:t xml:space="preserve"> c</w:t>
      </w:r>
      <w:r w:rsidRPr="0056559A">
        <w:rPr>
          <w:rFonts w:cstheme="minorHAnsi"/>
          <w:color w:val="auto"/>
          <w:sz w:val="22"/>
        </w:rPr>
        <w:t>omo es tradici</w:t>
      </w:r>
      <w:r w:rsidR="00E81AA8" w:rsidRPr="0056559A">
        <w:rPr>
          <w:rFonts w:cstheme="minorHAnsi"/>
          <w:color w:val="auto"/>
          <w:sz w:val="22"/>
        </w:rPr>
        <w:t>ón</w:t>
      </w:r>
      <w:r w:rsidRPr="0056559A">
        <w:rPr>
          <w:rFonts w:cstheme="minorHAnsi"/>
          <w:color w:val="auto"/>
          <w:sz w:val="22"/>
        </w:rPr>
        <w:t>, en la última semana de</w:t>
      </w:r>
      <w:r w:rsidR="00E81AA8" w:rsidRPr="0056559A">
        <w:rPr>
          <w:rFonts w:cstheme="minorHAnsi"/>
          <w:color w:val="auto"/>
          <w:sz w:val="22"/>
        </w:rPr>
        <w:t>l mes de</w:t>
      </w:r>
      <w:r w:rsidRPr="0056559A">
        <w:rPr>
          <w:rFonts w:cstheme="minorHAnsi"/>
          <w:color w:val="auto"/>
          <w:sz w:val="22"/>
        </w:rPr>
        <w:t xml:space="preserve"> abril se desarrollarán actividades orientadas a:</w:t>
      </w:r>
      <w:bookmarkEnd w:id="126"/>
      <w:bookmarkEnd w:id="127"/>
    </w:p>
    <w:p w14:paraId="34C65348" w14:textId="77777777" w:rsidR="00E81AA8" w:rsidRPr="00FA5442" w:rsidRDefault="00E81AA8" w:rsidP="00CA75E8">
      <w:pPr>
        <w:jc w:val="both"/>
        <w:rPr>
          <w:rFonts w:cstheme="minorHAnsi"/>
          <w:color w:val="auto"/>
          <w:sz w:val="22"/>
        </w:rPr>
      </w:pPr>
    </w:p>
    <w:p w14:paraId="424CEF57" w14:textId="77777777" w:rsidR="007C64ED" w:rsidRPr="00FA5442" w:rsidRDefault="007C64ED" w:rsidP="00CA75E8">
      <w:pPr>
        <w:pStyle w:val="NormalWeb"/>
        <w:numPr>
          <w:ilvl w:val="0"/>
          <w:numId w:val="3"/>
        </w:numPr>
        <w:spacing w:before="0" w:beforeAutospacing="0" w:after="0" w:afterAutospacing="0"/>
        <w:jc w:val="both"/>
        <w:rPr>
          <w:rFonts w:asciiTheme="minorHAnsi" w:hAnsiTheme="minorHAnsi" w:cstheme="minorHAnsi"/>
          <w:sz w:val="22"/>
          <w:szCs w:val="22"/>
        </w:rPr>
      </w:pPr>
      <w:r w:rsidRPr="00FA5442">
        <w:rPr>
          <w:rStyle w:val="Fuerte"/>
          <w:rFonts w:asciiTheme="minorHAnsi" w:hAnsiTheme="minorHAnsi" w:cstheme="minorHAnsi"/>
          <w:b w:val="0"/>
          <w:sz w:val="22"/>
          <w:szCs w:val="22"/>
        </w:rPr>
        <w:t>Promover el bienestar y los derechos de los niños y niñas</w:t>
      </w:r>
      <w:r w:rsidRPr="00FA5442">
        <w:rPr>
          <w:rFonts w:asciiTheme="minorHAnsi" w:hAnsiTheme="minorHAnsi" w:cstheme="minorHAnsi"/>
          <w:sz w:val="22"/>
          <w:szCs w:val="22"/>
        </w:rPr>
        <w:t xml:space="preserve"> integrantes de las familias de los(as) servidores(as).</w:t>
      </w:r>
    </w:p>
    <w:p w14:paraId="1C86BADE" w14:textId="77777777" w:rsidR="007C64ED" w:rsidRPr="00FA5442" w:rsidRDefault="007C64ED" w:rsidP="00CA75E8">
      <w:pPr>
        <w:pStyle w:val="NormalWeb"/>
        <w:numPr>
          <w:ilvl w:val="0"/>
          <w:numId w:val="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Realizar un </w:t>
      </w:r>
      <w:r w:rsidRPr="00FA5442">
        <w:rPr>
          <w:rStyle w:val="Fuerte"/>
          <w:rFonts w:asciiTheme="minorHAnsi" w:hAnsiTheme="minorHAnsi" w:cstheme="minorHAnsi"/>
          <w:b w:val="0"/>
          <w:sz w:val="22"/>
          <w:szCs w:val="22"/>
        </w:rPr>
        <w:t>acto simbólico de reconocimiento</w:t>
      </w:r>
      <w:r w:rsidRPr="00FA5442">
        <w:rPr>
          <w:rFonts w:asciiTheme="minorHAnsi" w:hAnsiTheme="minorHAnsi" w:cstheme="minorHAnsi"/>
          <w:sz w:val="22"/>
          <w:szCs w:val="22"/>
        </w:rPr>
        <w:t xml:space="preserve"> al papel fundamental que cumplen en la dinámica familiar y comunitaria.</w:t>
      </w:r>
    </w:p>
    <w:p w14:paraId="77BB9D74" w14:textId="3775CA19" w:rsidR="007C64ED" w:rsidRPr="00FA5442" w:rsidRDefault="007C64ED" w:rsidP="00CA75E8">
      <w:pPr>
        <w:jc w:val="both"/>
        <w:rPr>
          <w:rFonts w:cstheme="minorHAnsi"/>
          <w:b w:val="0"/>
          <w:color w:val="auto"/>
          <w:sz w:val="22"/>
        </w:rPr>
      </w:pPr>
    </w:p>
    <w:p w14:paraId="1DE457CB" w14:textId="12026A40" w:rsidR="007C64ED" w:rsidRPr="0056559A" w:rsidRDefault="007C64ED" w:rsidP="00CA75E8">
      <w:pPr>
        <w:pStyle w:val="Contenido"/>
        <w:jc w:val="both"/>
        <w:rPr>
          <w:rFonts w:cstheme="minorHAnsi"/>
          <w:sz w:val="22"/>
        </w:rPr>
      </w:pPr>
      <w:bookmarkStart w:id="128" w:name="_Toc1080560417"/>
      <w:bookmarkStart w:id="129" w:name="_Toc216940174"/>
      <w:r w:rsidRPr="0056559A">
        <w:rPr>
          <w:rStyle w:val="Fuerte"/>
          <w:rFonts w:cstheme="minorHAnsi"/>
          <w:bCs w:val="0"/>
          <w:color w:val="auto"/>
          <w:sz w:val="22"/>
        </w:rPr>
        <w:t>Día Internacional de las Familias</w:t>
      </w:r>
      <w:r w:rsidR="00E81AA8" w:rsidRPr="0056559A">
        <w:rPr>
          <w:rStyle w:val="Fuerte"/>
          <w:rFonts w:cstheme="minorHAnsi"/>
          <w:bCs w:val="0"/>
          <w:color w:val="auto"/>
          <w:sz w:val="22"/>
        </w:rPr>
        <w:t>:</w:t>
      </w:r>
      <w:r w:rsidR="00E81AA8" w:rsidRPr="0056559A">
        <w:rPr>
          <w:rStyle w:val="Fuerte"/>
          <w:rFonts w:cstheme="minorHAnsi"/>
          <w:b w:val="0"/>
          <w:color w:val="auto"/>
          <w:sz w:val="22"/>
        </w:rPr>
        <w:t xml:space="preserve"> c</w:t>
      </w:r>
      <w:r w:rsidRPr="0056559A">
        <w:rPr>
          <w:rFonts w:cstheme="minorHAnsi"/>
          <w:sz w:val="22"/>
        </w:rPr>
        <w:t>on el respaldo del equipo de comunicaciones, la UAECD resaltará el papel de la familia como núcleo esencial de apoyo para los(as) servidores(as) públicos(as), a través de mensajes institucionales y contenidos que fortalezcan el bienestar emocional y relacional.</w:t>
      </w:r>
      <w:bookmarkEnd w:id="128"/>
      <w:bookmarkEnd w:id="129"/>
    </w:p>
    <w:p w14:paraId="5C08C29D" w14:textId="01B2D13A" w:rsidR="007C64ED" w:rsidRPr="0056559A" w:rsidRDefault="007C64ED" w:rsidP="00CA75E8">
      <w:pPr>
        <w:pStyle w:val="Contenido"/>
        <w:jc w:val="both"/>
        <w:rPr>
          <w:rFonts w:cstheme="minorHAnsi"/>
          <w:b/>
          <w:sz w:val="22"/>
        </w:rPr>
      </w:pPr>
    </w:p>
    <w:p w14:paraId="56802C62" w14:textId="174C8DA0" w:rsidR="007C64ED" w:rsidRPr="0056559A" w:rsidRDefault="007C64ED" w:rsidP="00CA75E8">
      <w:pPr>
        <w:pStyle w:val="Contenido"/>
        <w:jc w:val="both"/>
        <w:rPr>
          <w:rFonts w:cstheme="minorHAnsi"/>
          <w:sz w:val="22"/>
        </w:rPr>
      </w:pPr>
      <w:bookmarkStart w:id="130" w:name="_Toc1649969550"/>
      <w:bookmarkStart w:id="131" w:name="_Toc216940175"/>
      <w:r w:rsidRPr="0056559A">
        <w:rPr>
          <w:rStyle w:val="Fuerte"/>
          <w:rFonts w:cstheme="minorHAnsi"/>
          <w:bCs w:val="0"/>
          <w:color w:val="auto"/>
          <w:sz w:val="22"/>
        </w:rPr>
        <w:t xml:space="preserve">Día del Amor y la Amistad – </w:t>
      </w:r>
      <w:r w:rsidRPr="0056559A">
        <w:rPr>
          <w:rStyle w:val="Fuerte"/>
          <w:rFonts w:cstheme="minorHAnsi"/>
          <w:bCs w:val="0"/>
          <w:i/>
          <w:iCs/>
          <w:color w:val="auto"/>
          <w:sz w:val="22"/>
        </w:rPr>
        <w:t>“Compartir de colores Catastro Bogotá”</w:t>
      </w:r>
      <w:r w:rsidR="00E81AA8" w:rsidRPr="0056559A">
        <w:rPr>
          <w:rStyle w:val="Fuerte"/>
          <w:rFonts w:cstheme="minorHAnsi"/>
          <w:bCs w:val="0"/>
          <w:color w:val="auto"/>
          <w:sz w:val="22"/>
        </w:rPr>
        <w:t>:</w:t>
      </w:r>
      <w:r w:rsidR="00E81AA8" w:rsidRPr="0056559A">
        <w:rPr>
          <w:rStyle w:val="Fuerte"/>
          <w:rFonts w:cstheme="minorHAnsi"/>
          <w:b w:val="0"/>
          <w:color w:val="auto"/>
          <w:sz w:val="22"/>
        </w:rPr>
        <w:t xml:space="preserve"> e</w:t>
      </w:r>
      <w:r w:rsidRPr="0056559A">
        <w:rPr>
          <w:rFonts w:cstheme="minorHAnsi"/>
          <w:sz w:val="22"/>
        </w:rPr>
        <w:t>n 2026 se mantendrá la estrategia “</w:t>
      </w:r>
      <w:r w:rsidRPr="0056559A">
        <w:rPr>
          <w:rStyle w:val="Fuerte"/>
          <w:rFonts w:cstheme="minorHAnsi"/>
          <w:b w:val="0"/>
          <w:color w:val="auto"/>
          <w:sz w:val="22"/>
        </w:rPr>
        <w:t>Compartir de colores Catastro Bogotá</w:t>
      </w:r>
      <w:r w:rsidRPr="0056559A">
        <w:rPr>
          <w:rFonts w:cstheme="minorHAnsi"/>
          <w:sz w:val="22"/>
        </w:rPr>
        <w:t>”, una jornada de integración diseñada para:</w:t>
      </w:r>
      <w:bookmarkEnd w:id="130"/>
      <w:bookmarkEnd w:id="131"/>
    </w:p>
    <w:p w14:paraId="6EE1F74F" w14:textId="77777777" w:rsidR="00E81AA8" w:rsidRPr="0056559A" w:rsidRDefault="00E81AA8" w:rsidP="00CA75E8">
      <w:pPr>
        <w:pStyle w:val="Contenido"/>
        <w:jc w:val="both"/>
        <w:rPr>
          <w:rFonts w:cstheme="minorHAnsi"/>
          <w:sz w:val="22"/>
        </w:rPr>
      </w:pPr>
    </w:p>
    <w:p w14:paraId="0E337D6D" w14:textId="77777777" w:rsidR="007C64ED" w:rsidRPr="0056559A" w:rsidRDefault="007C64ED" w:rsidP="00CA75E8">
      <w:pPr>
        <w:pStyle w:val="Contenido"/>
        <w:numPr>
          <w:ilvl w:val="0"/>
          <w:numId w:val="42"/>
        </w:numPr>
        <w:jc w:val="both"/>
        <w:rPr>
          <w:rFonts w:cstheme="minorHAnsi"/>
          <w:sz w:val="22"/>
        </w:rPr>
      </w:pPr>
      <w:r w:rsidRPr="0056559A">
        <w:rPr>
          <w:rFonts w:cstheme="minorHAnsi"/>
          <w:sz w:val="22"/>
        </w:rPr>
        <w:t>Reforzar el trabajo en equipo.</w:t>
      </w:r>
    </w:p>
    <w:p w14:paraId="685F7F8F" w14:textId="77777777" w:rsidR="007C64ED" w:rsidRPr="0056559A" w:rsidRDefault="007C64ED" w:rsidP="00CA75E8">
      <w:pPr>
        <w:pStyle w:val="Contenido"/>
        <w:numPr>
          <w:ilvl w:val="0"/>
          <w:numId w:val="42"/>
        </w:numPr>
        <w:jc w:val="both"/>
        <w:rPr>
          <w:rFonts w:cstheme="minorHAnsi"/>
          <w:sz w:val="22"/>
        </w:rPr>
      </w:pPr>
      <w:r w:rsidRPr="0056559A">
        <w:rPr>
          <w:rFonts w:cstheme="minorHAnsi"/>
          <w:sz w:val="22"/>
        </w:rPr>
        <w:t>Fomentar la confianza y el ambiente colaborativo.</w:t>
      </w:r>
    </w:p>
    <w:p w14:paraId="32AD7D4C" w14:textId="77777777" w:rsidR="007C64ED" w:rsidRPr="0056559A" w:rsidRDefault="007C64ED" w:rsidP="00CA75E8">
      <w:pPr>
        <w:pStyle w:val="Contenido"/>
        <w:numPr>
          <w:ilvl w:val="0"/>
          <w:numId w:val="42"/>
        </w:numPr>
        <w:jc w:val="both"/>
        <w:rPr>
          <w:rFonts w:cstheme="minorHAnsi"/>
          <w:sz w:val="22"/>
        </w:rPr>
      </w:pPr>
      <w:r w:rsidRPr="0056559A">
        <w:rPr>
          <w:rFonts w:cstheme="minorHAnsi"/>
          <w:sz w:val="22"/>
        </w:rPr>
        <w:t>Resaltar los valores de la amistad, la empatía y el respeto como pilares de convivencia en la UAECD.</w:t>
      </w:r>
    </w:p>
    <w:p w14:paraId="44AC991C" w14:textId="52C8123C" w:rsidR="007C64ED" w:rsidRPr="0056559A" w:rsidRDefault="007C64ED" w:rsidP="00CA75E8">
      <w:pPr>
        <w:pStyle w:val="Contenido"/>
        <w:jc w:val="both"/>
        <w:rPr>
          <w:rFonts w:cstheme="minorHAnsi"/>
          <w:b/>
          <w:sz w:val="22"/>
        </w:rPr>
      </w:pPr>
    </w:p>
    <w:p w14:paraId="7A1D83A0" w14:textId="73B7D4CE" w:rsidR="007C64ED" w:rsidRPr="0056559A" w:rsidRDefault="007C64ED" w:rsidP="00CA75E8">
      <w:pPr>
        <w:pStyle w:val="Contenido"/>
        <w:jc w:val="both"/>
        <w:rPr>
          <w:rFonts w:cstheme="minorHAnsi"/>
          <w:sz w:val="22"/>
        </w:rPr>
      </w:pPr>
      <w:bookmarkStart w:id="132" w:name="_Toc787492018"/>
      <w:bookmarkStart w:id="133" w:name="_Toc216940176"/>
      <w:r w:rsidRPr="0056559A">
        <w:rPr>
          <w:rStyle w:val="Fuerte"/>
          <w:rFonts w:cstheme="minorHAnsi"/>
          <w:bCs w:val="0"/>
          <w:color w:val="auto"/>
          <w:sz w:val="22"/>
        </w:rPr>
        <w:t>Día del(la) Conductor(a)</w:t>
      </w:r>
      <w:r w:rsidR="00A83F91" w:rsidRPr="0056559A">
        <w:rPr>
          <w:rStyle w:val="Fuerte"/>
          <w:rFonts w:cstheme="minorHAnsi"/>
          <w:bCs w:val="0"/>
          <w:color w:val="auto"/>
          <w:sz w:val="22"/>
        </w:rPr>
        <w:t>:</w:t>
      </w:r>
      <w:r w:rsidR="00A83F91" w:rsidRPr="0056559A">
        <w:rPr>
          <w:rStyle w:val="Fuerte"/>
          <w:rFonts w:cstheme="minorHAnsi"/>
          <w:b w:val="0"/>
          <w:color w:val="auto"/>
          <w:sz w:val="22"/>
        </w:rPr>
        <w:t xml:space="preserve"> a</w:t>
      </w:r>
      <w:r w:rsidR="00A83F91" w:rsidRPr="0056559A">
        <w:rPr>
          <w:rFonts w:cstheme="minorHAnsi"/>
          <w:sz w:val="22"/>
        </w:rPr>
        <w:t xml:space="preserve">demás de sumarnos al reconocimiento distrital otorgado por el DASCD, la UAECD piezas comunicativas destacando la labor de los(as) </w:t>
      </w:r>
      <w:r w:rsidRPr="0056559A">
        <w:rPr>
          <w:rFonts w:cstheme="minorHAnsi"/>
          <w:sz w:val="22"/>
        </w:rPr>
        <w:t>conductores(as) de la entidad, destacando su compromiso con la movilidad institucional y la seguridad de los equipos de trabajo.</w:t>
      </w:r>
      <w:bookmarkEnd w:id="132"/>
      <w:bookmarkEnd w:id="133"/>
    </w:p>
    <w:p w14:paraId="594F8FC1" w14:textId="6E6BDEFE" w:rsidR="007C64ED" w:rsidRPr="0056559A" w:rsidRDefault="007C64ED" w:rsidP="00CA75E8">
      <w:pPr>
        <w:pStyle w:val="Contenido"/>
        <w:jc w:val="both"/>
        <w:rPr>
          <w:rFonts w:cstheme="minorHAnsi"/>
          <w:b/>
          <w:sz w:val="22"/>
        </w:rPr>
      </w:pPr>
    </w:p>
    <w:p w14:paraId="3983BBDD" w14:textId="49AE9314" w:rsidR="007C64ED" w:rsidRPr="0056559A" w:rsidRDefault="007C64ED" w:rsidP="00CA75E8">
      <w:pPr>
        <w:pStyle w:val="Contenido"/>
        <w:jc w:val="both"/>
        <w:rPr>
          <w:rFonts w:cstheme="minorHAnsi"/>
          <w:sz w:val="22"/>
        </w:rPr>
      </w:pPr>
      <w:bookmarkStart w:id="134" w:name="_Toc1548463145"/>
      <w:bookmarkStart w:id="135" w:name="_Toc216940177"/>
      <w:r w:rsidRPr="0056559A">
        <w:rPr>
          <w:rStyle w:val="Fuerte"/>
          <w:rFonts w:cstheme="minorHAnsi"/>
          <w:bCs w:val="0"/>
          <w:color w:val="auto"/>
          <w:sz w:val="22"/>
        </w:rPr>
        <w:t>Día del(la) Servidor(a) Público(a) Distrital</w:t>
      </w:r>
      <w:r w:rsidR="00A83F91" w:rsidRPr="0056559A">
        <w:rPr>
          <w:rStyle w:val="Fuerte"/>
          <w:rFonts w:cstheme="minorHAnsi"/>
          <w:bCs w:val="0"/>
          <w:color w:val="auto"/>
          <w:sz w:val="22"/>
        </w:rPr>
        <w:t xml:space="preserve">: </w:t>
      </w:r>
      <w:r w:rsidR="00A83F91" w:rsidRPr="0056559A">
        <w:rPr>
          <w:rStyle w:val="Fuerte"/>
          <w:rFonts w:cstheme="minorHAnsi"/>
          <w:b w:val="0"/>
          <w:color w:val="auto"/>
          <w:sz w:val="22"/>
        </w:rPr>
        <w:t>a</w:t>
      </w:r>
      <w:r w:rsidRPr="0056559A">
        <w:rPr>
          <w:rFonts w:cstheme="minorHAnsi"/>
          <w:sz w:val="22"/>
        </w:rPr>
        <w:t>demás</w:t>
      </w:r>
      <w:r w:rsidR="00193042" w:rsidRPr="0056559A">
        <w:rPr>
          <w:rFonts w:cstheme="minorHAnsi"/>
          <w:sz w:val="22"/>
        </w:rPr>
        <w:t xml:space="preserve"> de la ceremonia distrital que exalta a los mejores servidores de carrera administrativa, la UAECD, con el apoyo del equipo de comunicaciones, enviará un mensaje especial de reconocimiento a todos los(as) servidores(as) públicos(as) de la Entidad, resaltando </w:t>
      </w:r>
      <w:r w:rsidR="00193042" w:rsidRPr="0056559A">
        <w:rPr>
          <w:rStyle w:val="Fuerte"/>
          <w:rFonts w:cstheme="minorHAnsi"/>
          <w:b w:val="0"/>
          <w:color w:val="auto"/>
          <w:sz w:val="22"/>
        </w:rPr>
        <w:t>el valor de lo público</w:t>
      </w:r>
      <w:r w:rsidR="00193042" w:rsidRPr="0056559A">
        <w:rPr>
          <w:rFonts w:cstheme="minorHAnsi"/>
          <w:sz w:val="22"/>
        </w:rPr>
        <w:t>, el compromiso con el servicio y el aporte fundamental que cada uno realiza al fortalecimiento de la gestión distrital.</w:t>
      </w:r>
      <w:bookmarkEnd w:id="134"/>
      <w:bookmarkEnd w:id="135"/>
    </w:p>
    <w:p w14:paraId="0343EACB" w14:textId="77777777" w:rsidR="00A83F91" w:rsidRPr="0056559A" w:rsidRDefault="00A83F91" w:rsidP="00CA75E8">
      <w:pPr>
        <w:pStyle w:val="Contenido"/>
        <w:jc w:val="both"/>
        <w:rPr>
          <w:rFonts w:cstheme="minorHAnsi"/>
          <w:sz w:val="22"/>
        </w:rPr>
      </w:pPr>
    </w:p>
    <w:p w14:paraId="2F351050" w14:textId="6DE6A898" w:rsidR="00D46BCE" w:rsidRPr="0056559A" w:rsidRDefault="007C64ED" w:rsidP="00CA75E8">
      <w:pPr>
        <w:pStyle w:val="Contenido"/>
        <w:jc w:val="both"/>
        <w:rPr>
          <w:rFonts w:cstheme="minorHAnsi"/>
          <w:sz w:val="22"/>
        </w:rPr>
      </w:pPr>
      <w:r w:rsidRPr="0056559A">
        <w:rPr>
          <w:rStyle w:val="Fuerte"/>
          <w:rFonts w:cstheme="minorHAnsi"/>
          <w:sz w:val="22"/>
        </w:rPr>
        <w:lastRenderedPageBreak/>
        <w:t>Día Dulce Catastro</w:t>
      </w:r>
      <w:r w:rsidR="00193042" w:rsidRPr="0056559A">
        <w:rPr>
          <w:rStyle w:val="Fuerte"/>
          <w:rFonts w:cstheme="minorHAnsi"/>
          <w:sz w:val="22"/>
        </w:rPr>
        <w:t>:</w:t>
      </w:r>
      <w:r w:rsidR="00193042" w:rsidRPr="0056559A">
        <w:rPr>
          <w:rStyle w:val="Fuerte"/>
          <w:rFonts w:cstheme="minorHAnsi"/>
          <w:b w:val="0"/>
          <w:bCs w:val="0"/>
          <w:sz w:val="22"/>
        </w:rPr>
        <w:t xml:space="preserve"> </w:t>
      </w:r>
      <w:r w:rsidR="0096745A" w:rsidRPr="0056559A">
        <w:rPr>
          <w:rStyle w:val="Fuerte"/>
          <w:rFonts w:cstheme="minorHAnsi"/>
          <w:b w:val="0"/>
          <w:bCs w:val="0"/>
          <w:sz w:val="22"/>
        </w:rPr>
        <w:t xml:space="preserve">se </w:t>
      </w:r>
      <w:r w:rsidR="00D46BCE" w:rsidRPr="0056559A">
        <w:rPr>
          <w:rFonts w:cstheme="minorHAnsi"/>
          <w:sz w:val="22"/>
        </w:rPr>
        <w:t>promoverá una jornada de integración interna en la que los(as) servidores(as) y colaboradores(as) participarán en la decoración creativa de las instalaciones de la Entidad, fortaleciendo el trabajo en equipo y resaltando el valor de la imaginación como homenaje a la niñez.</w:t>
      </w:r>
    </w:p>
    <w:p w14:paraId="44DECA70" w14:textId="77777777" w:rsidR="00D46BCE" w:rsidRPr="0056559A" w:rsidRDefault="00D46BCE" w:rsidP="00CA75E8">
      <w:pPr>
        <w:pStyle w:val="Contenido"/>
        <w:jc w:val="both"/>
        <w:rPr>
          <w:rFonts w:cstheme="minorHAnsi"/>
          <w:sz w:val="22"/>
        </w:rPr>
      </w:pPr>
    </w:p>
    <w:p w14:paraId="21BF870F" w14:textId="77777777" w:rsidR="00D46BCE" w:rsidRPr="009F12BA" w:rsidRDefault="00D46BCE" w:rsidP="00CA75E8">
      <w:pPr>
        <w:pStyle w:val="Contenido"/>
        <w:jc w:val="both"/>
        <w:rPr>
          <w:rFonts w:cstheme="minorHAnsi"/>
          <w:sz w:val="22"/>
        </w:rPr>
      </w:pPr>
      <w:r w:rsidRPr="009F12BA">
        <w:rPr>
          <w:rFonts w:cstheme="minorHAnsi"/>
          <w:sz w:val="22"/>
        </w:rPr>
        <w:t>Asimismo, se desarrollará una actividad especial dirigida a los hijos e hijas de los(as) servidores(as), para que disfruten la celebración de Halloween en un ambiente seguro, lúdico y lleno de la magia que caracteriza esta festividad.</w:t>
      </w:r>
    </w:p>
    <w:p w14:paraId="59E05800" w14:textId="1EE23C25" w:rsidR="007C64ED" w:rsidRPr="0056559A" w:rsidRDefault="007C64ED" w:rsidP="00CA75E8">
      <w:pPr>
        <w:pStyle w:val="Contenido"/>
        <w:jc w:val="both"/>
        <w:rPr>
          <w:rFonts w:cstheme="minorHAnsi"/>
          <w:sz w:val="22"/>
        </w:rPr>
      </w:pPr>
    </w:p>
    <w:p w14:paraId="3B5750B8" w14:textId="20E62554" w:rsidR="00E75D94" w:rsidRPr="00E94DE0" w:rsidRDefault="007C64ED" w:rsidP="00CA75E8">
      <w:pPr>
        <w:pStyle w:val="Contenido"/>
        <w:jc w:val="both"/>
        <w:rPr>
          <w:rFonts w:cstheme="minorHAnsi"/>
          <w:sz w:val="22"/>
        </w:rPr>
      </w:pPr>
      <w:bookmarkStart w:id="136" w:name="_Toc1964544094"/>
      <w:bookmarkStart w:id="137" w:name="_Toc216940178"/>
      <w:r w:rsidRPr="00E94DE0">
        <w:rPr>
          <w:rStyle w:val="Fuerte"/>
          <w:rFonts w:cstheme="minorHAnsi"/>
          <w:bCs w:val="0"/>
          <w:color w:val="auto"/>
          <w:sz w:val="22"/>
        </w:rPr>
        <w:t>Día de la Madre y del Padre</w:t>
      </w:r>
      <w:r w:rsidR="00D46BCE" w:rsidRPr="00E94DE0">
        <w:rPr>
          <w:rStyle w:val="Fuerte"/>
          <w:rFonts w:cstheme="minorHAnsi"/>
          <w:bCs w:val="0"/>
          <w:color w:val="auto"/>
          <w:sz w:val="22"/>
        </w:rPr>
        <w:t>:</w:t>
      </w:r>
      <w:r w:rsidR="00D46BCE" w:rsidRPr="00E94DE0">
        <w:rPr>
          <w:rStyle w:val="Fuerte"/>
          <w:rFonts w:cstheme="minorHAnsi"/>
          <w:b w:val="0"/>
          <w:color w:val="auto"/>
          <w:sz w:val="22"/>
        </w:rPr>
        <w:t xml:space="preserve"> c</w:t>
      </w:r>
      <w:r w:rsidRPr="00E94DE0">
        <w:rPr>
          <w:rFonts w:cstheme="minorHAnsi"/>
          <w:sz w:val="22"/>
        </w:rPr>
        <w:t>on</w:t>
      </w:r>
      <w:r w:rsidR="00B00EE7" w:rsidRPr="00E94DE0">
        <w:rPr>
          <w:rFonts w:cstheme="minorHAnsi"/>
          <w:sz w:val="22"/>
        </w:rPr>
        <w:t xml:space="preserve"> el apoyo del equipo de comunicaciones, la UAECD realizará un reconocimiento institucional a través de los canales internos, destacando el compromiso y la contribución de quienes desempeñan estos roles. Asimismo, se llevará a cabo una actividad especial en articulación con la Caja de Compensación Familiar y aliados estratégicos, orientada a resaltar su liderazgo, el equilibrio que asumen entre la vida laboral y familiar, y el valor de su aporte al bienestar de la Entidad.</w:t>
      </w:r>
      <w:bookmarkEnd w:id="136"/>
      <w:bookmarkEnd w:id="137"/>
    </w:p>
    <w:p w14:paraId="3832CA47" w14:textId="0F86D991" w:rsidR="0091156A" w:rsidRPr="00E94DE0" w:rsidRDefault="0091156A" w:rsidP="00CA75E8">
      <w:pPr>
        <w:pStyle w:val="Contenido"/>
        <w:jc w:val="both"/>
        <w:rPr>
          <w:rFonts w:cstheme="minorHAnsi"/>
          <w:sz w:val="22"/>
        </w:rPr>
      </w:pPr>
    </w:p>
    <w:p w14:paraId="396B3BED" w14:textId="52B3F353" w:rsidR="0091156A" w:rsidRPr="00E94DE0" w:rsidRDefault="0091156A" w:rsidP="00CA75E8">
      <w:pPr>
        <w:pStyle w:val="Contenido"/>
        <w:jc w:val="both"/>
        <w:rPr>
          <w:rStyle w:val="Fuerte"/>
          <w:rFonts w:cstheme="minorHAnsi"/>
          <w:bCs w:val="0"/>
          <w:color w:val="auto"/>
          <w:sz w:val="22"/>
        </w:rPr>
      </w:pPr>
      <w:bookmarkStart w:id="138" w:name="_Toc195559054"/>
      <w:bookmarkStart w:id="139" w:name="_Toc216940179"/>
      <w:r w:rsidRPr="00E94DE0">
        <w:rPr>
          <w:rStyle w:val="Fuerte"/>
          <w:rFonts w:cstheme="minorHAnsi"/>
          <w:bCs w:val="0"/>
          <w:color w:val="auto"/>
          <w:sz w:val="22"/>
        </w:rPr>
        <w:t>Tarjetas Virtuales de Cumpleaños</w:t>
      </w:r>
      <w:bookmarkEnd w:id="138"/>
      <w:bookmarkEnd w:id="139"/>
    </w:p>
    <w:p w14:paraId="5C8AA465" w14:textId="77777777" w:rsidR="004B48FC" w:rsidRPr="00E94DE0" w:rsidRDefault="004B48FC" w:rsidP="00CA75E8">
      <w:pPr>
        <w:pStyle w:val="Contenido"/>
        <w:jc w:val="both"/>
        <w:rPr>
          <w:rFonts w:cstheme="minorHAnsi"/>
          <w:sz w:val="22"/>
          <w:lang w:val="es-419" w:eastAsia="es-CO"/>
        </w:rPr>
      </w:pPr>
    </w:p>
    <w:p w14:paraId="61E6C957" w14:textId="4DD1B073" w:rsidR="0091156A" w:rsidRPr="00E94DE0" w:rsidRDefault="0091156A" w:rsidP="00CA75E8">
      <w:pPr>
        <w:pStyle w:val="Contenido"/>
        <w:jc w:val="both"/>
        <w:rPr>
          <w:rFonts w:cstheme="minorHAnsi"/>
          <w:sz w:val="22"/>
        </w:rPr>
      </w:pPr>
      <w:r w:rsidRPr="00E94DE0">
        <w:rPr>
          <w:rFonts w:cstheme="minorHAnsi"/>
          <w:sz w:val="22"/>
        </w:rPr>
        <w:t>La UAECD continuará enviando tarjetas de cumpleaños virtuales a servidores(as) y colaboradores(as), reafirmando que cada persona es valiosa y reconocida dentro del proyecto colectivo. Este gesto simbólico fortalece la cultura del cuidado, la cercanía institucional y el reconocimiento cotidiano del ser humano detrás del rol laboral.</w:t>
      </w:r>
    </w:p>
    <w:p w14:paraId="750C8829" w14:textId="77777777" w:rsidR="00BF20BB" w:rsidRPr="00E94DE0" w:rsidRDefault="00BF20BB" w:rsidP="00CA75E8">
      <w:pPr>
        <w:pStyle w:val="Contenido"/>
        <w:jc w:val="both"/>
        <w:rPr>
          <w:rFonts w:cstheme="minorHAnsi"/>
          <w:sz w:val="22"/>
        </w:rPr>
      </w:pPr>
    </w:p>
    <w:p w14:paraId="6DC6EB11" w14:textId="25B7A514" w:rsidR="0091156A" w:rsidRPr="00E94DE0" w:rsidRDefault="0091156A" w:rsidP="00CA75E8">
      <w:pPr>
        <w:pStyle w:val="Contenido"/>
        <w:jc w:val="both"/>
        <w:rPr>
          <w:rStyle w:val="Fuerte"/>
          <w:rFonts w:cstheme="minorHAnsi"/>
          <w:bCs w:val="0"/>
          <w:color w:val="auto"/>
          <w:sz w:val="22"/>
        </w:rPr>
      </w:pPr>
      <w:bookmarkStart w:id="140" w:name="_Toc246841485"/>
      <w:bookmarkStart w:id="141" w:name="_Toc216940180"/>
      <w:r w:rsidRPr="00E94DE0">
        <w:rPr>
          <w:rStyle w:val="Fuerte"/>
          <w:rFonts w:cstheme="minorHAnsi"/>
          <w:bCs w:val="0"/>
          <w:color w:val="auto"/>
          <w:sz w:val="22"/>
        </w:rPr>
        <w:t>Avisos de Fallecimiento</w:t>
      </w:r>
      <w:bookmarkEnd w:id="140"/>
      <w:bookmarkEnd w:id="141"/>
    </w:p>
    <w:p w14:paraId="1144C4A4" w14:textId="77777777" w:rsidR="004B48FC" w:rsidRPr="00E94DE0" w:rsidRDefault="004B48FC" w:rsidP="00CA75E8">
      <w:pPr>
        <w:pStyle w:val="Contenido"/>
        <w:jc w:val="both"/>
        <w:rPr>
          <w:rFonts w:cstheme="minorHAnsi"/>
          <w:sz w:val="22"/>
          <w:lang w:val="es-419" w:eastAsia="es-CO"/>
        </w:rPr>
      </w:pPr>
    </w:p>
    <w:p w14:paraId="0334CA90" w14:textId="379408AF" w:rsidR="0091156A" w:rsidRPr="00E94DE0" w:rsidRDefault="0091156A" w:rsidP="00CA75E8">
      <w:pPr>
        <w:pStyle w:val="Contenido"/>
        <w:jc w:val="both"/>
        <w:rPr>
          <w:rFonts w:cstheme="minorHAnsi"/>
          <w:sz w:val="22"/>
        </w:rPr>
      </w:pPr>
      <w:r w:rsidRPr="00E94DE0">
        <w:rPr>
          <w:rFonts w:cstheme="minorHAnsi"/>
          <w:sz w:val="22"/>
        </w:rPr>
        <w:t xml:space="preserve">Comprendiendo que la Entidad es un segundo hogar para muchos(as) servidores(as), y que los vínculos laborales generan redes de apoyo humano, la UAECD, previa autorización de la persona </w:t>
      </w:r>
      <w:r w:rsidR="001F3C53" w:rsidRPr="00E94DE0">
        <w:rPr>
          <w:rFonts w:cstheme="minorHAnsi"/>
          <w:sz w:val="22"/>
        </w:rPr>
        <w:t>afectada</w:t>
      </w:r>
      <w:r w:rsidRPr="00E94DE0">
        <w:rPr>
          <w:rFonts w:cstheme="minorHAnsi"/>
          <w:sz w:val="22"/>
        </w:rPr>
        <w:t xml:space="preserve"> informará a través de los canales internos el fallecimiento de familiares cercanos. Este acompañamiento busca promover una cultura de solidaridad y empatía en momentos de duelo, facilitando el apoyo emocional de la comunidad laboral.</w:t>
      </w:r>
    </w:p>
    <w:p w14:paraId="451E054E" w14:textId="77777777" w:rsidR="001F3C53" w:rsidRPr="00E94DE0" w:rsidRDefault="001F3C53" w:rsidP="00CA75E8">
      <w:pPr>
        <w:pStyle w:val="Contenido"/>
        <w:jc w:val="both"/>
        <w:rPr>
          <w:rFonts w:cstheme="minorHAnsi"/>
          <w:sz w:val="22"/>
        </w:rPr>
      </w:pPr>
    </w:p>
    <w:p w14:paraId="1B4BB2A2" w14:textId="2BBE521C" w:rsidR="0091156A" w:rsidRPr="00E94DE0" w:rsidRDefault="0091156A" w:rsidP="00CA75E8">
      <w:pPr>
        <w:pStyle w:val="Contenido"/>
        <w:jc w:val="both"/>
        <w:rPr>
          <w:rStyle w:val="Fuerte"/>
          <w:rFonts w:cstheme="minorHAnsi"/>
          <w:bCs w:val="0"/>
          <w:color w:val="auto"/>
          <w:sz w:val="22"/>
        </w:rPr>
      </w:pPr>
      <w:bookmarkStart w:id="142" w:name="_Toc1491693261"/>
      <w:bookmarkStart w:id="143" w:name="_Toc216940181"/>
      <w:r w:rsidRPr="00E94DE0">
        <w:rPr>
          <w:rStyle w:val="Fuerte"/>
          <w:rFonts w:cstheme="minorHAnsi"/>
          <w:bCs w:val="0"/>
          <w:color w:val="auto"/>
          <w:sz w:val="22"/>
        </w:rPr>
        <w:t>Actividades Individuales con la Caja de Compensación Familiar</w:t>
      </w:r>
      <w:bookmarkEnd w:id="142"/>
      <w:bookmarkEnd w:id="143"/>
    </w:p>
    <w:p w14:paraId="3F60CEAB" w14:textId="77777777" w:rsidR="001F3C53" w:rsidRPr="00E94DE0" w:rsidRDefault="001F3C53" w:rsidP="00CA75E8">
      <w:pPr>
        <w:pStyle w:val="Contenido"/>
        <w:jc w:val="both"/>
        <w:rPr>
          <w:rFonts w:cstheme="minorHAnsi"/>
          <w:sz w:val="22"/>
          <w:lang w:val="es-419" w:eastAsia="es-CO"/>
        </w:rPr>
      </w:pPr>
    </w:p>
    <w:p w14:paraId="4210ACCC" w14:textId="7F860DDC" w:rsidR="0091156A" w:rsidRPr="00E94DE0" w:rsidRDefault="0091156A" w:rsidP="00CA75E8">
      <w:pPr>
        <w:pStyle w:val="Contenido"/>
        <w:jc w:val="both"/>
        <w:rPr>
          <w:rFonts w:cstheme="minorHAnsi"/>
          <w:sz w:val="22"/>
        </w:rPr>
      </w:pPr>
      <w:r w:rsidRPr="00E94DE0">
        <w:rPr>
          <w:rFonts w:cstheme="minorHAnsi"/>
          <w:sz w:val="22"/>
        </w:rPr>
        <w:t>La UAECD coordinará con la Caja de Compensación una oferta ampliada de servicios orientados al bienestar integral, incluyendo actividades recreativas, apoyo psicosocial, oportunidades para el desarrollo familiar y acceso a beneficios en salud, deporte, educación y cultura.</w:t>
      </w:r>
    </w:p>
    <w:p w14:paraId="54CEA9DB" w14:textId="77777777" w:rsidR="001F3C53" w:rsidRPr="00E94DE0" w:rsidRDefault="001F3C53" w:rsidP="00CA75E8">
      <w:pPr>
        <w:pStyle w:val="Contenido"/>
        <w:jc w:val="both"/>
        <w:rPr>
          <w:rFonts w:cstheme="minorHAnsi"/>
          <w:sz w:val="22"/>
        </w:rPr>
      </w:pPr>
    </w:p>
    <w:p w14:paraId="14C1E494" w14:textId="2A87DEA4" w:rsidR="0091156A" w:rsidRPr="00E94DE0" w:rsidRDefault="0091156A" w:rsidP="00CA75E8">
      <w:pPr>
        <w:pStyle w:val="Contenido"/>
        <w:jc w:val="both"/>
        <w:rPr>
          <w:rStyle w:val="Fuerte"/>
          <w:rFonts w:cstheme="minorHAnsi"/>
          <w:bCs w:val="0"/>
          <w:color w:val="auto"/>
          <w:sz w:val="22"/>
        </w:rPr>
      </w:pPr>
      <w:bookmarkStart w:id="144" w:name="_Toc415015609"/>
      <w:bookmarkStart w:id="145" w:name="_Toc216940182"/>
      <w:r w:rsidRPr="00E94DE0">
        <w:rPr>
          <w:rStyle w:val="Fuerte"/>
          <w:rFonts w:cstheme="minorHAnsi"/>
          <w:bCs w:val="0"/>
          <w:color w:val="auto"/>
          <w:sz w:val="22"/>
        </w:rPr>
        <w:t>Preparación para el Retiro del Servicio</w:t>
      </w:r>
      <w:bookmarkEnd w:id="144"/>
      <w:bookmarkEnd w:id="145"/>
    </w:p>
    <w:p w14:paraId="39750E8C" w14:textId="77777777" w:rsidR="00093E42" w:rsidRPr="00E94DE0" w:rsidRDefault="00093E42" w:rsidP="00CA75E8">
      <w:pPr>
        <w:pStyle w:val="Contenido"/>
        <w:jc w:val="both"/>
        <w:rPr>
          <w:rFonts w:cstheme="minorHAnsi"/>
          <w:sz w:val="22"/>
          <w:lang w:val="es-419" w:eastAsia="es-CO"/>
        </w:rPr>
      </w:pPr>
    </w:p>
    <w:p w14:paraId="32C2CCBF" w14:textId="381D8DAE" w:rsidR="001D3FED" w:rsidRPr="00E94DE0" w:rsidRDefault="001D3FED" w:rsidP="00CA75E8">
      <w:pPr>
        <w:pStyle w:val="Contenido"/>
        <w:jc w:val="both"/>
        <w:rPr>
          <w:rFonts w:cstheme="minorHAnsi"/>
          <w:sz w:val="22"/>
        </w:rPr>
      </w:pPr>
      <w:r w:rsidRPr="00E94DE0">
        <w:rPr>
          <w:rFonts w:cstheme="minorHAnsi"/>
          <w:sz w:val="22"/>
        </w:rPr>
        <w:t xml:space="preserve">El módulo de </w:t>
      </w:r>
      <w:r w:rsidRPr="00E94DE0">
        <w:rPr>
          <w:rStyle w:val="Fuerte"/>
          <w:rFonts w:cstheme="minorHAnsi"/>
          <w:b w:val="0"/>
          <w:bCs w:val="0"/>
          <w:sz w:val="22"/>
        </w:rPr>
        <w:t>Acompañamiento Laboral y Transición Pensional</w:t>
      </w:r>
      <w:r w:rsidRPr="00E94DE0">
        <w:rPr>
          <w:rFonts w:cstheme="minorHAnsi"/>
          <w:sz w:val="22"/>
        </w:rPr>
        <w:t xml:space="preserve"> está orientado a fortalecer el bienestar integral de los servidores(as) públicos(as) de la UAECD en todas las etapas de su vida laboral. Atiende los lineamientos del </w:t>
      </w:r>
      <w:r w:rsidRPr="00E94DE0">
        <w:rPr>
          <w:rStyle w:val="Fuerte"/>
          <w:rFonts w:cstheme="minorHAnsi"/>
          <w:b w:val="0"/>
          <w:bCs w:val="0"/>
          <w:sz w:val="22"/>
        </w:rPr>
        <w:t>Plan Nacional de Bienestar 2023–2026</w:t>
      </w:r>
      <w:r w:rsidRPr="00E94DE0">
        <w:rPr>
          <w:rFonts w:cstheme="minorHAnsi"/>
          <w:sz w:val="22"/>
        </w:rPr>
        <w:t xml:space="preserve">, del </w:t>
      </w:r>
      <w:r w:rsidRPr="00E94DE0">
        <w:rPr>
          <w:rStyle w:val="Fuerte"/>
          <w:rFonts w:cstheme="minorHAnsi"/>
          <w:b w:val="0"/>
          <w:bCs w:val="0"/>
          <w:sz w:val="22"/>
        </w:rPr>
        <w:t>Programa ALDAS</w:t>
      </w:r>
      <w:r w:rsidRPr="00E94DE0">
        <w:rPr>
          <w:rFonts w:cstheme="minorHAnsi"/>
          <w:sz w:val="22"/>
        </w:rPr>
        <w:t xml:space="preserve"> y de las orientaciones del </w:t>
      </w:r>
      <w:r w:rsidRPr="00E94DE0">
        <w:rPr>
          <w:rStyle w:val="Fuerte"/>
          <w:rFonts w:cstheme="minorHAnsi"/>
          <w:b w:val="0"/>
          <w:bCs w:val="0"/>
          <w:sz w:val="22"/>
        </w:rPr>
        <w:t>Departamento Administrativo del Servicio Civil Distrital – DASCD</w:t>
      </w:r>
      <w:r w:rsidRPr="00E94DE0">
        <w:rPr>
          <w:rFonts w:cstheme="minorHAnsi"/>
          <w:sz w:val="22"/>
        </w:rPr>
        <w:t>, promoviendo una cultura institucional basada en la planificación, la formación continua y la seguridad emocional y jurídica.</w:t>
      </w:r>
    </w:p>
    <w:p w14:paraId="760AE7FD" w14:textId="77777777" w:rsidR="00093E42" w:rsidRPr="00E94DE0" w:rsidRDefault="00093E42" w:rsidP="00CA75E8">
      <w:pPr>
        <w:pStyle w:val="Contenido"/>
        <w:jc w:val="both"/>
        <w:rPr>
          <w:rFonts w:cstheme="minorHAnsi"/>
          <w:sz w:val="22"/>
        </w:rPr>
      </w:pPr>
    </w:p>
    <w:p w14:paraId="76357FB8" w14:textId="77777777" w:rsidR="001D3FED" w:rsidRPr="00E94DE0" w:rsidRDefault="001D3FED" w:rsidP="00CA75E8">
      <w:pPr>
        <w:pStyle w:val="Contenido"/>
        <w:jc w:val="both"/>
        <w:rPr>
          <w:rFonts w:cstheme="minorHAnsi"/>
          <w:sz w:val="22"/>
        </w:rPr>
      </w:pPr>
      <w:r w:rsidRPr="00E94DE0">
        <w:rPr>
          <w:rFonts w:cstheme="minorHAnsi"/>
          <w:sz w:val="22"/>
        </w:rPr>
        <w:t xml:space="preserve">El módulo brinda herramientas preventivas y de acompañamiento para </w:t>
      </w:r>
      <w:r w:rsidRPr="00E94DE0">
        <w:rPr>
          <w:rStyle w:val="Fuerte"/>
          <w:rFonts w:cstheme="minorHAnsi"/>
          <w:b w:val="0"/>
          <w:sz w:val="22"/>
        </w:rPr>
        <w:t>servidores(as) en sus primeros años laborales</w:t>
      </w:r>
      <w:r w:rsidRPr="00E94DE0">
        <w:rPr>
          <w:rFonts w:cstheme="minorHAnsi"/>
          <w:sz w:val="22"/>
        </w:rPr>
        <w:t xml:space="preserve">, </w:t>
      </w:r>
      <w:r w:rsidRPr="00E94DE0">
        <w:rPr>
          <w:rStyle w:val="Fuerte"/>
          <w:rFonts w:cstheme="minorHAnsi"/>
          <w:b w:val="0"/>
          <w:sz w:val="22"/>
        </w:rPr>
        <w:t>servidores(as) próximos a ingresar a sus últimos 10 años antes del reconocimiento pensional</w:t>
      </w:r>
      <w:r w:rsidRPr="00E94DE0">
        <w:rPr>
          <w:rFonts w:cstheme="minorHAnsi"/>
          <w:sz w:val="22"/>
        </w:rPr>
        <w:t xml:space="preserve">, </w:t>
      </w:r>
      <w:proofErr w:type="spellStart"/>
      <w:r w:rsidRPr="00E94DE0">
        <w:rPr>
          <w:rStyle w:val="Fuerte"/>
          <w:rFonts w:cstheme="minorHAnsi"/>
          <w:b w:val="0"/>
          <w:sz w:val="22"/>
        </w:rPr>
        <w:t>prepensionados</w:t>
      </w:r>
      <w:proofErr w:type="spellEnd"/>
      <w:r w:rsidRPr="00E94DE0">
        <w:rPr>
          <w:rStyle w:val="Fuerte"/>
          <w:rFonts w:cstheme="minorHAnsi"/>
          <w:b w:val="0"/>
          <w:sz w:val="22"/>
        </w:rPr>
        <w:t>(as)</w:t>
      </w:r>
      <w:r w:rsidRPr="00E94DE0">
        <w:rPr>
          <w:rFonts w:cstheme="minorHAnsi"/>
          <w:sz w:val="22"/>
        </w:rPr>
        <w:t xml:space="preserve"> y </w:t>
      </w:r>
      <w:r w:rsidRPr="00E94DE0">
        <w:rPr>
          <w:rStyle w:val="Fuerte"/>
          <w:rFonts w:cstheme="minorHAnsi"/>
          <w:b w:val="0"/>
          <w:sz w:val="22"/>
        </w:rPr>
        <w:t>servidores(as) que se desvinculan de la Entidad</w:t>
      </w:r>
      <w:r w:rsidRPr="00E94DE0">
        <w:rPr>
          <w:rFonts w:cstheme="minorHAnsi"/>
          <w:sz w:val="22"/>
        </w:rPr>
        <w:t>.</w:t>
      </w:r>
    </w:p>
    <w:p w14:paraId="0C67D2DF" w14:textId="741B1401" w:rsidR="00093E42" w:rsidRPr="00FA5442" w:rsidRDefault="00093E42" w:rsidP="00CA75E8">
      <w:pPr>
        <w:pStyle w:val="Ttulo2"/>
        <w:spacing w:after="0"/>
        <w:jc w:val="both"/>
        <w:rPr>
          <w:rFonts w:cstheme="minorHAnsi"/>
          <w:b/>
          <w:color w:val="auto"/>
          <w:sz w:val="22"/>
          <w:szCs w:val="22"/>
        </w:rPr>
      </w:pPr>
    </w:p>
    <w:p w14:paraId="44E8D7E0" w14:textId="391A4D13" w:rsidR="001D3FED" w:rsidRPr="00FA5442" w:rsidRDefault="001D3FED" w:rsidP="00CA75E8">
      <w:pPr>
        <w:pStyle w:val="Ttulo3"/>
        <w:spacing w:before="0" w:after="0" w:line="240" w:lineRule="auto"/>
        <w:jc w:val="both"/>
        <w:rPr>
          <w:rStyle w:val="Fuerte"/>
          <w:rFonts w:asciiTheme="minorHAnsi" w:hAnsiTheme="minorHAnsi" w:cstheme="minorHAnsi"/>
          <w:bCs w:val="0"/>
          <w:color w:val="auto"/>
          <w:sz w:val="22"/>
          <w:szCs w:val="22"/>
        </w:rPr>
      </w:pPr>
      <w:bookmarkStart w:id="146" w:name="_Toc1301015199"/>
      <w:bookmarkStart w:id="147" w:name="_Toc216940183"/>
      <w:bookmarkStart w:id="148" w:name="_Toc217053539"/>
      <w:bookmarkStart w:id="149" w:name="_Toc217053894"/>
      <w:r w:rsidRPr="00FA5442">
        <w:rPr>
          <w:rStyle w:val="Fuerte"/>
          <w:rFonts w:asciiTheme="minorHAnsi" w:hAnsiTheme="minorHAnsi" w:cstheme="minorHAnsi"/>
          <w:bCs w:val="0"/>
          <w:color w:val="auto"/>
          <w:sz w:val="22"/>
          <w:szCs w:val="22"/>
        </w:rPr>
        <w:t>Líneas de Acción y Actividades</w:t>
      </w:r>
      <w:bookmarkEnd w:id="146"/>
      <w:bookmarkEnd w:id="147"/>
      <w:bookmarkEnd w:id="148"/>
      <w:bookmarkEnd w:id="149"/>
    </w:p>
    <w:p w14:paraId="410BABBE" w14:textId="77777777" w:rsidR="00401067" w:rsidRPr="00FA5442" w:rsidRDefault="00401067" w:rsidP="00CA75E8">
      <w:pPr>
        <w:jc w:val="both"/>
        <w:rPr>
          <w:rFonts w:cstheme="minorHAnsi"/>
          <w:color w:val="auto"/>
          <w:sz w:val="22"/>
        </w:rPr>
      </w:pPr>
    </w:p>
    <w:p w14:paraId="3B220F2E" w14:textId="6B56EFA5" w:rsidR="001D3FED" w:rsidRPr="00FA5442" w:rsidRDefault="001D3FED" w:rsidP="00CA75E8">
      <w:pPr>
        <w:pStyle w:val="Ttulo3"/>
        <w:spacing w:before="0" w:after="0" w:line="240" w:lineRule="auto"/>
        <w:jc w:val="both"/>
        <w:rPr>
          <w:rStyle w:val="Fuerte"/>
          <w:rFonts w:asciiTheme="minorHAnsi" w:hAnsiTheme="minorHAnsi" w:cstheme="minorHAnsi"/>
          <w:b w:val="0"/>
          <w:color w:val="auto"/>
          <w:sz w:val="22"/>
          <w:szCs w:val="22"/>
        </w:rPr>
      </w:pPr>
      <w:bookmarkStart w:id="150" w:name="_Toc2088364675"/>
      <w:bookmarkStart w:id="151" w:name="_Toc216940184"/>
      <w:bookmarkStart w:id="152" w:name="_Toc217053540"/>
      <w:bookmarkStart w:id="153" w:name="_Toc217053895"/>
      <w:r w:rsidRPr="00FA5442">
        <w:rPr>
          <w:rStyle w:val="Fuerte"/>
          <w:rFonts w:asciiTheme="minorHAnsi" w:hAnsiTheme="minorHAnsi" w:cstheme="minorHAnsi"/>
          <w:b w:val="0"/>
          <w:color w:val="auto"/>
          <w:sz w:val="22"/>
          <w:szCs w:val="22"/>
        </w:rPr>
        <w:t>Línea 1. Acompañamiento temprano para servidores(as) productivos en sus primeros años</w:t>
      </w:r>
      <w:r w:rsidR="00EB744A" w:rsidRPr="00FA5442">
        <w:rPr>
          <w:rStyle w:val="Fuerte"/>
          <w:rFonts w:asciiTheme="minorHAnsi" w:hAnsiTheme="minorHAnsi" w:cstheme="minorHAnsi"/>
          <w:b w:val="0"/>
          <w:color w:val="auto"/>
          <w:sz w:val="22"/>
          <w:szCs w:val="22"/>
        </w:rPr>
        <w:t>. A</w:t>
      </w:r>
      <w:r w:rsidRPr="00FA5442">
        <w:rPr>
          <w:rStyle w:val="Fuerte"/>
          <w:rFonts w:asciiTheme="minorHAnsi" w:hAnsiTheme="minorHAnsi" w:cstheme="minorHAnsi"/>
          <w:b w:val="0"/>
          <w:color w:val="auto"/>
          <w:sz w:val="22"/>
          <w:szCs w:val="22"/>
        </w:rPr>
        <w:t>ctividades:</w:t>
      </w:r>
      <w:bookmarkEnd w:id="150"/>
      <w:bookmarkEnd w:id="151"/>
      <w:bookmarkEnd w:id="152"/>
      <w:bookmarkEnd w:id="153"/>
    </w:p>
    <w:p w14:paraId="01348FB2" w14:textId="77777777" w:rsidR="00EB744A" w:rsidRPr="00FA5442" w:rsidRDefault="00EB744A" w:rsidP="00CA75E8">
      <w:pPr>
        <w:jc w:val="both"/>
        <w:rPr>
          <w:rFonts w:cstheme="minorHAnsi"/>
          <w:color w:val="auto"/>
          <w:sz w:val="22"/>
          <w:lang w:val="es-419" w:eastAsia="es-CO"/>
        </w:rPr>
      </w:pPr>
    </w:p>
    <w:p w14:paraId="24AD25F0" w14:textId="77777777" w:rsidR="001D3FED" w:rsidRPr="00FA5442" w:rsidRDefault="001D3FED" w:rsidP="00CA75E8">
      <w:pPr>
        <w:pStyle w:val="NormalWeb"/>
        <w:numPr>
          <w:ilvl w:val="0"/>
          <w:numId w:val="21"/>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Taller </w:t>
      </w:r>
      <w:r w:rsidRPr="00FA5442">
        <w:rPr>
          <w:rStyle w:val="Fuerte"/>
          <w:rFonts w:asciiTheme="minorHAnsi" w:hAnsiTheme="minorHAnsi" w:cstheme="minorHAnsi"/>
          <w:b w:val="0"/>
          <w:sz w:val="22"/>
          <w:szCs w:val="22"/>
        </w:rPr>
        <w:t>“Tus primeras semanas también cuentan”</w:t>
      </w:r>
      <w:r w:rsidRPr="00FA5442">
        <w:rPr>
          <w:rFonts w:asciiTheme="minorHAnsi" w:hAnsiTheme="minorHAnsi" w:cstheme="minorHAnsi"/>
          <w:sz w:val="22"/>
          <w:szCs w:val="22"/>
        </w:rPr>
        <w:t>: lectura de historia laboral, causación de semanas y verificación de aportes.</w:t>
      </w:r>
    </w:p>
    <w:p w14:paraId="219533F1" w14:textId="5EF75C5E" w:rsidR="001D3FED" w:rsidRPr="00FA5442" w:rsidRDefault="00F74A7E" w:rsidP="00CA75E8">
      <w:pPr>
        <w:pStyle w:val="NormalWeb"/>
        <w:numPr>
          <w:ilvl w:val="0"/>
          <w:numId w:val="21"/>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lastRenderedPageBreak/>
        <w:t>Acompañamiento frente a a</w:t>
      </w:r>
      <w:r w:rsidR="001D3FED" w:rsidRPr="00FA5442">
        <w:rPr>
          <w:rFonts w:asciiTheme="minorHAnsi" w:hAnsiTheme="minorHAnsi" w:cstheme="minorHAnsi"/>
          <w:sz w:val="22"/>
          <w:szCs w:val="22"/>
        </w:rPr>
        <w:t xml:space="preserve">lertas </w:t>
      </w:r>
      <w:r w:rsidRPr="00FA5442">
        <w:rPr>
          <w:rFonts w:asciiTheme="minorHAnsi" w:hAnsiTheme="minorHAnsi" w:cstheme="minorHAnsi"/>
          <w:sz w:val="22"/>
          <w:szCs w:val="22"/>
        </w:rPr>
        <w:t>s</w:t>
      </w:r>
      <w:r w:rsidR="001D3FED" w:rsidRPr="00FA5442">
        <w:rPr>
          <w:rFonts w:asciiTheme="minorHAnsi" w:hAnsiTheme="minorHAnsi" w:cstheme="minorHAnsi"/>
          <w:sz w:val="22"/>
          <w:szCs w:val="22"/>
        </w:rPr>
        <w:t>obre novedades o inconsistencias en aportes pensionales.</w:t>
      </w:r>
    </w:p>
    <w:p w14:paraId="73F67086" w14:textId="77777777" w:rsidR="001D3FED" w:rsidRPr="00FA5442" w:rsidRDefault="001D3FED" w:rsidP="00CA75E8">
      <w:pPr>
        <w:pStyle w:val="NormalWeb"/>
        <w:numPr>
          <w:ilvl w:val="0"/>
          <w:numId w:val="21"/>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Inducción y reinducción con módulo de </w:t>
      </w:r>
      <w:r w:rsidRPr="00FA5442">
        <w:rPr>
          <w:rStyle w:val="Fuerte"/>
          <w:rFonts w:asciiTheme="minorHAnsi" w:hAnsiTheme="minorHAnsi" w:cstheme="minorHAnsi"/>
          <w:b w:val="0"/>
          <w:sz w:val="22"/>
          <w:szCs w:val="22"/>
        </w:rPr>
        <w:t>alfabetización pensional</w:t>
      </w:r>
      <w:r w:rsidRPr="00FA5442">
        <w:rPr>
          <w:rFonts w:asciiTheme="minorHAnsi" w:hAnsiTheme="minorHAnsi" w:cstheme="minorHAnsi"/>
          <w:sz w:val="22"/>
          <w:szCs w:val="22"/>
        </w:rPr>
        <w:t>.</w:t>
      </w:r>
    </w:p>
    <w:p w14:paraId="6D6717B0" w14:textId="77777777" w:rsidR="001D3FED" w:rsidRPr="00FA5442" w:rsidRDefault="001D3FED" w:rsidP="00CA75E8">
      <w:pPr>
        <w:pStyle w:val="NormalWeb"/>
        <w:numPr>
          <w:ilvl w:val="0"/>
          <w:numId w:val="21"/>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Guías prácticas sobre semanas pensionales, movilidad entre fondos y decisiones tempranas.</w:t>
      </w:r>
    </w:p>
    <w:p w14:paraId="2704BDEA" w14:textId="013147D8" w:rsidR="001D3FED" w:rsidRPr="00FA5442" w:rsidRDefault="001D3FED" w:rsidP="00CA75E8">
      <w:pPr>
        <w:jc w:val="both"/>
        <w:rPr>
          <w:rFonts w:cstheme="minorHAnsi"/>
          <w:b w:val="0"/>
          <w:color w:val="auto"/>
          <w:sz w:val="22"/>
        </w:rPr>
      </w:pPr>
    </w:p>
    <w:p w14:paraId="342C9AF5" w14:textId="0F432E71" w:rsidR="001D3FED" w:rsidRPr="00FA5442" w:rsidRDefault="001D3FED" w:rsidP="00CA75E8">
      <w:pPr>
        <w:pStyle w:val="Ttulo3"/>
        <w:spacing w:before="0" w:after="0" w:line="240" w:lineRule="auto"/>
        <w:jc w:val="both"/>
        <w:rPr>
          <w:rStyle w:val="Fuerte"/>
          <w:rFonts w:asciiTheme="minorHAnsi" w:hAnsiTheme="minorHAnsi" w:cstheme="minorHAnsi"/>
          <w:b w:val="0"/>
          <w:color w:val="auto"/>
          <w:sz w:val="22"/>
          <w:szCs w:val="22"/>
        </w:rPr>
      </w:pPr>
      <w:bookmarkStart w:id="154" w:name="_Toc2075340834"/>
      <w:bookmarkStart w:id="155" w:name="_Toc216940185"/>
      <w:bookmarkStart w:id="156" w:name="_Toc217053541"/>
      <w:bookmarkStart w:id="157" w:name="_Toc217053896"/>
      <w:r w:rsidRPr="00FA5442">
        <w:rPr>
          <w:rStyle w:val="Fuerte"/>
          <w:rFonts w:asciiTheme="minorHAnsi" w:hAnsiTheme="minorHAnsi" w:cstheme="minorHAnsi"/>
          <w:b w:val="0"/>
          <w:color w:val="auto"/>
          <w:sz w:val="22"/>
          <w:szCs w:val="22"/>
        </w:rPr>
        <w:t>Línea 2. Acompañamiento a servidores(as) próximos a ingresar a los últimos 10 años previos a la pensión</w:t>
      </w:r>
      <w:r w:rsidR="008C6FD5" w:rsidRPr="00FA5442">
        <w:rPr>
          <w:rStyle w:val="Fuerte"/>
          <w:rFonts w:asciiTheme="minorHAnsi" w:hAnsiTheme="minorHAnsi" w:cstheme="minorHAnsi"/>
          <w:b w:val="0"/>
          <w:color w:val="auto"/>
          <w:sz w:val="22"/>
          <w:szCs w:val="22"/>
        </w:rPr>
        <w:t xml:space="preserve">. </w:t>
      </w:r>
      <w:r w:rsidRPr="00FA5442">
        <w:rPr>
          <w:rStyle w:val="Fuerte"/>
          <w:rFonts w:asciiTheme="minorHAnsi" w:hAnsiTheme="minorHAnsi" w:cstheme="minorHAnsi"/>
          <w:b w:val="0"/>
          <w:color w:val="auto"/>
          <w:sz w:val="22"/>
          <w:szCs w:val="22"/>
        </w:rPr>
        <w:t>Actividades:</w:t>
      </w:r>
      <w:bookmarkEnd w:id="154"/>
      <w:bookmarkEnd w:id="155"/>
      <w:bookmarkEnd w:id="156"/>
      <w:bookmarkEnd w:id="157"/>
    </w:p>
    <w:p w14:paraId="1F595F33" w14:textId="77777777" w:rsidR="008C6FD5" w:rsidRPr="00FA5442" w:rsidRDefault="008C6FD5" w:rsidP="00CA75E8">
      <w:pPr>
        <w:jc w:val="both"/>
        <w:rPr>
          <w:rFonts w:cstheme="minorHAnsi"/>
          <w:color w:val="auto"/>
          <w:sz w:val="22"/>
          <w:lang w:val="es-419" w:eastAsia="es-CO"/>
        </w:rPr>
      </w:pPr>
    </w:p>
    <w:p w14:paraId="0DA2F4E3" w14:textId="4E680322" w:rsidR="001D3FED" w:rsidRPr="00FA5442" w:rsidRDefault="001D3FED" w:rsidP="00CA75E8">
      <w:pPr>
        <w:pStyle w:val="NormalWeb"/>
        <w:numPr>
          <w:ilvl w:val="0"/>
          <w:numId w:val="22"/>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Jornadas especiales sobre </w:t>
      </w:r>
      <w:r w:rsidRPr="00FA5442">
        <w:rPr>
          <w:rStyle w:val="Fuerte"/>
          <w:rFonts w:asciiTheme="minorHAnsi" w:hAnsiTheme="minorHAnsi" w:cstheme="minorHAnsi"/>
          <w:b w:val="0"/>
          <w:sz w:val="22"/>
          <w:szCs w:val="22"/>
        </w:rPr>
        <w:t>RPM vs. RAIS</w:t>
      </w:r>
      <w:r w:rsidRPr="00FA5442">
        <w:rPr>
          <w:rFonts w:asciiTheme="minorHAnsi" w:hAnsiTheme="minorHAnsi" w:cstheme="minorHAnsi"/>
          <w:sz w:val="22"/>
          <w:szCs w:val="22"/>
        </w:rPr>
        <w:t>, movilidad, ahorro voluntario y protección al cesante.</w:t>
      </w:r>
      <w:r w:rsidR="009C5192" w:rsidRPr="00FA5442">
        <w:rPr>
          <w:rFonts w:asciiTheme="minorHAnsi" w:hAnsiTheme="minorHAnsi" w:cstheme="minorHAnsi"/>
          <w:sz w:val="22"/>
          <w:szCs w:val="22"/>
        </w:rPr>
        <w:t xml:space="preserve"> </w:t>
      </w:r>
      <w:r w:rsidRPr="00FA5442">
        <w:rPr>
          <w:rFonts w:asciiTheme="minorHAnsi" w:hAnsiTheme="minorHAnsi" w:cstheme="minorHAnsi"/>
          <w:sz w:val="22"/>
          <w:szCs w:val="22"/>
        </w:rPr>
        <w:t xml:space="preserve">Taller </w:t>
      </w:r>
      <w:r w:rsidRPr="00FA5442">
        <w:rPr>
          <w:rStyle w:val="Fuerte"/>
          <w:rFonts w:asciiTheme="minorHAnsi" w:hAnsiTheme="minorHAnsi" w:cstheme="minorHAnsi"/>
          <w:b w:val="0"/>
          <w:sz w:val="22"/>
          <w:szCs w:val="22"/>
        </w:rPr>
        <w:t>“Decidir a tiempo”</w:t>
      </w:r>
      <w:r w:rsidRPr="00FA5442">
        <w:rPr>
          <w:rFonts w:asciiTheme="minorHAnsi" w:hAnsiTheme="minorHAnsi" w:cstheme="minorHAnsi"/>
          <w:sz w:val="22"/>
          <w:szCs w:val="22"/>
        </w:rPr>
        <w:t>, con expertos de</w:t>
      </w:r>
      <w:r w:rsidR="00BB4386" w:rsidRPr="00FA5442">
        <w:rPr>
          <w:rFonts w:asciiTheme="minorHAnsi" w:hAnsiTheme="minorHAnsi" w:cstheme="minorHAnsi"/>
          <w:sz w:val="22"/>
          <w:szCs w:val="22"/>
        </w:rPr>
        <w:t xml:space="preserve"> </w:t>
      </w:r>
      <w:r w:rsidRPr="00FA5442">
        <w:rPr>
          <w:rFonts w:asciiTheme="minorHAnsi" w:hAnsiTheme="minorHAnsi" w:cstheme="minorHAnsi"/>
          <w:sz w:val="22"/>
          <w:szCs w:val="22"/>
        </w:rPr>
        <w:t>Colpensiones y fondos privados.</w:t>
      </w:r>
    </w:p>
    <w:p w14:paraId="3F995041" w14:textId="77777777" w:rsidR="001D3FED" w:rsidRPr="00FA5442" w:rsidRDefault="001D3FED" w:rsidP="00CA75E8">
      <w:pPr>
        <w:pStyle w:val="NormalWeb"/>
        <w:numPr>
          <w:ilvl w:val="0"/>
          <w:numId w:val="22"/>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Implementación de la </w:t>
      </w:r>
      <w:r w:rsidRPr="00FA5442">
        <w:rPr>
          <w:rStyle w:val="Fuerte"/>
          <w:rFonts w:asciiTheme="minorHAnsi" w:hAnsiTheme="minorHAnsi" w:cstheme="minorHAnsi"/>
          <w:b w:val="0"/>
          <w:sz w:val="22"/>
          <w:szCs w:val="22"/>
        </w:rPr>
        <w:t>Escuela de Finanzas Personales</w:t>
      </w:r>
      <w:r w:rsidRPr="00FA5442">
        <w:rPr>
          <w:rFonts w:asciiTheme="minorHAnsi" w:hAnsiTheme="minorHAnsi" w:cstheme="minorHAnsi"/>
          <w:sz w:val="22"/>
          <w:szCs w:val="22"/>
        </w:rPr>
        <w:t>, con aliados institucionales.</w:t>
      </w:r>
    </w:p>
    <w:p w14:paraId="5C9EB39A" w14:textId="7B834A24" w:rsidR="001D3FED" w:rsidRPr="00FA5442" w:rsidRDefault="001D3FED" w:rsidP="00CA75E8">
      <w:pPr>
        <w:pStyle w:val="Ttulo3"/>
        <w:spacing w:before="0" w:after="0" w:line="240" w:lineRule="auto"/>
        <w:jc w:val="both"/>
        <w:rPr>
          <w:rStyle w:val="Fuerte"/>
          <w:rFonts w:asciiTheme="minorHAnsi" w:hAnsiTheme="minorHAnsi" w:cstheme="minorHAnsi"/>
          <w:b w:val="0"/>
          <w:color w:val="auto"/>
          <w:sz w:val="22"/>
          <w:szCs w:val="22"/>
        </w:rPr>
      </w:pPr>
      <w:bookmarkStart w:id="158" w:name="_Toc1156931074"/>
      <w:bookmarkStart w:id="159" w:name="_Toc216940186"/>
      <w:bookmarkStart w:id="160" w:name="_Toc217053542"/>
      <w:bookmarkStart w:id="161" w:name="_Toc217053897"/>
      <w:r w:rsidRPr="00FA5442">
        <w:rPr>
          <w:rStyle w:val="Fuerte"/>
          <w:rFonts w:asciiTheme="minorHAnsi" w:hAnsiTheme="minorHAnsi" w:cstheme="minorHAnsi"/>
          <w:b w:val="0"/>
          <w:color w:val="auto"/>
          <w:sz w:val="22"/>
          <w:szCs w:val="22"/>
        </w:rPr>
        <w:t xml:space="preserve">Línea 3. Programa Integral para </w:t>
      </w:r>
      <w:proofErr w:type="spellStart"/>
      <w:r w:rsidRPr="00FA5442">
        <w:rPr>
          <w:rStyle w:val="Fuerte"/>
          <w:rFonts w:asciiTheme="minorHAnsi" w:hAnsiTheme="minorHAnsi" w:cstheme="minorHAnsi"/>
          <w:b w:val="0"/>
          <w:color w:val="auto"/>
          <w:sz w:val="22"/>
          <w:szCs w:val="22"/>
        </w:rPr>
        <w:t>Prepensionados</w:t>
      </w:r>
      <w:proofErr w:type="spellEnd"/>
      <w:r w:rsidRPr="00FA5442">
        <w:rPr>
          <w:rStyle w:val="Fuerte"/>
          <w:rFonts w:asciiTheme="minorHAnsi" w:hAnsiTheme="minorHAnsi" w:cstheme="minorHAnsi"/>
          <w:b w:val="0"/>
          <w:color w:val="auto"/>
          <w:sz w:val="22"/>
          <w:szCs w:val="22"/>
        </w:rPr>
        <w:t>(as)</w:t>
      </w:r>
      <w:r w:rsidR="004135C4" w:rsidRPr="00FA5442">
        <w:rPr>
          <w:rStyle w:val="Fuerte"/>
          <w:rFonts w:asciiTheme="minorHAnsi" w:hAnsiTheme="minorHAnsi" w:cstheme="minorHAnsi"/>
          <w:b w:val="0"/>
          <w:color w:val="auto"/>
          <w:sz w:val="22"/>
          <w:szCs w:val="22"/>
        </w:rPr>
        <w:t xml:space="preserve">. </w:t>
      </w:r>
      <w:r w:rsidRPr="00FA5442">
        <w:rPr>
          <w:rStyle w:val="Fuerte"/>
          <w:rFonts w:asciiTheme="minorHAnsi" w:hAnsiTheme="minorHAnsi" w:cstheme="minorHAnsi"/>
          <w:b w:val="0"/>
          <w:color w:val="auto"/>
          <w:sz w:val="22"/>
          <w:szCs w:val="22"/>
        </w:rPr>
        <w:t>Actividades:</w:t>
      </w:r>
      <w:bookmarkEnd w:id="158"/>
      <w:bookmarkEnd w:id="159"/>
      <w:bookmarkEnd w:id="160"/>
      <w:bookmarkEnd w:id="161"/>
    </w:p>
    <w:p w14:paraId="76C05417" w14:textId="77777777" w:rsidR="004135C4" w:rsidRPr="00FA5442" w:rsidRDefault="004135C4" w:rsidP="00CA75E8">
      <w:pPr>
        <w:jc w:val="both"/>
        <w:rPr>
          <w:rFonts w:cstheme="minorHAnsi"/>
          <w:color w:val="auto"/>
          <w:sz w:val="22"/>
          <w:lang w:val="es-419" w:eastAsia="es-CO"/>
        </w:rPr>
      </w:pPr>
    </w:p>
    <w:p w14:paraId="4F5D0AE3" w14:textId="77777777" w:rsidR="001D3FED" w:rsidRPr="00FA5442" w:rsidRDefault="001D3FED" w:rsidP="00CA75E8">
      <w:pPr>
        <w:pStyle w:val="NormalWeb"/>
        <w:numPr>
          <w:ilvl w:val="0"/>
          <w:numId w:val="23"/>
        </w:numPr>
        <w:spacing w:before="0" w:beforeAutospacing="0" w:after="0" w:afterAutospacing="0"/>
        <w:jc w:val="both"/>
        <w:rPr>
          <w:rFonts w:asciiTheme="minorHAnsi" w:hAnsiTheme="minorHAnsi" w:cstheme="minorHAnsi"/>
          <w:sz w:val="22"/>
          <w:szCs w:val="22"/>
        </w:rPr>
      </w:pPr>
      <w:r w:rsidRPr="00FA5442">
        <w:rPr>
          <w:rStyle w:val="Fuerte"/>
          <w:rFonts w:asciiTheme="minorHAnsi" w:hAnsiTheme="minorHAnsi" w:cstheme="minorHAnsi"/>
          <w:b w:val="0"/>
          <w:sz w:val="22"/>
          <w:szCs w:val="22"/>
        </w:rPr>
        <w:t>Semana de Preparación para el Retiro</w:t>
      </w:r>
      <w:r w:rsidRPr="00FA5442">
        <w:rPr>
          <w:rFonts w:asciiTheme="minorHAnsi" w:hAnsiTheme="minorHAnsi" w:cstheme="minorHAnsi"/>
          <w:sz w:val="22"/>
          <w:szCs w:val="22"/>
        </w:rPr>
        <w:t>, con módulos de:</w:t>
      </w:r>
    </w:p>
    <w:p w14:paraId="3F778E8A" w14:textId="77777777" w:rsidR="001D3FED" w:rsidRPr="00FA5442" w:rsidRDefault="001D3FED" w:rsidP="00CA75E8">
      <w:pPr>
        <w:pStyle w:val="NormalWeb"/>
        <w:numPr>
          <w:ilvl w:val="1"/>
          <w:numId w:val="2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Proyecto de vida.</w:t>
      </w:r>
    </w:p>
    <w:p w14:paraId="68A4296F" w14:textId="77777777" w:rsidR="001D3FED" w:rsidRPr="00FA5442" w:rsidRDefault="001D3FED" w:rsidP="00CA75E8">
      <w:pPr>
        <w:pStyle w:val="NormalWeb"/>
        <w:numPr>
          <w:ilvl w:val="1"/>
          <w:numId w:val="2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Salud y actividad física.</w:t>
      </w:r>
    </w:p>
    <w:p w14:paraId="7CD67757" w14:textId="77777777" w:rsidR="001D3FED" w:rsidRPr="00FA5442" w:rsidRDefault="001D3FED" w:rsidP="00CA75E8">
      <w:pPr>
        <w:pStyle w:val="NormalWeb"/>
        <w:numPr>
          <w:ilvl w:val="1"/>
          <w:numId w:val="2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Hábitos financieros para pensionados.</w:t>
      </w:r>
    </w:p>
    <w:p w14:paraId="4AAD33A6" w14:textId="77777777" w:rsidR="001D3FED" w:rsidRPr="00FA5442" w:rsidRDefault="001D3FED" w:rsidP="00CA75E8">
      <w:pPr>
        <w:pStyle w:val="NormalWeb"/>
        <w:numPr>
          <w:ilvl w:val="1"/>
          <w:numId w:val="2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Manejo del tiempo libre.</w:t>
      </w:r>
    </w:p>
    <w:p w14:paraId="71A348A2" w14:textId="77777777" w:rsidR="001D3FED" w:rsidRPr="00FA5442" w:rsidRDefault="001D3FED" w:rsidP="00CA75E8">
      <w:pPr>
        <w:pStyle w:val="NormalWeb"/>
        <w:numPr>
          <w:ilvl w:val="1"/>
          <w:numId w:val="2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Resiliencia y transición emocional.</w:t>
      </w:r>
    </w:p>
    <w:p w14:paraId="20266D2F" w14:textId="77777777" w:rsidR="001D3FED" w:rsidRPr="00FA5442" w:rsidRDefault="001D3FED" w:rsidP="00CA75E8">
      <w:pPr>
        <w:pStyle w:val="NormalWeb"/>
        <w:numPr>
          <w:ilvl w:val="0"/>
          <w:numId w:val="2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Mentorías institucionales para transferencia de conocimientos a nuevos talentos.</w:t>
      </w:r>
    </w:p>
    <w:p w14:paraId="7D376123" w14:textId="77777777" w:rsidR="001D3FED" w:rsidRPr="00FA5442" w:rsidRDefault="001D3FED" w:rsidP="00CA75E8">
      <w:pPr>
        <w:pStyle w:val="NormalWeb"/>
        <w:numPr>
          <w:ilvl w:val="0"/>
          <w:numId w:val="2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Espacios de acompañamiento psicosocial individual y grupal.</w:t>
      </w:r>
    </w:p>
    <w:p w14:paraId="50967D57" w14:textId="77777777" w:rsidR="001D3FED" w:rsidRPr="00FA5442" w:rsidRDefault="001D3FED" w:rsidP="00CA75E8">
      <w:pPr>
        <w:pStyle w:val="NormalWeb"/>
        <w:numPr>
          <w:ilvl w:val="0"/>
          <w:numId w:val="23"/>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Acceso a simuladores de pensión y orientación especializada.</w:t>
      </w:r>
    </w:p>
    <w:p w14:paraId="385355BD" w14:textId="4B66F0DD" w:rsidR="001D3FED" w:rsidRPr="00FA5442" w:rsidRDefault="001D3FED" w:rsidP="00CA75E8">
      <w:pPr>
        <w:jc w:val="both"/>
        <w:rPr>
          <w:rFonts w:cstheme="minorHAnsi"/>
          <w:b w:val="0"/>
          <w:color w:val="auto"/>
          <w:sz w:val="22"/>
        </w:rPr>
      </w:pPr>
    </w:p>
    <w:p w14:paraId="7673A30B" w14:textId="48D23C84" w:rsidR="001D3FED" w:rsidRPr="00FA5442" w:rsidRDefault="001D3FED" w:rsidP="00CA75E8">
      <w:pPr>
        <w:pStyle w:val="Ttulo3"/>
        <w:spacing w:before="0" w:after="0" w:line="240" w:lineRule="auto"/>
        <w:jc w:val="both"/>
        <w:rPr>
          <w:rStyle w:val="Fuerte"/>
          <w:rFonts w:asciiTheme="minorHAnsi" w:hAnsiTheme="minorHAnsi" w:cstheme="minorHAnsi"/>
          <w:b w:val="0"/>
          <w:color w:val="auto"/>
          <w:sz w:val="22"/>
          <w:szCs w:val="22"/>
        </w:rPr>
      </w:pPr>
      <w:bookmarkStart w:id="162" w:name="_Toc1054594334"/>
      <w:bookmarkStart w:id="163" w:name="_Toc216940187"/>
      <w:bookmarkStart w:id="164" w:name="_Toc217053543"/>
      <w:bookmarkStart w:id="165" w:name="_Toc217053898"/>
      <w:r w:rsidRPr="00FA5442">
        <w:rPr>
          <w:rStyle w:val="Fuerte"/>
          <w:rFonts w:asciiTheme="minorHAnsi" w:hAnsiTheme="minorHAnsi" w:cstheme="minorHAnsi"/>
          <w:b w:val="0"/>
          <w:color w:val="auto"/>
          <w:sz w:val="22"/>
          <w:szCs w:val="22"/>
        </w:rPr>
        <w:t>Línea 4. Desvinculación asistida y transición sociolaboral</w:t>
      </w:r>
      <w:r w:rsidR="004135C4" w:rsidRPr="00FA5442">
        <w:rPr>
          <w:rStyle w:val="Fuerte"/>
          <w:rFonts w:asciiTheme="minorHAnsi" w:hAnsiTheme="minorHAnsi" w:cstheme="minorHAnsi"/>
          <w:b w:val="0"/>
          <w:color w:val="auto"/>
          <w:sz w:val="22"/>
          <w:szCs w:val="22"/>
        </w:rPr>
        <w:t xml:space="preserve">. </w:t>
      </w:r>
      <w:r w:rsidRPr="00FA5442">
        <w:rPr>
          <w:rStyle w:val="Fuerte"/>
          <w:rFonts w:asciiTheme="minorHAnsi" w:hAnsiTheme="minorHAnsi" w:cstheme="minorHAnsi"/>
          <w:b w:val="0"/>
          <w:color w:val="auto"/>
          <w:sz w:val="22"/>
          <w:szCs w:val="22"/>
        </w:rPr>
        <w:t>Actividades:</w:t>
      </w:r>
      <w:bookmarkEnd w:id="162"/>
      <w:bookmarkEnd w:id="163"/>
      <w:bookmarkEnd w:id="164"/>
      <w:bookmarkEnd w:id="165"/>
    </w:p>
    <w:p w14:paraId="446875A9" w14:textId="77777777" w:rsidR="00966A32" w:rsidRPr="00FA5442" w:rsidRDefault="00966A32" w:rsidP="00CA75E8">
      <w:pPr>
        <w:jc w:val="both"/>
        <w:rPr>
          <w:rFonts w:cstheme="minorHAnsi"/>
          <w:color w:val="auto"/>
          <w:sz w:val="22"/>
          <w:lang w:val="es-419" w:eastAsia="es-CO"/>
        </w:rPr>
      </w:pPr>
    </w:p>
    <w:p w14:paraId="4D42C765" w14:textId="77777777" w:rsidR="001D3FED" w:rsidRPr="00FA5442" w:rsidRDefault="001D3FED" w:rsidP="00CA75E8">
      <w:pPr>
        <w:pStyle w:val="NormalWeb"/>
        <w:numPr>
          <w:ilvl w:val="0"/>
          <w:numId w:val="24"/>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Talleres de cierre de ciclo institucional.</w:t>
      </w:r>
    </w:p>
    <w:p w14:paraId="15E844D6" w14:textId="77777777" w:rsidR="001D3FED" w:rsidRPr="00FA5442" w:rsidRDefault="001D3FED" w:rsidP="00CA75E8">
      <w:pPr>
        <w:pStyle w:val="NormalWeb"/>
        <w:numPr>
          <w:ilvl w:val="0"/>
          <w:numId w:val="24"/>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Acceso a la oferta de capacitación del DASCD.</w:t>
      </w:r>
    </w:p>
    <w:p w14:paraId="0AA582BD" w14:textId="77777777" w:rsidR="001D3FED" w:rsidRPr="00FA5442" w:rsidRDefault="001D3FED" w:rsidP="00CA75E8">
      <w:pPr>
        <w:pStyle w:val="NormalWeb"/>
        <w:numPr>
          <w:ilvl w:val="0"/>
          <w:numId w:val="24"/>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Ferias de emprendimiento, reconversión laboral y empleabilidad.</w:t>
      </w:r>
    </w:p>
    <w:p w14:paraId="0A953A98" w14:textId="77777777" w:rsidR="001D3FED" w:rsidRPr="00FA5442" w:rsidRDefault="001D3FED" w:rsidP="00CA75E8">
      <w:pPr>
        <w:pStyle w:val="NormalWeb"/>
        <w:numPr>
          <w:ilvl w:val="0"/>
          <w:numId w:val="24"/>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Acompañamiento sociolaboral para reinserción laboral o emprendimiento.</w:t>
      </w:r>
    </w:p>
    <w:p w14:paraId="19F599F6" w14:textId="77777777" w:rsidR="001D3FED" w:rsidRPr="00FA5442" w:rsidRDefault="001D3FED" w:rsidP="00CA75E8">
      <w:pPr>
        <w:pStyle w:val="NormalWeb"/>
        <w:numPr>
          <w:ilvl w:val="0"/>
          <w:numId w:val="24"/>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Reconocimiento institucional por trayectoria y servicio.</w:t>
      </w:r>
    </w:p>
    <w:p w14:paraId="7E202371" w14:textId="4CEE2E74" w:rsidR="001D3FED" w:rsidRPr="00FA5442" w:rsidRDefault="001D3FED" w:rsidP="00CA75E8">
      <w:pPr>
        <w:jc w:val="both"/>
        <w:rPr>
          <w:rFonts w:cstheme="minorHAnsi"/>
          <w:b w:val="0"/>
          <w:color w:val="auto"/>
          <w:sz w:val="22"/>
        </w:rPr>
      </w:pPr>
    </w:p>
    <w:p w14:paraId="31FCA548" w14:textId="152C7C91" w:rsidR="001D3FED" w:rsidRPr="00FA5442" w:rsidRDefault="001D3FED" w:rsidP="00CA75E8">
      <w:pPr>
        <w:pStyle w:val="Ttulo2"/>
        <w:spacing w:after="0"/>
        <w:jc w:val="both"/>
        <w:rPr>
          <w:rStyle w:val="Fuerte"/>
          <w:rFonts w:cstheme="minorHAnsi"/>
          <w:b w:val="0"/>
          <w:color w:val="auto"/>
          <w:sz w:val="22"/>
          <w:szCs w:val="22"/>
        </w:rPr>
      </w:pPr>
      <w:bookmarkStart w:id="166" w:name="_Toc1857241496"/>
      <w:bookmarkStart w:id="167" w:name="_Toc216940188"/>
      <w:bookmarkStart w:id="168" w:name="_Toc217053544"/>
      <w:bookmarkStart w:id="169" w:name="_Toc217053899"/>
      <w:r w:rsidRPr="00FA5442">
        <w:rPr>
          <w:rStyle w:val="Fuerte"/>
          <w:rFonts w:cstheme="minorHAnsi"/>
          <w:b w:val="0"/>
          <w:color w:val="auto"/>
          <w:sz w:val="22"/>
          <w:szCs w:val="22"/>
        </w:rPr>
        <w:t>Enfoques Transversales</w:t>
      </w:r>
      <w:bookmarkEnd w:id="166"/>
      <w:bookmarkEnd w:id="167"/>
      <w:bookmarkEnd w:id="168"/>
      <w:bookmarkEnd w:id="169"/>
    </w:p>
    <w:p w14:paraId="66B37D5F" w14:textId="77777777" w:rsidR="00DB387D" w:rsidRPr="00FA5442" w:rsidRDefault="00DB387D" w:rsidP="00CA75E8">
      <w:pPr>
        <w:jc w:val="both"/>
        <w:rPr>
          <w:rFonts w:cstheme="minorHAnsi"/>
          <w:color w:val="auto"/>
          <w:sz w:val="22"/>
        </w:rPr>
      </w:pPr>
    </w:p>
    <w:p w14:paraId="445D7F1E" w14:textId="77777777" w:rsidR="001D3FED" w:rsidRPr="00FA5442" w:rsidRDefault="001D3FED" w:rsidP="00CA75E8">
      <w:pPr>
        <w:pStyle w:val="NormalWeb"/>
        <w:numPr>
          <w:ilvl w:val="0"/>
          <w:numId w:val="25"/>
        </w:numPr>
        <w:spacing w:before="0" w:beforeAutospacing="0" w:after="0" w:afterAutospacing="0"/>
        <w:jc w:val="both"/>
        <w:rPr>
          <w:rFonts w:asciiTheme="minorHAnsi" w:hAnsiTheme="minorHAnsi" w:cstheme="minorHAnsi"/>
          <w:sz w:val="22"/>
          <w:szCs w:val="22"/>
        </w:rPr>
      </w:pPr>
      <w:r w:rsidRPr="00FA5442">
        <w:rPr>
          <w:rStyle w:val="Fuerte"/>
          <w:rFonts w:asciiTheme="minorHAnsi" w:hAnsiTheme="minorHAnsi" w:cstheme="minorHAnsi"/>
          <w:b w:val="0"/>
          <w:sz w:val="22"/>
          <w:szCs w:val="22"/>
        </w:rPr>
        <w:t>Enfoque de derechos:</w:t>
      </w:r>
      <w:r w:rsidRPr="00FA5442">
        <w:rPr>
          <w:rFonts w:asciiTheme="minorHAnsi" w:hAnsiTheme="minorHAnsi" w:cstheme="minorHAnsi"/>
          <w:sz w:val="22"/>
          <w:szCs w:val="22"/>
        </w:rPr>
        <w:t xml:space="preserve"> seguridad social, trabajo digno, igualdad.</w:t>
      </w:r>
    </w:p>
    <w:p w14:paraId="51E27212" w14:textId="77777777" w:rsidR="001D3FED" w:rsidRPr="00FA5442" w:rsidRDefault="001D3FED" w:rsidP="00CA75E8">
      <w:pPr>
        <w:pStyle w:val="NormalWeb"/>
        <w:numPr>
          <w:ilvl w:val="0"/>
          <w:numId w:val="25"/>
        </w:numPr>
        <w:spacing w:before="0" w:beforeAutospacing="0" w:after="0" w:afterAutospacing="0"/>
        <w:jc w:val="both"/>
        <w:rPr>
          <w:rFonts w:asciiTheme="minorHAnsi" w:hAnsiTheme="minorHAnsi" w:cstheme="minorHAnsi"/>
          <w:sz w:val="22"/>
          <w:szCs w:val="22"/>
        </w:rPr>
      </w:pPr>
      <w:r w:rsidRPr="00FA5442">
        <w:rPr>
          <w:rStyle w:val="Fuerte"/>
          <w:rFonts w:asciiTheme="minorHAnsi" w:hAnsiTheme="minorHAnsi" w:cstheme="minorHAnsi"/>
          <w:b w:val="0"/>
          <w:sz w:val="22"/>
          <w:szCs w:val="22"/>
        </w:rPr>
        <w:t>Enfoque psicosocial:</w:t>
      </w:r>
      <w:r w:rsidRPr="00FA5442">
        <w:rPr>
          <w:rFonts w:asciiTheme="minorHAnsi" w:hAnsiTheme="minorHAnsi" w:cstheme="minorHAnsi"/>
          <w:sz w:val="22"/>
          <w:szCs w:val="22"/>
        </w:rPr>
        <w:t xml:space="preserve"> gestión emocional, autocuidado y resiliencia.</w:t>
      </w:r>
    </w:p>
    <w:p w14:paraId="773F0403" w14:textId="77777777" w:rsidR="001D3FED" w:rsidRPr="00FA5442" w:rsidRDefault="001D3FED" w:rsidP="00CA75E8">
      <w:pPr>
        <w:pStyle w:val="NormalWeb"/>
        <w:numPr>
          <w:ilvl w:val="0"/>
          <w:numId w:val="25"/>
        </w:numPr>
        <w:spacing w:before="0" w:beforeAutospacing="0" w:after="0" w:afterAutospacing="0"/>
        <w:jc w:val="both"/>
        <w:rPr>
          <w:rFonts w:asciiTheme="minorHAnsi" w:hAnsiTheme="minorHAnsi" w:cstheme="minorHAnsi"/>
          <w:sz w:val="22"/>
          <w:szCs w:val="22"/>
        </w:rPr>
      </w:pPr>
      <w:r w:rsidRPr="00FA5442">
        <w:rPr>
          <w:rStyle w:val="Fuerte"/>
          <w:rFonts w:asciiTheme="minorHAnsi" w:hAnsiTheme="minorHAnsi" w:cstheme="minorHAnsi"/>
          <w:b w:val="0"/>
          <w:sz w:val="22"/>
          <w:szCs w:val="22"/>
        </w:rPr>
        <w:t>Enfoque diferencial:</w:t>
      </w:r>
      <w:r w:rsidRPr="00FA5442">
        <w:rPr>
          <w:rFonts w:asciiTheme="minorHAnsi" w:hAnsiTheme="minorHAnsi" w:cstheme="minorHAnsi"/>
          <w:sz w:val="22"/>
          <w:szCs w:val="22"/>
        </w:rPr>
        <w:t xml:space="preserve"> atención según ciclo vital, género, orientación sexual, identidad cultural, discapacidad y trayectorias laborales diversas.</w:t>
      </w:r>
    </w:p>
    <w:p w14:paraId="4789E15F" w14:textId="77777777" w:rsidR="001D3FED" w:rsidRPr="00FA5442" w:rsidRDefault="001D3FED" w:rsidP="00CA75E8">
      <w:pPr>
        <w:pStyle w:val="NormalWeb"/>
        <w:numPr>
          <w:ilvl w:val="0"/>
          <w:numId w:val="25"/>
        </w:numPr>
        <w:spacing w:before="0" w:beforeAutospacing="0" w:after="0" w:afterAutospacing="0"/>
        <w:jc w:val="both"/>
        <w:rPr>
          <w:rFonts w:asciiTheme="minorHAnsi" w:hAnsiTheme="minorHAnsi" w:cstheme="minorHAnsi"/>
          <w:sz w:val="22"/>
          <w:szCs w:val="22"/>
        </w:rPr>
      </w:pPr>
      <w:r w:rsidRPr="00FA5442">
        <w:rPr>
          <w:rStyle w:val="Fuerte"/>
          <w:rFonts w:asciiTheme="minorHAnsi" w:hAnsiTheme="minorHAnsi" w:cstheme="minorHAnsi"/>
          <w:b w:val="0"/>
          <w:sz w:val="22"/>
          <w:szCs w:val="22"/>
        </w:rPr>
        <w:t>Gestión del conocimiento:</w:t>
      </w:r>
      <w:r w:rsidRPr="00FA5442">
        <w:rPr>
          <w:rFonts w:asciiTheme="minorHAnsi" w:hAnsiTheme="minorHAnsi" w:cstheme="minorHAnsi"/>
          <w:sz w:val="22"/>
          <w:szCs w:val="22"/>
        </w:rPr>
        <w:t xml:space="preserve"> mentorías, transferencia de saberes y cierre documentado del ciclo laboral.</w:t>
      </w:r>
    </w:p>
    <w:p w14:paraId="0F97E423" w14:textId="0EDD9648" w:rsidR="001D3FED" w:rsidRPr="00FA5442" w:rsidRDefault="001D3FED" w:rsidP="00CA75E8">
      <w:pPr>
        <w:jc w:val="both"/>
        <w:rPr>
          <w:rFonts w:cstheme="minorHAnsi"/>
          <w:b w:val="0"/>
          <w:color w:val="auto"/>
          <w:sz w:val="22"/>
        </w:rPr>
      </w:pPr>
    </w:p>
    <w:p w14:paraId="7FEB7A54" w14:textId="28D71E3C" w:rsidR="001D3FED" w:rsidRPr="00FA5442" w:rsidRDefault="001D3FED" w:rsidP="00CA75E8">
      <w:pPr>
        <w:pStyle w:val="Ttulo3"/>
        <w:spacing w:before="0" w:after="0" w:line="240" w:lineRule="auto"/>
        <w:jc w:val="both"/>
        <w:rPr>
          <w:rStyle w:val="Fuerte"/>
          <w:rFonts w:asciiTheme="minorHAnsi" w:hAnsiTheme="minorHAnsi" w:cstheme="minorHAnsi"/>
          <w:bCs w:val="0"/>
          <w:color w:val="auto"/>
          <w:sz w:val="22"/>
          <w:szCs w:val="22"/>
        </w:rPr>
      </w:pPr>
      <w:bookmarkStart w:id="170" w:name="_Toc1621771639"/>
      <w:bookmarkStart w:id="171" w:name="_Toc216940189"/>
      <w:bookmarkStart w:id="172" w:name="_Toc217053545"/>
      <w:bookmarkStart w:id="173" w:name="_Toc217053900"/>
      <w:r w:rsidRPr="00FA5442">
        <w:rPr>
          <w:rStyle w:val="Fuerte"/>
          <w:rFonts w:asciiTheme="minorHAnsi" w:hAnsiTheme="minorHAnsi" w:cstheme="minorHAnsi"/>
          <w:bCs w:val="0"/>
          <w:color w:val="auto"/>
          <w:sz w:val="22"/>
          <w:szCs w:val="22"/>
        </w:rPr>
        <w:t>Compromiso Institucional</w:t>
      </w:r>
      <w:bookmarkEnd w:id="170"/>
      <w:bookmarkEnd w:id="171"/>
      <w:bookmarkEnd w:id="172"/>
      <w:bookmarkEnd w:id="173"/>
    </w:p>
    <w:p w14:paraId="252E4960" w14:textId="77777777" w:rsidR="00DB387D" w:rsidRPr="00FA5442" w:rsidRDefault="00DB387D" w:rsidP="00CA75E8">
      <w:pPr>
        <w:jc w:val="both"/>
        <w:rPr>
          <w:rFonts w:cstheme="minorHAnsi"/>
          <w:color w:val="auto"/>
          <w:sz w:val="22"/>
        </w:rPr>
      </w:pPr>
    </w:p>
    <w:p w14:paraId="07C0F323" w14:textId="77777777" w:rsidR="001D3FED" w:rsidRPr="00FA5442" w:rsidRDefault="001D3FED"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La UAECD reafirma su compromiso con el bienestar integral y la gestión humana responsable, reconociendo la importancia de acompañar a sus servidores(as) desde el inicio de su carrera laboral hasta su retiro. El módulo contribuye a una cultura organizacional basada en la prevención, la formación y el respeto por la trayectoria de quienes han contribuido al valor público de Catastro Bogotá.</w:t>
      </w:r>
    </w:p>
    <w:p w14:paraId="22706CBF" w14:textId="77777777" w:rsidR="001F3C53" w:rsidRPr="00FA5442" w:rsidRDefault="001F3C53" w:rsidP="00CA75E8">
      <w:pPr>
        <w:pStyle w:val="NormalWeb"/>
        <w:spacing w:before="0" w:beforeAutospacing="0" w:after="0" w:afterAutospacing="0"/>
        <w:jc w:val="both"/>
        <w:rPr>
          <w:rFonts w:asciiTheme="minorHAnsi" w:hAnsiTheme="minorHAnsi" w:cstheme="minorHAnsi"/>
          <w:sz w:val="22"/>
          <w:szCs w:val="22"/>
        </w:rPr>
      </w:pPr>
    </w:p>
    <w:p w14:paraId="1B66622F" w14:textId="4E089E72" w:rsidR="0091156A" w:rsidRPr="00FA5442" w:rsidRDefault="0091156A" w:rsidP="00CA75E8">
      <w:pPr>
        <w:pStyle w:val="Ttulo3"/>
        <w:spacing w:before="0" w:after="0" w:line="240" w:lineRule="auto"/>
        <w:jc w:val="both"/>
        <w:rPr>
          <w:rStyle w:val="Fuerte"/>
          <w:rFonts w:asciiTheme="minorHAnsi" w:hAnsiTheme="minorHAnsi" w:cstheme="minorHAnsi"/>
          <w:bCs w:val="0"/>
          <w:color w:val="auto"/>
          <w:sz w:val="22"/>
          <w:szCs w:val="22"/>
        </w:rPr>
      </w:pPr>
      <w:bookmarkStart w:id="174" w:name="_Toc869136098"/>
      <w:bookmarkStart w:id="175" w:name="_Toc216940190"/>
      <w:bookmarkStart w:id="176" w:name="_Toc217053546"/>
      <w:bookmarkStart w:id="177" w:name="_Toc217053901"/>
      <w:r w:rsidRPr="00FA5442">
        <w:rPr>
          <w:rStyle w:val="Fuerte"/>
          <w:rFonts w:asciiTheme="minorHAnsi" w:hAnsiTheme="minorHAnsi" w:cstheme="minorHAnsi"/>
          <w:bCs w:val="0"/>
          <w:color w:val="auto"/>
          <w:sz w:val="22"/>
          <w:szCs w:val="22"/>
        </w:rPr>
        <w:t>Ferias de Servicios</w:t>
      </w:r>
      <w:bookmarkEnd w:id="174"/>
      <w:bookmarkEnd w:id="175"/>
      <w:bookmarkEnd w:id="176"/>
      <w:bookmarkEnd w:id="177"/>
    </w:p>
    <w:p w14:paraId="3BB36B0F" w14:textId="77777777" w:rsidR="001F3C53" w:rsidRPr="00FA5442" w:rsidRDefault="001F3C53" w:rsidP="00CA75E8">
      <w:pPr>
        <w:jc w:val="both"/>
        <w:rPr>
          <w:rFonts w:cstheme="minorHAnsi"/>
          <w:color w:val="auto"/>
          <w:sz w:val="22"/>
          <w:lang w:val="es-419" w:eastAsia="es-CO"/>
        </w:rPr>
      </w:pPr>
    </w:p>
    <w:p w14:paraId="561CD817" w14:textId="77777777" w:rsidR="001F3C53" w:rsidRPr="00FA5442" w:rsidRDefault="0091156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Se realizarán dos ferias anuales de servicios, articuladas con entidades aliadas, la Caja de Compensación y empresas con convenios vigentes, con el fin de acercar beneficios, asesorías y opciones financieras, deportivas, educativas y de bienestar a los(as) servidores(as).</w:t>
      </w:r>
    </w:p>
    <w:p w14:paraId="16ECE0CE" w14:textId="77777777" w:rsidR="00D96CC6" w:rsidRPr="00FA5442" w:rsidRDefault="0091156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br/>
        <w:t xml:space="preserve">Adicionalmente, según la necesidad institucional, se incluirá la participación de la Secretaría de </w:t>
      </w:r>
      <w:r w:rsidRPr="00FA5442">
        <w:rPr>
          <w:rFonts w:asciiTheme="minorHAnsi" w:hAnsiTheme="minorHAnsi" w:cstheme="minorHAnsi"/>
          <w:sz w:val="22"/>
          <w:szCs w:val="22"/>
        </w:rPr>
        <w:lastRenderedPageBreak/>
        <w:t>Hacienda con orientación especializada en obligaciones tributarias.</w:t>
      </w:r>
      <w:r w:rsidR="006110E8" w:rsidRPr="00FA5442">
        <w:rPr>
          <w:rFonts w:asciiTheme="minorHAnsi" w:hAnsiTheme="minorHAnsi" w:cstheme="minorHAnsi"/>
          <w:sz w:val="22"/>
          <w:szCs w:val="22"/>
        </w:rPr>
        <w:t xml:space="preserve"> </w:t>
      </w:r>
      <w:r w:rsidRPr="00FA5442">
        <w:rPr>
          <w:rFonts w:asciiTheme="minorHAnsi" w:hAnsiTheme="minorHAnsi" w:cstheme="minorHAnsi"/>
          <w:sz w:val="22"/>
          <w:szCs w:val="22"/>
        </w:rPr>
        <w:t>Durante esta misma semana se desarrollarán charlas de educación financiera, fortaleciendo competencias personales y promoviendo decisiones económicas informadas.</w:t>
      </w:r>
      <w:bookmarkStart w:id="178" w:name="_Toc813065434"/>
      <w:bookmarkStart w:id="179" w:name="_Toc216940191"/>
    </w:p>
    <w:p w14:paraId="01050A51" w14:textId="08F41596" w:rsidR="0091156A" w:rsidRPr="00FA5442" w:rsidRDefault="0091156A" w:rsidP="00CA75E8">
      <w:pPr>
        <w:pStyle w:val="NormalWeb"/>
        <w:spacing w:before="0" w:beforeAutospacing="0" w:after="0" w:afterAutospacing="0"/>
        <w:jc w:val="both"/>
        <w:rPr>
          <w:rStyle w:val="Fuerte"/>
          <w:rFonts w:asciiTheme="minorHAnsi" w:hAnsiTheme="minorHAnsi" w:cstheme="minorHAnsi"/>
          <w:b w:val="0"/>
          <w:bCs w:val="0"/>
          <w:sz w:val="22"/>
          <w:szCs w:val="22"/>
        </w:rPr>
      </w:pPr>
      <w:r w:rsidRPr="00FA5442">
        <w:rPr>
          <w:rStyle w:val="Fuerte"/>
          <w:rFonts w:asciiTheme="minorHAnsi" w:hAnsiTheme="minorHAnsi" w:cstheme="minorHAnsi"/>
          <w:bCs w:val="0"/>
          <w:sz w:val="22"/>
          <w:szCs w:val="22"/>
        </w:rPr>
        <w:t>Evento de Clima y Cultura – Cierre de Gestión</w:t>
      </w:r>
      <w:bookmarkEnd w:id="178"/>
      <w:bookmarkEnd w:id="179"/>
    </w:p>
    <w:p w14:paraId="09F707F1" w14:textId="77777777" w:rsidR="0091156A" w:rsidRPr="00FA5442" w:rsidRDefault="0091156A" w:rsidP="00CA75E8">
      <w:pPr>
        <w:jc w:val="both"/>
        <w:rPr>
          <w:rFonts w:cstheme="minorHAnsi"/>
          <w:color w:val="auto"/>
          <w:sz w:val="22"/>
          <w:lang w:val="es-419" w:eastAsia="es-CO"/>
        </w:rPr>
      </w:pPr>
    </w:p>
    <w:p w14:paraId="39696B0A" w14:textId="0CD96146" w:rsidR="0091156A" w:rsidRPr="00FA5442" w:rsidRDefault="0091156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La UAECD consolidará este espacio como uno de los hitos institucionales más relevantes del año, destinado a reconocer los logros estratégicos, metas alcanzadas y avances en la gestión pública, al tiempo que se resalta el compromiso, la integridad y la contribución del talento humano al cumplimiento de la misión catastral. Este evento será un escenario para fortalecer la cultura organizacional basada en la colaboración, el liderazgo transformador y el valor de lo público.</w:t>
      </w:r>
      <w:r w:rsidRPr="00FA5442">
        <w:rPr>
          <w:rFonts w:asciiTheme="minorHAnsi" w:hAnsiTheme="minorHAnsi" w:cstheme="minorHAnsi"/>
          <w:sz w:val="22"/>
          <w:szCs w:val="22"/>
        </w:rPr>
        <w:br/>
        <w:t>En el marco de esta celebración, se otorgarán reconocimientos a los(as) mejores servidores(as) de la UAECD, equipos de trabajo destacados, y servidores(as) con trayectoria ejemplar, promoviendo la meritocracia, la motivación y el sentido de pertenencia.</w:t>
      </w:r>
    </w:p>
    <w:p w14:paraId="0A757939" w14:textId="77777777" w:rsidR="006110E8" w:rsidRPr="00FA5442" w:rsidRDefault="006110E8" w:rsidP="00CA75E8">
      <w:pPr>
        <w:pStyle w:val="NormalWeb"/>
        <w:spacing w:before="0" w:beforeAutospacing="0" w:after="0" w:afterAutospacing="0"/>
        <w:jc w:val="both"/>
        <w:rPr>
          <w:rFonts w:asciiTheme="minorHAnsi" w:hAnsiTheme="minorHAnsi" w:cstheme="minorHAnsi"/>
          <w:sz w:val="22"/>
          <w:szCs w:val="22"/>
        </w:rPr>
      </w:pPr>
    </w:p>
    <w:p w14:paraId="1C3C3F85" w14:textId="57B83B6C" w:rsidR="0091156A" w:rsidRPr="00FA5442" w:rsidRDefault="0091156A" w:rsidP="00CA75E8">
      <w:pPr>
        <w:pStyle w:val="Ttulo3"/>
        <w:spacing w:before="0" w:after="0" w:line="240" w:lineRule="auto"/>
        <w:jc w:val="both"/>
        <w:rPr>
          <w:rStyle w:val="Fuerte"/>
          <w:rFonts w:asciiTheme="minorHAnsi" w:hAnsiTheme="minorHAnsi" w:cstheme="minorHAnsi"/>
          <w:bCs w:val="0"/>
          <w:color w:val="auto"/>
          <w:sz w:val="22"/>
          <w:szCs w:val="22"/>
        </w:rPr>
      </w:pPr>
      <w:bookmarkStart w:id="180" w:name="_Toc1431129225"/>
      <w:bookmarkStart w:id="181" w:name="_Toc216940192"/>
      <w:bookmarkStart w:id="182" w:name="_Toc217053547"/>
      <w:bookmarkStart w:id="183" w:name="_Toc217053902"/>
      <w:r w:rsidRPr="00FA5442">
        <w:rPr>
          <w:rStyle w:val="Fuerte"/>
          <w:rFonts w:asciiTheme="minorHAnsi" w:hAnsiTheme="minorHAnsi" w:cstheme="minorHAnsi"/>
          <w:bCs w:val="0"/>
          <w:color w:val="auto"/>
          <w:sz w:val="22"/>
          <w:szCs w:val="22"/>
        </w:rPr>
        <w:t>Navidad UAECD – Época de Reconciliación y Unión: Novenas Navideñas</w:t>
      </w:r>
      <w:bookmarkEnd w:id="180"/>
      <w:bookmarkEnd w:id="181"/>
      <w:bookmarkEnd w:id="182"/>
      <w:bookmarkEnd w:id="183"/>
    </w:p>
    <w:p w14:paraId="51CC9585" w14:textId="77777777" w:rsidR="006110E8" w:rsidRPr="00FA5442" w:rsidRDefault="006110E8" w:rsidP="00CA75E8">
      <w:pPr>
        <w:jc w:val="both"/>
        <w:rPr>
          <w:rFonts w:cstheme="minorHAnsi"/>
          <w:color w:val="auto"/>
          <w:sz w:val="22"/>
          <w:lang w:val="es-419" w:eastAsia="es-CO"/>
        </w:rPr>
      </w:pPr>
    </w:p>
    <w:p w14:paraId="4E5D8AF0" w14:textId="3090EFC0" w:rsidR="0091156A" w:rsidRPr="00FA5442" w:rsidRDefault="0091156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Con el propósito de propiciar espacios de encuentro, diálogo y unión en torno a valores como la solidaridad, la empatía y el trabajo en equipo, la UAECD continuará con la tradición de realizar las novenas navideñas. Estas actividades fomentarán el bienestar emocional y el fortalecimiento de vínculos entre servidores(as) y colaboradores(as), integrando mensajes institucionales que promuevan reconciliación, convivencia y el espíritu de servicio público.</w:t>
      </w:r>
    </w:p>
    <w:p w14:paraId="434A69D3" w14:textId="77777777" w:rsidR="006110E8" w:rsidRPr="00FA5442" w:rsidRDefault="006110E8" w:rsidP="00CA75E8">
      <w:pPr>
        <w:pStyle w:val="NormalWeb"/>
        <w:spacing w:before="0" w:beforeAutospacing="0" w:after="0" w:afterAutospacing="0"/>
        <w:jc w:val="both"/>
        <w:rPr>
          <w:rFonts w:asciiTheme="minorHAnsi" w:hAnsiTheme="minorHAnsi" w:cstheme="minorHAnsi"/>
          <w:sz w:val="22"/>
          <w:szCs w:val="22"/>
        </w:rPr>
      </w:pPr>
    </w:p>
    <w:p w14:paraId="75A7E6CF" w14:textId="18CA8BA9" w:rsidR="0091156A" w:rsidRPr="00FA5442" w:rsidRDefault="0091156A" w:rsidP="00CA75E8">
      <w:pPr>
        <w:pStyle w:val="Ttulo3"/>
        <w:spacing w:before="0" w:after="0" w:line="240" w:lineRule="auto"/>
        <w:jc w:val="both"/>
        <w:rPr>
          <w:rStyle w:val="Fuerte"/>
          <w:rFonts w:asciiTheme="minorHAnsi" w:hAnsiTheme="minorHAnsi" w:cstheme="minorHAnsi"/>
          <w:bCs w:val="0"/>
          <w:color w:val="auto"/>
          <w:sz w:val="22"/>
          <w:szCs w:val="22"/>
        </w:rPr>
      </w:pPr>
      <w:bookmarkStart w:id="184" w:name="_Toc270366333"/>
      <w:bookmarkStart w:id="185" w:name="_Toc216940193"/>
      <w:bookmarkStart w:id="186" w:name="_Toc217053548"/>
      <w:bookmarkStart w:id="187" w:name="_Toc217053903"/>
      <w:r w:rsidRPr="00FA5442">
        <w:rPr>
          <w:rStyle w:val="Fuerte"/>
          <w:rFonts w:asciiTheme="minorHAnsi" w:hAnsiTheme="minorHAnsi" w:cstheme="minorHAnsi"/>
          <w:bCs w:val="0"/>
          <w:color w:val="auto"/>
          <w:sz w:val="22"/>
          <w:szCs w:val="22"/>
        </w:rPr>
        <w:t>Bonos de Navidad</w:t>
      </w:r>
      <w:bookmarkEnd w:id="184"/>
      <w:bookmarkEnd w:id="185"/>
      <w:bookmarkEnd w:id="186"/>
      <w:bookmarkEnd w:id="187"/>
    </w:p>
    <w:p w14:paraId="2D5C9B3A" w14:textId="77777777" w:rsidR="006110E8" w:rsidRPr="00FA5442" w:rsidRDefault="006110E8" w:rsidP="00CA75E8">
      <w:pPr>
        <w:jc w:val="both"/>
        <w:rPr>
          <w:rFonts w:cstheme="minorHAnsi"/>
          <w:color w:val="auto"/>
          <w:sz w:val="22"/>
          <w:lang w:val="es-419" w:eastAsia="es-CO"/>
        </w:rPr>
      </w:pPr>
    </w:p>
    <w:p w14:paraId="454E9A4C" w14:textId="77777777" w:rsidR="0091156A" w:rsidRPr="00FA5442" w:rsidRDefault="0091156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En cumplimiento del artículo 10 del Decreto Distrital 062 de 2024 y como parte del PBSI 2026, se entregará un bono navideño para los hijos(as) de servidores(as) menores de 13 años al 31 de diciembre de 2026, extendiendo el beneficio a hijos(as) entre 13 y 18 años con discapacidad que dependan económicamente. Este bono reafirma la política institucional de apoyo a las familias y de generación de condiciones que aporten a la recreación, bienestar y desarrollo integral de niñas, niños y adolescentes.</w:t>
      </w:r>
    </w:p>
    <w:p w14:paraId="6A0121BD" w14:textId="77777777" w:rsidR="0091156A" w:rsidRPr="00FA5442" w:rsidRDefault="0091156A" w:rsidP="00CA75E8">
      <w:pPr>
        <w:jc w:val="both"/>
        <w:rPr>
          <w:rFonts w:cstheme="minorHAnsi"/>
          <w:b w:val="0"/>
          <w:color w:val="auto"/>
          <w:sz w:val="22"/>
        </w:rPr>
      </w:pPr>
    </w:p>
    <w:p w14:paraId="03BDAECF" w14:textId="3D3A2851" w:rsidR="00C66B5E" w:rsidRPr="00FA5442" w:rsidRDefault="00C66B5E" w:rsidP="00CA75E8">
      <w:pPr>
        <w:pStyle w:val="Ttulo3"/>
        <w:spacing w:before="0" w:after="0" w:line="240" w:lineRule="auto"/>
        <w:jc w:val="both"/>
        <w:rPr>
          <w:rStyle w:val="Fuerte"/>
          <w:rFonts w:asciiTheme="minorHAnsi" w:hAnsiTheme="minorHAnsi" w:cstheme="minorHAnsi"/>
          <w:bCs w:val="0"/>
          <w:color w:val="auto"/>
          <w:sz w:val="22"/>
          <w:szCs w:val="22"/>
        </w:rPr>
      </w:pPr>
      <w:bookmarkStart w:id="188" w:name="_Toc469908209"/>
      <w:bookmarkStart w:id="189" w:name="_Toc216940194"/>
      <w:bookmarkStart w:id="190" w:name="_Toc217053549"/>
      <w:bookmarkStart w:id="191" w:name="_Toc217053904"/>
      <w:bookmarkStart w:id="192" w:name="_Toc185451369"/>
      <w:bookmarkStart w:id="193" w:name="_Toc185451575"/>
      <w:r w:rsidRPr="00FA5442">
        <w:rPr>
          <w:rStyle w:val="Fuerte"/>
          <w:rFonts w:asciiTheme="minorHAnsi" w:hAnsiTheme="minorHAnsi" w:cstheme="minorHAnsi"/>
          <w:bCs w:val="0"/>
          <w:color w:val="auto"/>
          <w:sz w:val="22"/>
          <w:szCs w:val="22"/>
        </w:rPr>
        <w:t>Programa de Incentivos 2026</w:t>
      </w:r>
      <w:bookmarkEnd w:id="188"/>
      <w:bookmarkEnd w:id="189"/>
      <w:bookmarkEnd w:id="190"/>
      <w:bookmarkEnd w:id="191"/>
    </w:p>
    <w:p w14:paraId="7B29766D" w14:textId="77777777" w:rsidR="00C66B5E" w:rsidRPr="00FA5442" w:rsidRDefault="00C66B5E" w:rsidP="00CA75E8">
      <w:pPr>
        <w:pStyle w:val="Ttulo1"/>
        <w:spacing w:before="0" w:after="0"/>
        <w:jc w:val="both"/>
        <w:rPr>
          <w:rFonts w:asciiTheme="minorHAnsi" w:eastAsia="Times New Roman" w:hAnsiTheme="minorHAnsi" w:cstheme="minorHAnsi"/>
          <w:b w:val="0"/>
          <w:i/>
          <w:color w:val="auto"/>
          <w:sz w:val="22"/>
          <w:szCs w:val="22"/>
        </w:rPr>
      </w:pPr>
    </w:p>
    <w:p w14:paraId="41B98029" w14:textId="281FEDC9" w:rsidR="00C66B5E" w:rsidRPr="00FA5442" w:rsidRDefault="00C66B5E"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En cumplimiento de lo dispuesto en el </w:t>
      </w:r>
      <w:r w:rsidRPr="00FA5442">
        <w:rPr>
          <w:rStyle w:val="Fuerte"/>
          <w:rFonts w:asciiTheme="minorHAnsi" w:hAnsiTheme="minorHAnsi" w:cstheme="minorHAnsi"/>
          <w:b w:val="0"/>
          <w:sz w:val="22"/>
          <w:szCs w:val="22"/>
        </w:rPr>
        <w:t>Decreto 1083 de 2015</w:t>
      </w:r>
      <w:r w:rsidRPr="00FA5442">
        <w:rPr>
          <w:rFonts w:asciiTheme="minorHAnsi" w:hAnsiTheme="minorHAnsi" w:cstheme="minorHAnsi"/>
          <w:sz w:val="22"/>
          <w:szCs w:val="22"/>
        </w:rPr>
        <w:t xml:space="preserve">, la Unidad Administrativa Especial de Catastro Distrital adopta para la vigencia 2026 el </w:t>
      </w:r>
      <w:r w:rsidRPr="00FA5442">
        <w:rPr>
          <w:rStyle w:val="Fuerte"/>
          <w:rFonts w:asciiTheme="minorHAnsi" w:hAnsiTheme="minorHAnsi" w:cstheme="minorHAnsi"/>
          <w:b w:val="0"/>
          <w:sz w:val="22"/>
          <w:szCs w:val="22"/>
        </w:rPr>
        <w:t>Programa de Incentivos</w:t>
      </w:r>
      <w:r w:rsidRPr="00FA5442">
        <w:rPr>
          <w:rFonts w:asciiTheme="minorHAnsi" w:hAnsiTheme="minorHAnsi" w:cstheme="minorHAnsi"/>
          <w:sz w:val="22"/>
          <w:szCs w:val="22"/>
        </w:rPr>
        <w:t xml:space="preserve">, integrado por reconocimientos </w:t>
      </w:r>
      <w:r w:rsidRPr="00FA5442">
        <w:rPr>
          <w:rStyle w:val="Fuerte"/>
          <w:rFonts w:asciiTheme="minorHAnsi" w:hAnsiTheme="minorHAnsi" w:cstheme="minorHAnsi"/>
          <w:b w:val="0"/>
          <w:sz w:val="22"/>
          <w:szCs w:val="22"/>
        </w:rPr>
        <w:t>pecuniarios y no pecuniarios</w:t>
      </w:r>
      <w:r w:rsidRPr="00FA5442">
        <w:rPr>
          <w:rFonts w:asciiTheme="minorHAnsi" w:hAnsiTheme="minorHAnsi" w:cstheme="minorHAnsi"/>
          <w:sz w:val="22"/>
          <w:szCs w:val="22"/>
        </w:rPr>
        <w:t xml:space="preserve"> dirigidos a los servidores públicos de carrera administrativa y de libre nombramiento y remoción.</w:t>
      </w:r>
    </w:p>
    <w:p w14:paraId="6BF1EFA7" w14:textId="77777777" w:rsidR="00C66B5E" w:rsidRPr="00FA5442" w:rsidRDefault="00C66B5E" w:rsidP="00CA75E8">
      <w:pPr>
        <w:pStyle w:val="NormalWeb"/>
        <w:spacing w:before="0" w:beforeAutospacing="0" w:after="0" w:afterAutospacing="0"/>
        <w:jc w:val="both"/>
        <w:rPr>
          <w:rFonts w:asciiTheme="minorHAnsi" w:hAnsiTheme="minorHAnsi" w:cstheme="minorHAnsi"/>
          <w:sz w:val="22"/>
          <w:szCs w:val="22"/>
        </w:rPr>
      </w:pPr>
    </w:p>
    <w:p w14:paraId="0476718D" w14:textId="77777777" w:rsidR="00C66B5E" w:rsidRPr="00FA5442" w:rsidRDefault="00C66B5E"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Los incentivos se otorgarán exclusivamente a los servidores(as) que los hayan causado y se encuentren vinculados en la planta de personal activa de la UAECD.</w:t>
      </w:r>
    </w:p>
    <w:p w14:paraId="4EEEDABB" w14:textId="3B83C1A2" w:rsidR="00C66B5E" w:rsidRPr="00FA5442" w:rsidRDefault="00C66B5E" w:rsidP="00CA75E8">
      <w:pPr>
        <w:jc w:val="both"/>
        <w:rPr>
          <w:rFonts w:cstheme="minorHAnsi"/>
          <w:b w:val="0"/>
          <w:color w:val="auto"/>
          <w:sz w:val="22"/>
        </w:rPr>
      </w:pPr>
    </w:p>
    <w:p w14:paraId="3C4A0DBA" w14:textId="3867E710" w:rsidR="00C66B5E" w:rsidRPr="00FA5442" w:rsidRDefault="00C66B5E" w:rsidP="00CA75E8">
      <w:pPr>
        <w:pStyle w:val="Ttulo1"/>
        <w:spacing w:before="0" w:after="0"/>
        <w:jc w:val="both"/>
        <w:rPr>
          <w:rStyle w:val="Fuerte"/>
          <w:rFonts w:asciiTheme="minorHAnsi" w:hAnsiTheme="minorHAnsi" w:cstheme="minorHAnsi"/>
          <w:i/>
          <w:color w:val="auto"/>
          <w:sz w:val="22"/>
          <w:szCs w:val="22"/>
        </w:rPr>
      </w:pPr>
      <w:bookmarkStart w:id="194" w:name="_Toc309149543"/>
      <w:bookmarkStart w:id="195" w:name="_Toc216940195"/>
      <w:bookmarkStart w:id="196" w:name="_Toc217053550"/>
      <w:bookmarkStart w:id="197" w:name="_Toc217053905"/>
      <w:r w:rsidRPr="00FA5442">
        <w:rPr>
          <w:rStyle w:val="Fuerte"/>
          <w:rFonts w:asciiTheme="minorHAnsi" w:hAnsiTheme="minorHAnsi" w:cstheme="minorHAnsi"/>
          <w:i/>
          <w:color w:val="auto"/>
          <w:sz w:val="22"/>
          <w:szCs w:val="22"/>
        </w:rPr>
        <w:t>Incentivos No Pecuniarios para Mejores Servidores de Carrera</w:t>
      </w:r>
      <w:bookmarkEnd w:id="194"/>
      <w:bookmarkEnd w:id="195"/>
      <w:bookmarkEnd w:id="196"/>
      <w:bookmarkEnd w:id="197"/>
    </w:p>
    <w:p w14:paraId="05182BC8" w14:textId="77777777" w:rsidR="00C66B5E" w:rsidRPr="00FA5442" w:rsidRDefault="00C66B5E" w:rsidP="00CA75E8">
      <w:pPr>
        <w:pStyle w:val="Ttulo1"/>
        <w:spacing w:before="0" w:after="0"/>
        <w:jc w:val="both"/>
        <w:rPr>
          <w:rFonts w:asciiTheme="minorHAnsi" w:hAnsiTheme="minorHAnsi" w:cstheme="minorHAnsi"/>
          <w:b w:val="0"/>
          <w:i/>
          <w:color w:val="auto"/>
          <w:sz w:val="22"/>
          <w:szCs w:val="22"/>
        </w:rPr>
      </w:pPr>
    </w:p>
    <w:p w14:paraId="7FFD7195" w14:textId="40D6E49D" w:rsidR="00C66B5E" w:rsidRPr="00FA5442" w:rsidRDefault="00C66B5E" w:rsidP="00CA75E8">
      <w:pPr>
        <w:pStyle w:val="Ttulo2"/>
        <w:spacing w:after="0"/>
        <w:jc w:val="both"/>
        <w:rPr>
          <w:rStyle w:val="Fuerte"/>
          <w:rFonts w:cstheme="minorHAnsi"/>
          <w:b w:val="0"/>
          <w:color w:val="auto"/>
          <w:sz w:val="22"/>
          <w:szCs w:val="22"/>
        </w:rPr>
      </w:pPr>
      <w:bookmarkStart w:id="198" w:name="_Toc122687450"/>
      <w:bookmarkStart w:id="199" w:name="_Toc216940196"/>
      <w:bookmarkStart w:id="200" w:name="_Toc217053551"/>
      <w:bookmarkStart w:id="201" w:name="_Toc217053906"/>
      <w:r w:rsidRPr="00FA5442">
        <w:rPr>
          <w:rStyle w:val="Fuerte"/>
          <w:rFonts w:cstheme="minorHAnsi"/>
          <w:b w:val="0"/>
          <w:color w:val="auto"/>
          <w:sz w:val="22"/>
          <w:szCs w:val="22"/>
        </w:rPr>
        <w:t>Tipos de Incentivos No Pecuniarios</w:t>
      </w:r>
      <w:bookmarkEnd w:id="198"/>
      <w:bookmarkEnd w:id="199"/>
      <w:bookmarkEnd w:id="200"/>
      <w:bookmarkEnd w:id="201"/>
    </w:p>
    <w:p w14:paraId="0F0D2BE3" w14:textId="77777777" w:rsidR="00C66B5E" w:rsidRPr="00FA5442" w:rsidRDefault="00C66B5E" w:rsidP="00CA75E8">
      <w:pPr>
        <w:jc w:val="both"/>
        <w:rPr>
          <w:rFonts w:cstheme="minorHAnsi"/>
          <w:color w:val="auto"/>
          <w:sz w:val="22"/>
        </w:rPr>
      </w:pPr>
    </w:p>
    <w:p w14:paraId="262EECD5" w14:textId="77777777" w:rsidR="00C66B5E" w:rsidRPr="00FA5442" w:rsidRDefault="00C66B5E" w:rsidP="00CA75E8">
      <w:pPr>
        <w:pStyle w:val="Ttulo3"/>
        <w:numPr>
          <w:ilvl w:val="0"/>
          <w:numId w:val="4"/>
        </w:numPr>
        <w:spacing w:before="0" w:after="0" w:line="240" w:lineRule="auto"/>
        <w:jc w:val="both"/>
        <w:rPr>
          <w:rFonts w:asciiTheme="minorHAnsi" w:hAnsiTheme="minorHAnsi" w:cstheme="minorHAnsi"/>
          <w:color w:val="auto"/>
          <w:sz w:val="22"/>
          <w:szCs w:val="22"/>
        </w:rPr>
      </w:pPr>
      <w:bookmarkStart w:id="202" w:name="_Toc1618594931"/>
      <w:bookmarkStart w:id="203" w:name="_Toc216940197"/>
      <w:bookmarkStart w:id="204" w:name="_Toc217053552"/>
      <w:bookmarkStart w:id="205" w:name="_Toc217053907"/>
      <w:r w:rsidRPr="00FA5442">
        <w:rPr>
          <w:rStyle w:val="Fuerte"/>
          <w:rFonts w:asciiTheme="minorHAnsi" w:hAnsiTheme="minorHAnsi" w:cstheme="minorHAnsi"/>
          <w:b w:val="0"/>
          <w:color w:val="auto"/>
          <w:sz w:val="22"/>
          <w:szCs w:val="22"/>
        </w:rPr>
        <w:t>Participación en Proyectos Especiales: f</w:t>
      </w:r>
      <w:r w:rsidRPr="00FA5442">
        <w:rPr>
          <w:rFonts w:asciiTheme="minorHAnsi" w:hAnsiTheme="minorHAnsi" w:cstheme="minorHAnsi"/>
          <w:color w:val="auto"/>
          <w:sz w:val="22"/>
          <w:szCs w:val="22"/>
        </w:rPr>
        <w:t>omenta la participación en iniciativas institucionales o interinstitucionales alineadas con el Plan de Desarrollo, impulsando la innovación y valor agregado.</w:t>
      </w:r>
      <w:bookmarkEnd w:id="202"/>
      <w:bookmarkEnd w:id="203"/>
      <w:bookmarkEnd w:id="204"/>
      <w:bookmarkEnd w:id="205"/>
    </w:p>
    <w:p w14:paraId="431EF6E2" w14:textId="77777777" w:rsidR="00C66B5E" w:rsidRPr="00FA5442" w:rsidRDefault="00C66B5E" w:rsidP="00CA75E8">
      <w:pPr>
        <w:pStyle w:val="Ttulo3"/>
        <w:numPr>
          <w:ilvl w:val="0"/>
          <w:numId w:val="4"/>
        </w:numPr>
        <w:spacing w:before="0" w:after="0" w:line="240" w:lineRule="auto"/>
        <w:jc w:val="both"/>
        <w:rPr>
          <w:rFonts w:asciiTheme="minorHAnsi" w:hAnsiTheme="minorHAnsi" w:cstheme="minorHAnsi"/>
          <w:color w:val="auto"/>
          <w:sz w:val="22"/>
          <w:szCs w:val="22"/>
        </w:rPr>
      </w:pPr>
      <w:bookmarkStart w:id="206" w:name="_Toc1265413435"/>
      <w:bookmarkStart w:id="207" w:name="_Toc216940198"/>
      <w:bookmarkStart w:id="208" w:name="_Toc217053553"/>
      <w:bookmarkStart w:id="209" w:name="_Toc217053908"/>
      <w:r w:rsidRPr="00FA5442">
        <w:rPr>
          <w:rStyle w:val="Fuerte"/>
          <w:rFonts w:asciiTheme="minorHAnsi" w:hAnsiTheme="minorHAnsi" w:cstheme="minorHAnsi"/>
          <w:b w:val="0"/>
          <w:color w:val="auto"/>
          <w:sz w:val="22"/>
          <w:szCs w:val="22"/>
        </w:rPr>
        <w:t>Publicación de Trabajos: p</w:t>
      </w:r>
      <w:r w:rsidRPr="00FA5442">
        <w:rPr>
          <w:rFonts w:asciiTheme="minorHAnsi" w:hAnsiTheme="minorHAnsi" w:cstheme="minorHAnsi"/>
          <w:color w:val="auto"/>
          <w:sz w:val="22"/>
          <w:szCs w:val="22"/>
        </w:rPr>
        <w:t>ermite divulgar trabajos institucionales o de interés personal en medios nacionales o internacionales. Los trámites serán gestionados directamente por el servidor.</w:t>
      </w:r>
      <w:bookmarkEnd w:id="206"/>
      <w:bookmarkEnd w:id="207"/>
      <w:bookmarkEnd w:id="208"/>
      <w:bookmarkEnd w:id="209"/>
    </w:p>
    <w:p w14:paraId="71D4FA0A" w14:textId="51650DD2" w:rsidR="00C66B5E" w:rsidRPr="00FA5442" w:rsidRDefault="00C66B5E" w:rsidP="00CA75E8">
      <w:pPr>
        <w:pStyle w:val="Ttulo3"/>
        <w:numPr>
          <w:ilvl w:val="0"/>
          <w:numId w:val="4"/>
        </w:numPr>
        <w:spacing w:before="0" w:after="0" w:line="240" w:lineRule="auto"/>
        <w:jc w:val="both"/>
        <w:rPr>
          <w:rFonts w:asciiTheme="minorHAnsi" w:hAnsiTheme="minorHAnsi" w:cstheme="minorHAnsi"/>
          <w:color w:val="auto"/>
          <w:sz w:val="22"/>
          <w:szCs w:val="22"/>
        </w:rPr>
      </w:pPr>
      <w:bookmarkStart w:id="210" w:name="_Toc1030195083"/>
      <w:bookmarkStart w:id="211" w:name="_Toc216940199"/>
      <w:bookmarkStart w:id="212" w:name="_Toc217053554"/>
      <w:bookmarkStart w:id="213" w:name="_Toc217053909"/>
      <w:r w:rsidRPr="00FA5442">
        <w:rPr>
          <w:rStyle w:val="Fuerte"/>
          <w:rFonts w:asciiTheme="minorHAnsi" w:hAnsiTheme="minorHAnsi" w:cstheme="minorHAnsi"/>
          <w:b w:val="0"/>
          <w:color w:val="auto"/>
          <w:sz w:val="22"/>
          <w:szCs w:val="22"/>
        </w:rPr>
        <w:t>Reconocimientos Públicos: e</w:t>
      </w:r>
      <w:r w:rsidRPr="00FA5442">
        <w:rPr>
          <w:rFonts w:asciiTheme="minorHAnsi" w:hAnsiTheme="minorHAnsi" w:cstheme="minorHAnsi"/>
          <w:color w:val="auto"/>
          <w:sz w:val="22"/>
          <w:szCs w:val="22"/>
        </w:rPr>
        <w:t>xalta la labor meritoria de los servidores seleccionados mediante divulgación en los canales institucionales (boletines, web, intranet).</w:t>
      </w:r>
      <w:bookmarkEnd w:id="210"/>
      <w:bookmarkEnd w:id="211"/>
      <w:bookmarkEnd w:id="212"/>
      <w:bookmarkEnd w:id="213"/>
    </w:p>
    <w:p w14:paraId="128935AA" w14:textId="2CD00D87" w:rsidR="00C66B5E" w:rsidRPr="00FA5442" w:rsidRDefault="00C66B5E" w:rsidP="00CA75E8">
      <w:pPr>
        <w:pStyle w:val="Prrafodelista"/>
        <w:jc w:val="both"/>
        <w:rPr>
          <w:rFonts w:cstheme="minorHAnsi"/>
          <w:b w:val="0"/>
          <w:color w:val="auto"/>
          <w:sz w:val="22"/>
        </w:rPr>
      </w:pPr>
    </w:p>
    <w:p w14:paraId="0A5224E2" w14:textId="629601F8" w:rsidR="00C66B5E" w:rsidRPr="00FA5442" w:rsidRDefault="00C66B5E" w:rsidP="00CA75E8">
      <w:pPr>
        <w:pStyle w:val="Ttulo2"/>
        <w:spacing w:after="0"/>
        <w:jc w:val="both"/>
        <w:rPr>
          <w:rFonts w:cstheme="minorHAnsi"/>
          <w:bCs/>
          <w:color w:val="auto"/>
          <w:sz w:val="22"/>
          <w:szCs w:val="22"/>
        </w:rPr>
      </w:pPr>
      <w:bookmarkStart w:id="214" w:name="_Toc1391443439"/>
      <w:bookmarkStart w:id="215" w:name="_Toc216940200"/>
      <w:bookmarkStart w:id="216" w:name="_Toc217053555"/>
      <w:bookmarkStart w:id="217" w:name="_Toc217053910"/>
      <w:r w:rsidRPr="00FA5442">
        <w:rPr>
          <w:rStyle w:val="Fuerte"/>
          <w:rFonts w:cstheme="minorHAnsi"/>
          <w:bCs w:val="0"/>
          <w:color w:val="auto"/>
          <w:sz w:val="22"/>
          <w:szCs w:val="22"/>
        </w:rPr>
        <w:lastRenderedPageBreak/>
        <w:t>Incentivo a servidores con evaluación del desempeño sobresaliente: s</w:t>
      </w:r>
      <w:r w:rsidRPr="00FA5442">
        <w:rPr>
          <w:rFonts w:cstheme="minorHAnsi"/>
          <w:bCs/>
          <w:color w:val="auto"/>
          <w:sz w:val="22"/>
          <w:szCs w:val="22"/>
        </w:rPr>
        <w:t>e otorgarán:</w:t>
      </w:r>
      <w:bookmarkEnd w:id="214"/>
      <w:bookmarkEnd w:id="215"/>
      <w:bookmarkEnd w:id="216"/>
      <w:bookmarkEnd w:id="217"/>
    </w:p>
    <w:p w14:paraId="2FD67324" w14:textId="77777777" w:rsidR="00C66B5E" w:rsidRPr="00FA5442" w:rsidRDefault="00C66B5E" w:rsidP="00CA75E8">
      <w:pPr>
        <w:jc w:val="both"/>
        <w:rPr>
          <w:rFonts w:cstheme="minorHAnsi"/>
          <w:color w:val="auto"/>
          <w:sz w:val="22"/>
        </w:rPr>
      </w:pPr>
    </w:p>
    <w:p w14:paraId="0C5DA26F" w14:textId="77777777" w:rsidR="00C66B5E" w:rsidRPr="00FA5442" w:rsidRDefault="00C66B5E" w:rsidP="00CA75E8">
      <w:pPr>
        <w:pStyle w:val="NormalWeb"/>
        <w:numPr>
          <w:ilvl w:val="0"/>
          <w:numId w:val="5"/>
        </w:numPr>
        <w:spacing w:before="0" w:beforeAutospacing="0" w:after="0" w:afterAutospacing="0"/>
        <w:jc w:val="both"/>
        <w:rPr>
          <w:rFonts w:asciiTheme="minorHAnsi" w:hAnsiTheme="minorHAnsi" w:cstheme="minorHAnsi"/>
          <w:sz w:val="22"/>
          <w:szCs w:val="22"/>
        </w:rPr>
      </w:pPr>
      <w:r w:rsidRPr="00FA5442">
        <w:rPr>
          <w:rStyle w:val="Fuerte"/>
          <w:rFonts w:asciiTheme="minorHAnsi" w:hAnsiTheme="minorHAnsi" w:cstheme="minorHAnsi"/>
          <w:b w:val="0"/>
          <w:sz w:val="22"/>
          <w:szCs w:val="22"/>
        </w:rPr>
        <w:t>Reconocimiento escrito</w:t>
      </w:r>
      <w:r w:rsidRPr="00FA5442">
        <w:rPr>
          <w:rFonts w:asciiTheme="minorHAnsi" w:hAnsiTheme="minorHAnsi" w:cstheme="minorHAnsi"/>
          <w:sz w:val="22"/>
          <w:szCs w:val="22"/>
        </w:rPr>
        <w:t xml:space="preserve"> de la Dirección General.</w:t>
      </w:r>
    </w:p>
    <w:p w14:paraId="1BD3EF0D" w14:textId="24296530" w:rsidR="00C66B5E" w:rsidRPr="00FA5442" w:rsidRDefault="00C66B5E" w:rsidP="00CA75E8">
      <w:pPr>
        <w:pStyle w:val="NormalWeb"/>
        <w:numPr>
          <w:ilvl w:val="0"/>
          <w:numId w:val="5"/>
        </w:numPr>
        <w:spacing w:before="0" w:beforeAutospacing="0" w:after="0" w:afterAutospacing="0"/>
        <w:jc w:val="both"/>
        <w:rPr>
          <w:rStyle w:val="Fuerte"/>
          <w:rFonts w:asciiTheme="minorHAnsi" w:hAnsiTheme="minorHAnsi" w:cstheme="minorHAnsi"/>
          <w:b w:val="0"/>
          <w:bCs w:val="0"/>
          <w:sz w:val="22"/>
          <w:szCs w:val="22"/>
        </w:rPr>
      </w:pPr>
      <w:r w:rsidRPr="00FA5442">
        <w:rPr>
          <w:rStyle w:val="Fuerte"/>
          <w:rFonts w:asciiTheme="minorHAnsi" w:hAnsiTheme="minorHAnsi" w:cstheme="minorHAnsi"/>
          <w:b w:val="0"/>
          <w:sz w:val="22"/>
          <w:szCs w:val="22"/>
        </w:rPr>
        <w:t>Incentivo no pecuniario</w:t>
      </w:r>
      <w:r w:rsidR="00885288" w:rsidRPr="00FA5442">
        <w:rPr>
          <w:rFonts w:asciiTheme="minorHAnsi" w:hAnsiTheme="minorHAnsi" w:cstheme="minorHAnsi"/>
          <w:sz w:val="22"/>
          <w:szCs w:val="22"/>
        </w:rPr>
        <w:t xml:space="preserve"> </w:t>
      </w:r>
      <w:r w:rsidRPr="00FA5442">
        <w:rPr>
          <w:rStyle w:val="Fuerte"/>
          <w:rFonts w:asciiTheme="minorHAnsi" w:hAnsiTheme="minorHAnsi" w:cstheme="minorHAnsi"/>
          <w:b w:val="0"/>
          <w:bCs w:val="0"/>
          <w:sz w:val="22"/>
          <w:szCs w:val="22"/>
        </w:rPr>
        <w:t xml:space="preserve">a </w:t>
      </w:r>
      <w:r w:rsidR="001431CC" w:rsidRPr="00FA5442">
        <w:rPr>
          <w:rStyle w:val="Fuerte"/>
          <w:rFonts w:asciiTheme="minorHAnsi" w:hAnsiTheme="minorHAnsi" w:cstheme="minorHAnsi"/>
          <w:b w:val="0"/>
          <w:bCs w:val="0"/>
          <w:sz w:val="22"/>
          <w:szCs w:val="22"/>
        </w:rPr>
        <w:t>e</w:t>
      </w:r>
      <w:r w:rsidRPr="00FA5442">
        <w:rPr>
          <w:rStyle w:val="Fuerte"/>
          <w:rFonts w:asciiTheme="minorHAnsi" w:hAnsiTheme="minorHAnsi" w:cstheme="minorHAnsi"/>
          <w:b w:val="0"/>
          <w:bCs w:val="0"/>
          <w:sz w:val="22"/>
          <w:szCs w:val="22"/>
        </w:rPr>
        <w:t xml:space="preserve">lección de los </w:t>
      </w:r>
      <w:r w:rsidR="001431CC" w:rsidRPr="00FA5442">
        <w:rPr>
          <w:rStyle w:val="Fuerte"/>
          <w:rFonts w:asciiTheme="minorHAnsi" w:hAnsiTheme="minorHAnsi" w:cstheme="minorHAnsi"/>
          <w:b w:val="0"/>
          <w:bCs w:val="0"/>
          <w:sz w:val="22"/>
          <w:szCs w:val="22"/>
        </w:rPr>
        <w:t>s</w:t>
      </w:r>
      <w:r w:rsidRPr="00FA5442">
        <w:rPr>
          <w:rStyle w:val="Fuerte"/>
          <w:rFonts w:asciiTheme="minorHAnsi" w:hAnsiTheme="minorHAnsi" w:cstheme="minorHAnsi"/>
          <w:b w:val="0"/>
          <w:bCs w:val="0"/>
          <w:sz w:val="22"/>
          <w:szCs w:val="22"/>
        </w:rPr>
        <w:t xml:space="preserve">ervidores </w:t>
      </w:r>
      <w:r w:rsidR="001431CC" w:rsidRPr="00FA5442">
        <w:rPr>
          <w:rStyle w:val="Fuerte"/>
          <w:rFonts w:asciiTheme="minorHAnsi" w:hAnsiTheme="minorHAnsi" w:cstheme="minorHAnsi"/>
          <w:b w:val="0"/>
          <w:bCs w:val="0"/>
          <w:sz w:val="22"/>
          <w:szCs w:val="22"/>
        </w:rPr>
        <w:t>g</w:t>
      </w:r>
      <w:r w:rsidRPr="00FA5442">
        <w:rPr>
          <w:rStyle w:val="Fuerte"/>
          <w:rFonts w:asciiTheme="minorHAnsi" w:hAnsiTheme="minorHAnsi" w:cstheme="minorHAnsi"/>
          <w:b w:val="0"/>
          <w:bCs w:val="0"/>
          <w:sz w:val="22"/>
          <w:szCs w:val="22"/>
        </w:rPr>
        <w:t>anadores</w:t>
      </w:r>
      <w:r w:rsidR="001431CC" w:rsidRPr="00FA5442">
        <w:rPr>
          <w:rStyle w:val="Fuerte"/>
          <w:rFonts w:asciiTheme="minorHAnsi" w:hAnsiTheme="minorHAnsi" w:cstheme="minorHAnsi"/>
          <w:b w:val="0"/>
          <w:bCs w:val="0"/>
          <w:sz w:val="22"/>
          <w:szCs w:val="22"/>
        </w:rPr>
        <w:t xml:space="preserve"> así:</w:t>
      </w:r>
    </w:p>
    <w:p w14:paraId="14E3C851" w14:textId="77777777" w:rsidR="001431CC" w:rsidRPr="00FA5442" w:rsidRDefault="001431CC" w:rsidP="00CA75E8">
      <w:pPr>
        <w:pStyle w:val="NormalWeb"/>
        <w:spacing w:before="0" w:beforeAutospacing="0" w:after="0" w:afterAutospacing="0"/>
        <w:ind w:left="720"/>
        <w:jc w:val="both"/>
        <w:rPr>
          <w:rFonts w:asciiTheme="minorHAnsi" w:hAnsiTheme="minorHAnsi" w:cstheme="minorHAnsi"/>
          <w:sz w:val="22"/>
          <w:szCs w:val="22"/>
        </w:rPr>
      </w:pPr>
    </w:p>
    <w:p w14:paraId="0DF88BE4" w14:textId="77777777" w:rsidR="001431CC" w:rsidRPr="00FA5442" w:rsidRDefault="00C66B5E" w:rsidP="00CA75E8">
      <w:pPr>
        <w:pStyle w:val="Ttulo3"/>
        <w:numPr>
          <w:ilvl w:val="0"/>
          <w:numId w:val="6"/>
        </w:numPr>
        <w:spacing w:before="0" w:after="0" w:line="240" w:lineRule="auto"/>
        <w:ind w:left="993" w:hanging="284"/>
        <w:jc w:val="both"/>
        <w:rPr>
          <w:rFonts w:asciiTheme="minorHAnsi" w:hAnsiTheme="minorHAnsi" w:cstheme="minorHAnsi"/>
          <w:color w:val="auto"/>
          <w:sz w:val="22"/>
          <w:szCs w:val="22"/>
        </w:rPr>
      </w:pPr>
      <w:bookmarkStart w:id="218" w:name="_Toc1784603304"/>
      <w:bookmarkStart w:id="219" w:name="_Toc216940201"/>
      <w:bookmarkStart w:id="220" w:name="_Toc217053556"/>
      <w:bookmarkStart w:id="221" w:name="_Toc217053911"/>
      <w:r w:rsidRPr="00FA5442">
        <w:rPr>
          <w:rStyle w:val="Fuerte"/>
          <w:rFonts w:asciiTheme="minorHAnsi" w:hAnsiTheme="minorHAnsi" w:cstheme="minorHAnsi"/>
          <w:b w:val="0"/>
          <w:color w:val="auto"/>
          <w:sz w:val="22"/>
          <w:szCs w:val="22"/>
        </w:rPr>
        <w:t>Financiación de Investigaciones</w:t>
      </w:r>
      <w:r w:rsidR="001431CC" w:rsidRPr="00FA5442">
        <w:rPr>
          <w:rStyle w:val="Fuerte"/>
          <w:rFonts w:asciiTheme="minorHAnsi" w:hAnsiTheme="minorHAnsi" w:cstheme="minorHAnsi"/>
          <w:b w:val="0"/>
          <w:color w:val="auto"/>
          <w:sz w:val="22"/>
          <w:szCs w:val="22"/>
        </w:rPr>
        <w:t>: a</w:t>
      </w:r>
      <w:r w:rsidRPr="00FA5442">
        <w:rPr>
          <w:rFonts w:asciiTheme="minorHAnsi" w:hAnsiTheme="minorHAnsi" w:cstheme="minorHAnsi"/>
          <w:color w:val="auto"/>
          <w:sz w:val="22"/>
          <w:szCs w:val="22"/>
        </w:rPr>
        <w:t>poya proyectos investigativos institucionales o personales que aporten al mejoramiento individual y organizacional. Los trámites estarán a cargo del servidor.</w:t>
      </w:r>
      <w:bookmarkEnd w:id="218"/>
      <w:bookmarkEnd w:id="219"/>
      <w:bookmarkEnd w:id="220"/>
      <w:bookmarkEnd w:id="221"/>
    </w:p>
    <w:p w14:paraId="1DB369C9" w14:textId="77777777" w:rsidR="0023150F" w:rsidRPr="00FA5442" w:rsidRDefault="00C66B5E" w:rsidP="00CA75E8">
      <w:pPr>
        <w:pStyle w:val="Ttulo3"/>
        <w:numPr>
          <w:ilvl w:val="0"/>
          <w:numId w:val="6"/>
        </w:numPr>
        <w:spacing w:before="0" w:after="0" w:line="240" w:lineRule="auto"/>
        <w:ind w:left="993" w:hanging="284"/>
        <w:jc w:val="both"/>
        <w:rPr>
          <w:rFonts w:asciiTheme="minorHAnsi" w:hAnsiTheme="minorHAnsi" w:cstheme="minorHAnsi"/>
          <w:color w:val="auto"/>
          <w:sz w:val="22"/>
          <w:szCs w:val="22"/>
        </w:rPr>
      </w:pPr>
      <w:bookmarkStart w:id="222" w:name="_Toc943308578"/>
      <w:bookmarkStart w:id="223" w:name="_Toc216940202"/>
      <w:bookmarkStart w:id="224" w:name="_Toc217053557"/>
      <w:bookmarkStart w:id="225" w:name="_Toc217053912"/>
      <w:r w:rsidRPr="00FA5442">
        <w:rPr>
          <w:rStyle w:val="Fuerte"/>
          <w:rFonts w:asciiTheme="minorHAnsi" w:hAnsiTheme="minorHAnsi" w:cstheme="minorHAnsi"/>
          <w:b w:val="0"/>
          <w:color w:val="auto"/>
          <w:sz w:val="22"/>
          <w:szCs w:val="22"/>
        </w:rPr>
        <w:t>Programas de Turismo</w:t>
      </w:r>
      <w:r w:rsidR="001431CC" w:rsidRPr="00FA5442">
        <w:rPr>
          <w:rStyle w:val="Fuerte"/>
          <w:rFonts w:asciiTheme="minorHAnsi" w:hAnsiTheme="minorHAnsi" w:cstheme="minorHAnsi"/>
          <w:b w:val="0"/>
          <w:color w:val="auto"/>
          <w:sz w:val="22"/>
          <w:szCs w:val="22"/>
        </w:rPr>
        <w:t xml:space="preserve">: </w:t>
      </w:r>
      <w:r w:rsidR="0023150F" w:rsidRPr="00FA5442">
        <w:rPr>
          <w:rStyle w:val="Fuerte"/>
          <w:rFonts w:asciiTheme="minorHAnsi" w:hAnsiTheme="minorHAnsi" w:cstheme="minorHAnsi"/>
          <w:b w:val="0"/>
          <w:color w:val="auto"/>
          <w:sz w:val="22"/>
          <w:szCs w:val="22"/>
        </w:rPr>
        <w:t>o</w:t>
      </w:r>
      <w:r w:rsidRPr="00FA5442">
        <w:rPr>
          <w:rFonts w:asciiTheme="minorHAnsi" w:hAnsiTheme="minorHAnsi" w:cstheme="minorHAnsi"/>
          <w:color w:val="auto"/>
          <w:sz w:val="22"/>
          <w:szCs w:val="22"/>
        </w:rPr>
        <w:t>torga un (1) beneficio de turismo social nacional o internacional en agencias legalmente constituidas, según el monto institucional asignado.</w:t>
      </w:r>
      <w:bookmarkEnd w:id="222"/>
      <w:bookmarkEnd w:id="223"/>
      <w:bookmarkEnd w:id="224"/>
      <w:bookmarkEnd w:id="225"/>
    </w:p>
    <w:p w14:paraId="746B982B" w14:textId="77777777" w:rsidR="0023150F" w:rsidRPr="00FA5442" w:rsidRDefault="00C66B5E" w:rsidP="00CA75E8">
      <w:pPr>
        <w:pStyle w:val="Ttulo3"/>
        <w:numPr>
          <w:ilvl w:val="0"/>
          <w:numId w:val="6"/>
        </w:numPr>
        <w:spacing w:before="0" w:after="0" w:line="240" w:lineRule="auto"/>
        <w:ind w:left="993" w:hanging="284"/>
        <w:jc w:val="both"/>
        <w:rPr>
          <w:rFonts w:asciiTheme="minorHAnsi" w:hAnsiTheme="minorHAnsi" w:cstheme="minorHAnsi"/>
          <w:color w:val="auto"/>
          <w:sz w:val="22"/>
          <w:szCs w:val="22"/>
        </w:rPr>
      </w:pPr>
      <w:bookmarkStart w:id="226" w:name="_Toc1630889893"/>
      <w:bookmarkStart w:id="227" w:name="_Toc216940203"/>
      <w:bookmarkStart w:id="228" w:name="_Toc217053558"/>
      <w:bookmarkStart w:id="229" w:name="_Toc217053913"/>
      <w:r w:rsidRPr="00FA5442">
        <w:rPr>
          <w:rStyle w:val="Fuerte"/>
          <w:rFonts w:asciiTheme="minorHAnsi" w:hAnsiTheme="minorHAnsi" w:cstheme="minorHAnsi"/>
          <w:b w:val="0"/>
          <w:color w:val="auto"/>
          <w:sz w:val="22"/>
          <w:szCs w:val="22"/>
        </w:rPr>
        <w:t>Programas de Educación Formal</w:t>
      </w:r>
      <w:r w:rsidR="0023150F" w:rsidRPr="00FA5442">
        <w:rPr>
          <w:rStyle w:val="Fuerte"/>
          <w:rFonts w:asciiTheme="minorHAnsi" w:hAnsiTheme="minorHAnsi" w:cstheme="minorHAnsi"/>
          <w:b w:val="0"/>
          <w:color w:val="auto"/>
          <w:sz w:val="22"/>
          <w:szCs w:val="22"/>
        </w:rPr>
        <w:t>: f</w:t>
      </w:r>
      <w:r w:rsidRPr="00FA5442">
        <w:rPr>
          <w:rFonts w:asciiTheme="minorHAnsi" w:hAnsiTheme="minorHAnsi" w:cstheme="minorHAnsi"/>
          <w:color w:val="auto"/>
          <w:sz w:val="22"/>
          <w:szCs w:val="22"/>
        </w:rPr>
        <w:t>inancia programas educativos en cualquier nivel (básica, media, pregrado o posgrado) aprobados por autoridades competentes. Aplica en modalidades presencial, semipresencial o a distancia.</w:t>
      </w:r>
      <w:bookmarkEnd w:id="226"/>
      <w:bookmarkEnd w:id="227"/>
      <w:bookmarkEnd w:id="228"/>
      <w:bookmarkEnd w:id="229"/>
    </w:p>
    <w:p w14:paraId="4DF1F473" w14:textId="5BB819D8" w:rsidR="00C66B5E" w:rsidRPr="00FA5442" w:rsidRDefault="00C66B5E" w:rsidP="00CA75E8">
      <w:pPr>
        <w:jc w:val="both"/>
        <w:rPr>
          <w:rFonts w:cstheme="minorHAnsi"/>
          <w:b w:val="0"/>
          <w:color w:val="auto"/>
          <w:sz w:val="22"/>
        </w:rPr>
      </w:pPr>
    </w:p>
    <w:p w14:paraId="563BC095" w14:textId="129D7C93" w:rsidR="00C66B5E" w:rsidRPr="00FA5442" w:rsidRDefault="00C66B5E" w:rsidP="00CA75E8">
      <w:pPr>
        <w:pStyle w:val="Ttulo2"/>
        <w:spacing w:after="0"/>
        <w:jc w:val="both"/>
        <w:rPr>
          <w:rStyle w:val="Fuerte"/>
          <w:rFonts w:cstheme="minorHAnsi"/>
          <w:bCs w:val="0"/>
          <w:i/>
          <w:iCs/>
          <w:color w:val="auto"/>
          <w:sz w:val="22"/>
          <w:szCs w:val="22"/>
        </w:rPr>
      </w:pPr>
      <w:bookmarkStart w:id="230" w:name="_Toc1901233314"/>
      <w:bookmarkStart w:id="231" w:name="_Toc216940204"/>
      <w:bookmarkStart w:id="232" w:name="_Toc217053559"/>
      <w:bookmarkStart w:id="233" w:name="_Toc217053914"/>
      <w:r w:rsidRPr="00FA5442">
        <w:rPr>
          <w:rStyle w:val="Fuerte"/>
          <w:rFonts w:cstheme="minorHAnsi"/>
          <w:bCs w:val="0"/>
          <w:i/>
          <w:iCs/>
          <w:color w:val="auto"/>
          <w:sz w:val="22"/>
          <w:szCs w:val="22"/>
        </w:rPr>
        <w:t>Condiciones Operativas para el Reconocimiento de Incentivos</w:t>
      </w:r>
      <w:bookmarkEnd w:id="230"/>
      <w:bookmarkEnd w:id="231"/>
      <w:bookmarkEnd w:id="232"/>
      <w:bookmarkEnd w:id="233"/>
    </w:p>
    <w:p w14:paraId="744537B5" w14:textId="77777777" w:rsidR="009D048A" w:rsidRPr="00FA5442" w:rsidRDefault="009D048A" w:rsidP="00CA75E8">
      <w:pPr>
        <w:jc w:val="both"/>
        <w:rPr>
          <w:rFonts w:cstheme="minorHAnsi"/>
          <w:color w:val="auto"/>
          <w:sz w:val="22"/>
        </w:rPr>
      </w:pPr>
    </w:p>
    <w:p w14:paraId="4D58080B" w14:textId="77777777" w:rsidR="00C66B5E" w:rsidRPr="00FA5442" w:rsidRDefault="00C66B5E" w:rsidP="00CA75E8">
      <w:pPr>
        <w:pStyle w:val="NormalWeb"/>
        <w:numPr>
          <w:ilvl w:val="0"/>
          <w:numId w:val="7"/>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Los pagos se realizarán directamente a las instituciones educativas, agencias de turismo o entidades proveedoras del servicio.</w:t>
      </w:r>
    </w:p>
    <w:p w14:paraId="453967C3" w14:textId="77777777" w:rsidR="00C66B5E" w:rsidRPr="00FA5442" w:rsidRDefault="00C66B5E" w:rsidP="00CA75E8">
      <w:pPr>
        <w:pStyle w:val="NormalWeb"/>
        <w:numPr>
          <w:ilvl w:val="0"/>
          <w:numId w:val="7"/>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El servidor deberá enviar cotización y oficio formal a la Subgerencia de Talento Humano.</w:t>
      </w:r>
    </w:p>
    <w:p w14:paraId="464E6E8B" w14:textId="77777777" w:rsidR="00C66B5E" w:rsidRPr="00FA5442" w:rsidRDefault="00C66B5E" w:rsidP="00CA75E8">
      <w:pPr>
        <w:pStyle w:val="NormalWeb"/>
        <w:numPr>
          <w:ilvl w:val="0"/>
          <w:numId w:val="7"/>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Ningún incentivo podrá exceder el presupuesto asignado; los valores adicionales serán asumidos por el servidor.</w:t>
      </w:r>
    </w:p>
    <w:p w14:paraId="49F3A802" w14:textId="77777777" w:rsidR="00C66B5E" w:rsidRPr="00FA5442" w:rsidRDefault="00C66B5E" w:rsidP="00CA75E8">
      <w:pPr>
        <w:pStyle w:val="NormalWeb"/>
        <w:numPr>
          <w:ilvl w:val="0"/>
          <w:numId w:val="7"/>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El disfrute será fuera del horario laboral y dentro del año siguiente a la comunicación oficial.</w:t>
      </w:r>
    </w:p>
    <w:p w14:paraId="23812294" w14:textId="38196389" w:rsidR="00C66B5E" w:rsidRPr="00FA5442" w:rsidRDefault="00C66B5E" w:rsidP="00CA75E8">
      <w:pPr>
        <w:jc w:val="both"/>
        <w:rPr>
          <w:rFonts w:cstheme="minorHAnsi"/>
          <w:b w:val="0"/>
          <w:color w:val="auto"/>
          <w:sz w:val="22"/>
        </w:rPr>
      </w:pPr>
    </w:p>
    <w:p w14:paraId="2C18570B" w14:textId="3EC0CC93" w:rsidR="00C66B5E" w:rsidRPr="00FA5442" w:rsidRDefault="00C66B5E" w:rsidP="00CA75E8">
      <w:pPr>
        <w:pStyle w:val="Ttulo2"/>
        <w:spacing w:after="0"/>
        <w:jc w:val="both"/>
        <w:rPr>
          <w:rStyle w:val="Fuerte"/>
          <w:rFonts w:cstheme="minorHAnsi"/>
          <w:bCs w:val="0"/>
          <w:i/>
          <w:iCs/>
          <w:color w:val="auto"/>
          <w:sz w:val="22"/>
          <w:szCs w:val="22"/>
        </w:rPr>
      </w:pPr>
      <w:bookmarkStart w:id="234" w:name="_Toc1707254560"/>
      <w:bookmarkStart w:id="235" w:name="_Toc216940205"/>
      <w:bookmarkStart w:id="236" w:name="_Toc217053560"/>
      <w:bookmarkStart w:id="237" w:name="_Toc217053915"/>
      <w:r w:rsidRPr="00FA5442">
        <w:rPr>
          <w:rStyle w:val="Fuerte"/>
          <w:rFonts w:cstheme="minorHAnsi"/>
          <w:bCs w:val="0"/>
          <w:i/>
          <w:iCs/>
          <w:color w:val="auto"/>
          <w:sz w:val="22"/>
          <w:szCs w:val="22"/>
        </w:rPr>
        <w:t>Requisitos Generales de Participación (Decreto 1083 de 2015)</w:t>
      </w:r>
      <w:bookmarkEnd w:id="234"/>
      <w:bookmarkEnd w:id="235"/>
      <w:bookmarkEnd w:id="236"/>
      <w:bookmarkEnd w:id="237"/>
    </w:p>
    <w:p w14:paraId="0574ED96" w14:textId="77777777" w:rsidR="009D048A" w:rsidRPr="00FA5442" w:rsidRDefault="009D048A" w:rsidP="00CA75E8">
      <w:pPr>
        <w:jc w:val="both"/>
        <w:rPr>
          <w:rFonts w:cstheme="minorHAnsi"/>
          <w:color w:val="auto"/>
          <w:sz w:val="22"/>
        </w:rPr>
      </w:pPr>
    </w:p>
    <w:p w14:paraId="3CCFFB37" w14:textId="77777777" w:rsidR="00C66B5E" w:rsidRPr="00FA5442" w:rsidRDefault="00C66B5E" w:rsidP="00CA75E8">
      <w:pPr>
        <w:pStyle w:val="NormalWeb"/>
        <w:numPr>
          <w:ilvl w:val="0"/>
          <w:numId w:val="8"/>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Un (1) año de servicio continuo en la entidad.</w:t>
      </w:r>
    </w:p>
    <w:p w14:paraId="11E54BFE" w14:textId="77777777" w:rsidR="00C66B5E" w:rsidRPr="00FA5442" w:rsidRDefault="00C66B5E" w:rsidP="00CA75E8">
      <w:pPr>
        <w:pStyle w:val="NormalWeb"/>
        <w:numPr>
          <w:ilvl w:val="0"/>
          <w:numId w:val="8"/>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No registrar sanciones disciplinarias en el último año.</w:t>
      </w:r>
    </w:p>
    <w:p w14:paraId="24A10F0A" w14:textId="77777777" w:rsidR="00C66B5E" w:rsidRPr="00FA5442" w:rsidRDefault="00C66B5E" w:rsidP="00CA75E8">
      <w:pPr>
        <w:pStyle w:val="NormalWeb"/>
        <w:numPr>
          <w:ilvl w:val="0"/>
          <w:numId w:val="8"/>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Acreditar desempeño sobresaliente en firme del año inmediatamente anterior.</w:t>
      </w:r>
    </w:p>
    <w:p w14:paraId="51CABC36" w14:textId="20938401" w:rsidR="00C66B5E" w:rsidRPr="00FA5442" w:rsidRDefault="00C66B5E" w:rsidP="00CA75E8">
      <w:pPr>
        <w:jc w:val="both"/>
        <w:rPr>
          <w:rFonts w:cstheme="minorHAnsi"/>
          <w:b w:val="0"/>
          <w:color w:val="auto"/>
          <w:sz w:val="22"/>
        </w:rPr>
      </w:pPr>
    </w:p>
    <w:p w14:paraId="69A34BB1" w14:textId="3E08EBEA" w:rsidR="00C66B5E" w:rsidRPr="00FA5442" w:rsidRDefault="00C66B5E" w:rsidP="00CA75E8">
      <w:pPr>
        <w:pStyle w:val="Ttulo1"/>
        <w:spacing w:before="0" w:after="0"/>
        <w:jc w:val="both"/>
        <w:rPr>
          <w:rStyle w:val="Fuerte"/>
          <w:rFonts w:asciiTheme="minorHAnsi" w:hAnsiTheme="minorHAnsi" w:cstheme="minorHAnsi"/>
          <w:b/>
          <w:bCs w:val="0"/>
          <w:i/>
          <w:color w:val="auto"/>
          <w:sz w:val="22"/>
          <w:szCs w:val="22"/>
        </w:rPr>
      </w:pPr>
      <w:bookmarkStart w:id="238" w:name="_Toc752957018"/>
      <w:bookmarkStart w:id="239" w:name="_Toc216940206"/>
      <w:bookmarkStart w:id="240" w:name="_Toc217053561"/>
      <w:bookmarkStart w:id="241" w:name="_Toc217053916"/>
      <w:r w:rsidRPr="00FA5442">
        <w:rPr>
          <w:rStyle w:val="Fuerte"/>
          <w:rFonts w:asciiTheme="minorHAnsi" w:hAnsiTheme="minorHAnsi" w:cstheme="minorHAnsi"/>
          <w:b/>
          <w:bCs w:val="0"/>
          <w:i/>
          <w:color w:val="auto"/>
          <w:sz w:val="22"/>
          <w:szCs w:val="22"/>
        </w:rPr>
        <w:t>Selección de Mejores Servidores de Carrera Administrativa</w:t>
      </w:r>
      <w:bookmarkEnd w:id="238"/>
      <w:bookmarkEnd w:id="239"/>
      <w:bookmarkEnd w:id="240"/>
      <w:bookmarkEnd w:id="241"/>
    </w:p>
    <w:p w14:paraId="774F535C" w14:textId="77777777" w:rsidR="009D048A" w:rsidRPr="00FA5442" w:rsidRDefault="009D048A" w:rsidP="00CA75E8">
      <w:pPr>
        <w:pStyle w:val="Ttulo1"/>
        <w:spacing w:before="0" w:after="0"/>
        <w:jc w:val="both"/>
        <w:rPr>
          <w:rFonts w:asciiTheme="minorHAnsi" w:hAnsiTheme="minorHAnsi" w:cstheme="minorHAnsi"/>
          <w:b w:val="0"/>
          <w:color w:val="auto"/>
          <w:sz w:val="22"/>
          <w:szCs w:val="22"/>
        </w:rPr>
      </w:pPr>
    </w:p>
    <w:p w14:paraId="389BAA9B" w14:textId="393DEB15" w:rsidR="00C66B5E" w:rsidRPr="00FA5442" w:rsidRDefault="00C66B5E"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La selección se realizará mediante un </w:t>
      </w:r>
      <w:r w:rsidRPr="00FA5442">
        <w:rPr>
          <w:rStyle w:val="Fuerte"/>
          <w:rFonts w:asciiTheme="minorHAnsi" w:hAnsiTheme="minorHAnsi" w:cstheme="minorHAnsi"/>
          <w:b w:val="0"/>
          <w:sz w:val="22"/>
          <w:szCs w:val="22"/>
        </w:rPr>
        <w:t>mecanismo automático de selección aleatoria</w:t>
      </w:r>
      <w:r w:rsidRPr="00FA5442">
        <w:rPr>
          <w:rFonts w:asciiTheme="minorHAnsi" w:hAnsiTheme="minorHAnsi" w:cstheme="minorHAnsi"/>
          <w:sz w:val="22"/>
          <w:szCs w:val="22"/>
        </w:rPr>
        <w:t xml:space="preserve"> entre los servidores con calificación sobresaliente en la Evaluación del Desempeño Laboral 2025–2026.</w:t>
      </w:r>
    </w:p>
    <w:p w14:paraId="17704572" w14:textId="77777777" w:rsidR="009D048A" w:rsidRPr="00FA5442" w:rsidRDefault="009D048A" w:rsidP="00CA75E8">
      <w:pPr>
        <w:pStyle w:val="NormalWeb"/>
        <w:spacing w:before="0" w:beforeAutospacing="0" w:after="0" w:afterAutospacing="0"/>
        <w:jc w:val="both"/>
        <w:rPr>
          <w:rFonts w:asciiTheme="minorHAnsi" w:hAnsiTheme="minorHAnsi" w:cstheme="minorHAnsi"/>
          <w:sz w:val="22"/>
          <w:szCs w:val="22"/>
        </w:rPr>
      </w:pPr>
    </w:p>
    <w:p w14:paraId="46ECC5F7" w14:textId="2811B2B7" w:rsidR="00C66B5E" w:rsidRPr="00FA5442" w:rsidRDefault="00C66B5E" w:rsidP="00CA75E8">
      <w:pPr>
        <w:pStyle w:val="Ttulo3"/>
        <w:spacing w:before="0" w:after="0" w:line="240" w:lineRule="auto"/>
        <w:jc w:val="both"/>
        <w:rPr>
          <w:rStyle w:val="Fuerte"/>
          <w:rFonts w:asciiTheme="minorHAnsi" w:hAnsiTheme="minorHAnsi" w:cstheme="minorHAnsi"/>
          <w:bCs w:val="0"/>
          <w:i/>
          <w:color w:val="auto"/>
          <w:sz w:val="22"/>
          <w:szCs w:val="22"/>
        </w:rPr>
      </w:pPr>
      <w:bookmarkStart w:id="242" w:name="_Toc1012591087"/>
      <w:bookmarkStart w:id="243" w:name="_Toc216940207"/>
      <w:bookmarkStart w:id="244" w:name="_Toc217053562"/>
      <w:bookmarkStart w:id="245" w:name="_Toc217053917"/>
      <w:r w:rsidRPr="00FA5442">
        <w:rPr>
          <w:rStyle w:val="Fuerte"/>
          <w:rFonts w:asciiTheme="minorHAnsi" w:hAnsiTheme="minorHAnsi" w:cstheme="minorHAnsi"/>
          <w:bCs w:val="0"/>
          <w:i/>
          <w:color w:val="auto"/>
          <w:sz w:val="22"/>
          <w:szCs w:val="22"/>
        </w:rPr>
        <w:t xml:space="preserve">Criterios para </w:t>
      </w:r>
      <w:r w:rsidR="009D048A" w:rsidRPr="00FA5442">
        <w:rPr>
          <w:rStyle w:val="Fuerte"/>
          <w:rFonts w:asciiTheme="minorHAnsi" w:hAnsiTheme="minorHAnsi" w:cstheme="minorHAnsi"/>
          <w:bCs w:val="0"/>
          <w:i/>
          <w:color w:val="auto"/>
          <w:sz w:val="22"/>
          <w:szCs w:val="22"/>
        </w:rPr>
        <w:t xml:space="preserve">elegir </w:t>
      </w:r>
      <w:r w:rsidRPr="00FA5442">
        <w:rPr>
          <w:rStyle w:val="Fuerte"/>
          <w:rFonts w:asciiTheme="minorHAnsi" w:hAnsiTheme="minorHAnsi" w:cstheme="minorHAnsi"/>
          <w:bCs w:val="0"/>
          <w:i/>
          <w:color w:val="auto"/>
          <w:sz w:val="22"/>
          <w:szCs w:val="22"/>
        </w:rPr>
        <w:t>el Mejor Servidor de la Entidad</w:t>
      </w:r>
      <w:r w:rsidR="009D048A" w:rsidRPr="00FA5442">
        <w:rPr>
          <w:rStyle w:val="Fuerte"/>
          <w:rFonts w:asciiTheme="minorHAnsi" w:hAnsiTheme="minorHAnsi" w:cstheme="minorHAnsi"/>
          <w:bCs w:val="0"/>
          <w:i/>
          <w:color w:val="auto"/>
          <w:sz w:val="22"/>
          <w:szCs w:val="22"/>
        </w:rPr>
        <w:t>:</w:t>
      </w:r>
      <w:bookmarkEnd w:id="242"/>
      <w:bookmarkEnd w:id="243"/>
      <w:bookmarkEnd w:id="244"/>
      <w:bookmarkEnd w:id="245"/>
    </w:p>
    <w:p w14:paraId="44843038" w14:textId="77777777" w:rsidR="009D048A" w:rsidRPr="00FA5442" w:rsidRDefault="009D048A" w:rsidP="00CA75E8">
      <w:pPr>
        <w:jc w:val="both"/>
        <w:rPr>
          <w:rFonts w:cstheme="minorHAnsi"/>
          <w:color w:val="auto"/>
          <w:sz w:val="22"/>
          <w:lang w:val="es-419" w:eastAsia="es-CO"/>
        </w:rPr>
      </w:pPr>
    </w:p>
    <w:p w14:paraId="04735D6A" w14:textId="77777777" w:rsidR="00C66B5E" w:rsidRPr="00FA5442" w:rsidRDefault="00C66B5E" w:rsidP="00CA75E8">
      <w:pPr>
        <w:pStyle w:val="NormalWeb"/>
        <w:numPr>
          <w:ilvl w:val="0"/>
          <w:numId w:val="9"/>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Mayor puntaje en la evaluación del periodo anterior.</w:t>
      </w:r>
    </w:p>
    <w:p w14:paraId="58D36653" w14:textId="77777777" w:rsidR="00C66B5E" w:rsidRPr="00FA5442" w:rsidRDefault="00C66B5E" w:rsidP="00CA75E8">
      <w:pPr>
        <w:pStyle w:val="NormalWeb"/>
        <w:numPr>
          <w:ilvl w:val="0"/>
          <w:numId w:val="9"/>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En caso de empate, se promediarán las tres últimas evaluaciones en firme.</w:t>
      </w:r>
    </w:p>
    <w:p w14:paraId="41096E8C" w14:textId="77777777" w:rsidR="00C66B5E" w:rsidRPr="00FA5442" w:rsidRDefault="00C66B5E" w:rsidP="00CA75E8">
      <w:pPr>
        <w:pStyle w:val="NormalWeb"/>
        <w:numPr>
          <w:ilvl w:val="0"/>
          <w:numId w:val="9"/>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De persistir el empate, se realizará un sorteo.</w:t>
      </w:r>
    </w:p>
    <w:p w14:paraId="21E2B605" w14:textId="77777777" w:rsidR="00C66B5E" w:rsidRPr="00FA5442" w:rsidRDefault="00C66B5E" w:rsidP="00CA75E8">
      <w:pPr>
        <w:pStyle w:val="NormalWeb"/>
        <w:numPr>
          <w:ilvl w:val="0"/>
          <w:numId w:val="9"/>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Todos los servidores sobresalientes recibirán un incentivo y un reconocimiento simbólico institucional.</w:t>
      </w:r>
    </w:p>
    <w:p w14:paraId="116DAA65" w14:textId="4A01D69E" w:rsidR="00C66B5E" w:rsidRPr="00FA5442" w:rsidRDefault="00C66B5E" w:rsidP="00CA75E8">
      <w:pPr>
        <w:jc w:val="both"/>
        <w:rPr>
          <w:rFonts w:cstheme="minorHAnsi"/>
          <w:b w:val="0"/>
          <w:color w:val="auto"/>
          <w:sz w:val="22"/>
        </w:rPr>
      </w:pPr>
    </w:p>
    <w:p w14:paraId="372EB098" w14:textId="5559F014" w:rsidR="00C66B5E" w:rsidRPr="00FA5442" w:rsidRDefault="00C66B5E" w:rsidP="00CA75E8">
      <w:pPr>
        <w:pStyle w:val="Ttulo1"/>
        <w:spacing w:before="0" w:after="0"/>
        <w:jc w:val="both"/>
        <w:rPr>
          <w:rStyle w:val="Fuerte"/>
          <w:rFonts w:asciiTheme="minorHAnsi" w:hAnsiTheme="minorHAnsi" w:cstheme="minorHAnsi"/>
          <w:b/>
          <w:bCs w:val="0"/>
          <w:color w:val="auto"/>
          <w:sz w:val="22"/>
          <w:szCs w:val="22"/>
        </w:rPr>
      </w:pPr>
      <w:bookmarkStart w:id="246" w:name="_Toc229966521"/>
      <w:bookmarkStart w:id="247" w:name="_Toc216940208"/>
      <w:bookmarkStart w:id="248" w:name="_Toc217053563"/>
      <w:bookmarkStart w:id="249" w:name="_Toc217053918"/>
      <w:r w:rsidRPr="00FA5442">
        <w:rPr>
          <w:rStyle w:val="Fuerte"/>
          <w:rFonts w:asciiTheme="minorHAnsi" w:hAnsiTheme="minorHAnsi" w:cstheme="minorHAnsi"/>
          <w:b/>
          <w:bCs w:val="0"/>
          <w:color w:val="auto"/>
          <w:sz w:val="22"/>
          <w:szCs w:val="22"/>
        </w:rPr>
        <w:t>Reconocimiento al Mejor Servidor de Libre Nombramiento y Remoción</w:t>
      </w:r>
      <w:bookmarkEnd w:id="246"/>
      <w:bookmarkEnd w:id="247"/>
      <w:bookmarkEnd w:id="248"/>
      <w:bookmarkEnd w:id="249"/>
    </w:p>
    <w:p w14:paraId="765C0402" w14:textId="77777777" w:rsidR="009D048A" w:rsidRPr="00FA5442" w:rsidRDefault="009D048A" w:rsidP="00CA75E8">
      <w:pPr>
        <w:pStyle w:val="Ttulo1"/>
        <w:spacing w:before="0" w:after="0"/>
        <w:jc w:val="both"/>
        <w:rPr>
          <w:rFonts w:asciiTheme="minorHAnsi" w:hAnsiTheme="minorHAnsi" w:cstheme="minorHAnsi"/>
          <w:b w:val="0"/>
          <w:color w:val="auto"/>
          <w:sz w:val="22"/>
          <w:szCs w:val="22"/>
        </w:rPr>
      </w:pPr>
    </w:p>
    <w:p w14:paraId="15399123" w14:textId="77777777" w:rsidR="00C66B5E" w:rsidRPr="00FA5442" w:rsidRDefault="00C66B5E"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Corresponde al servidor con la </w:t>
      </w:r>
      <w:r w:rsidRPr="00FA5442">
        <w:rPr>
          <w:rStyle w:val="Fuerte"/>
          <w:rFonts w:asciiTheme="minorHAnsi" w:hAnsiTheme="minorHAnsi" w:cstheme="minorHAnsi"/>
          <w:b w:val="0"/>
          <w:sz w:val="22"/>
          <w:szCs w:val="22"/>
        </w:rPr>
        <w:t>más alta calificación</w:t>
      </w:r>
      <w:r w:rsidRPr="00FA5442">
        <w:rPr>
          <w:rFonts w:asciiTheme="minorHAnsi" w:hAnsiTheme="minorHAnsi" w:cstheme="minorHAnsi"/>
          <w:sz w:val="22"/>
          <w:szCs w:val="22"/>
        </w:rPr>
        <w:t xml:space="preserve"> en la vigencia 2026, de acuerdo con los Acuerdos de Gestión (Gerentes Públicos) o el Sistema de Evaluación del Desempeño (nivel asesor).</w:t>
      </w:r>
      <w:r w:rsidRPr="00FA5442">
        <w:rPr>
          <w:rFonts w:asciiTheme="minorHAnsi" w:hAnsiTheme="minorHAnsi" w:cstheme="minorHAnsi"/>
          <w:sz w:val="22"/>
          <w:szCs w:val="22"/>
        </w:rPr>
        <w:br/>
        <w:t>En caso de empate, se aplicará selección aleatoria.</w:t>
      </w:r>
    </w:p>
    <w:p w14:paraId="5C819DFE" w14:textId="4312AB46" w:rsidR="00C66B5E" w:rsidRPr="00FA5442" w:rsidRDefault="00C66B5E" w:rsidP="00CA75E8">
      <w:pPr>
        <w:jc w:val="both"/>
        <w:rPr>
          <w:rFonts w:cstheme="minorHAnsi"/>
          <w:b w:val="0"/>
          <w:color w:val="auto"/>
          <w:sz w:val="22"/>
        </w:rPr>
      </w:pPr>
    </w:p>
    <w:p w14:paraId="7396EE8A" w14:textId="5E0911D7" w:rsidR="00C66B5E" w:rsidRPr="00FA5442" w:rsidRDefault="00C66B5E" w:rsidP="00CA75E8">
      <w:pPr>
        <w:pStyle w:val="Ttulo1"/>
        <w:spacing w:before="0" w:after="0"/>
        <w:jc w:val="both"/>
        <w:rPr>
          <w:rStyle w:val="Fuerte"/>
          <w:rFonts w:asciiTheme="minorHAnsi" w:hAnsiTheme="minorHAnsi" w:cstheme="minorHAnsi"/>
          <w:b/>
          <w:bCs w:val="0"/>
          <w:color w:val="auto"/>
          <w:sz w:val="22"/>
          <w:szCs w:val="22"/>
        </w:rPr>
      </w:pPr>
      <w:bookmarkStart w:id="250" w:name="_Toc2123927009"/>
      <w:bookmarkStart w:id="251" w:name="_Toc216940209"/>
      <w:bookmarkStart w:id="252" w:name="_Toc217053564"/>
      <w:bookmarkStart w:id="253" w:name="_Toc217053919"/>
      <w:r w:rsidRPr="00FA5442">
        <w:rPr>
          <w:rStyle w:val="Fuerte"/>
          <w:rFonts w:asciiTheme="minorHAnsi" w:hAnsiTheme="minorHAnsi" w:cstheme="minorHAnsi"/>
          <w:b/>
          <w:bCs w:val="0"/>
          <w:color w:val="auto"/>
          <w:sz w:val="22"/>
          <w:szCs w:val="22"/>
        </w:rPr>
        <w:t>Mejor Servidor de la SPAC – Estrategia Especial</w:t>
      </w:r>
      <w:bookmarkEnd w:id="250"/>
      <w:bookmarkEnd w:id="251"/>
      <w:bookmarkEnd w:id="252"/>
      <w:bookmarkEnd w:id="253"/>
    </w:p>
    <w:p w14:paraId="1CFE5FFE" w14:textId="77777777" w:rsidR="009D048A" w:rsidRPr="00FA5442" w:rsidRDefault="009D048A" w:rsidP="00CA75E8">
      <w:pPr>
        <w:pStyle w:val="Ttulo1"/>
        <w:spacing w:before="0" w:after="0"/>
        <w:jc w:val="both"/>
        <w:rPr>
          <w:rFonts w:asciiTheme="minorHAnsi" w:hAnsiTheme="minorHAnsi" w:cstheme="minorHAnsi"/>
          <w:b w:val="0"/>
          <w:color w:val="auto"/>
          <w:sz w:val="22"/>
          <w:szCs w:val="22"/>
        </w:rPr>
      </w:pPr>
    </w:p>
    <w:p w14:paraId="35B19C64" w14:textId="4A557A7F" w:rsidR="00C66B5E" w:rsidRPr="00FA5442" w:rsidRDefault="00C66B5E"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Se aplicará la estrategia construida entre la SPAC y la Subgerencia de Talento Human</w:t>
      </w:r>
      <w:r w:rsidR="009D048A" w:rsidRPr="00FA5442">
        <w:rPr>
          <w:rFonts w:asciiTheme="minorHAnsi" w:hAnsiTheme="minorHAnsi" w:cstheme="minorHAnsi"/>
          <w:sz w:val="22"/>
          <w:szCs w:val="22"/>
        </w:rPr>
        <w:t>o durante la vigencia 2025</w:t>
      </w:r>
      <w:r w:rsidRPr="00FA5442">
        <w:rPr>
          <w:rFonts w:asciiTheme="minorHAnsi" w:hAnsiTheme="minorHAnsi" w:cstheme="minorHAnsi"/>
          <w:sz w:val="22"/>
          <w:szCs w:val="22"/>
        </w:rPr>
        <w:t>.</w:t>
      </w:r>
      <w:r w:rsidR="009D048A" w:rsidRPr="00FA5442">
        <w:rPr>
          <w:rFonts w:asciiTheme="minorHAnsi" w:hAnsiTheme="minorHAnsi" w:cstheme="minorHAnsi"/>
          <w:sz w:val="22"/>
          <w:szCs w:val="22"/>
        </w:rPr>
        <w:t xml:space="preserve"> </w:t>
      </w:r>
      <w:r w:rsidRPr="00FA5442">
        <w:rPr>
          <w:rFonts w:asciiTheme="minorHAnsi" w:hAnsiTheme="minorHAnsi" w:cstheme="minorHAnsi"/>
          <w:sz w:val="22"/>
          <w:szCs w:val="22"/>
        </w:rPr>
        <w:t>Incluye:</w:t>
      </w:r>
    </w:p>
    <w:p w14:paraId="01E0E0B1" w14:textId="77777777" w:rsidR="009D048A" w:rsidRPr="00FA5442" w:rsidRDefault="009D048A" w:rsidP="00CA75E8">
      <w:pPr>
        <w:pStyle w:val="NormalWeb"/>
        <w:spacing w:before="0" w:beforeAutospacing="0" w:after="0" w:afterAutospacing="0"/>
        <w:jc w:val="both"/>
        <w:rPr>
          <w:rFonts w:asciiTheme="minorHAnsi" w:hAnsiTheme="minorHAnsi" w:cstheme="minorHAnsi"/>
          <w:sz w:val="22"/>
          <w:szCs w:val="22"/>
        </w:rPr>
      </w:pPr>
    </w:p>
    <w:p w14:paraId="79C966AB" w14:textId="77777777" w:rsidR="00C66B5E" w:rsidRPr="00FA5442" w:rsidRDefault="00C66B5E" w:rsidP="00CA75E8">
      <w:pPr>
        <w:pStyle w:val="NormalWeb"/>
        <w:numPr>
          <w:ilvl w:val="0"/>
          <w:numId w:val="1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lastRenderedPageBreak/>
        <w:t>15 criterios objetivos de evaluación (dominio técnico, servicio, lenguaje claro, tiempos, calidad, empatía, etc.).</w:t>
      </w:r>
    </w:p>
    <w:p w14:paraId="3E749B24" w14:textId="77777777" w:rsidR="00C66B5E" w:rsidRPr="00FA5442" w:rsidRDefault="00C66B5E" w:rsidP="00CA75E8">
      <w:pPr>
        <w:pStyle w:val="NormalWeb"/>
        <w:numPr>
          <w:ilvl w:val="0"/>
          <w:numId w:val="1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Evaluación ponderada:</w:t>
      </w:r>
    </w:p>
    <w:p w14:paraId="1A709902" w14:textId="77777777" w:rsidR="00C66B5E" w:rsidRPr="00FA5442" w:rsidRDefault="00C66B5E" w:rsidP="00CA75E8">
      <w:pPr>
        <w:pStyle w:val="NormalWeb"/>
        <w:numPr>
          <w:ilvl w:val="1"/>
          <w:numId w:val="1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Autoevaluación (30%)</w:t>
      </w:r>
    </w:p>
    <w:p w14:paraId="6CAAAEE6" w14:textId="77777777" w:rsidR="00C66B5E" w:rsidRPr="00FA5442" w:rsidRDefault="00C66B5E" w:rsidP="00CA75E8">
      <w:pPr>
        <w:pStyle w:val="NormalWeb"/>
        <w:numPr>
          <w:ilvl w:val="1"/>
          <w:numId w:val="1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Compañeros SPAC (40%)</w:t>
      </w:r>
    </w:p>
    <w:p w14:paraId="6B04B134" w14:textId="77777777" w:rsidR="00C66B5E" w:rsidRPr="00FA5442" w:rsidRDefault="00C66B5E" w:rsidP="00CA75E8">
      <w:pPr>
        <w:pStyle w:val="NormalWeb"/>
        <w:numPr>
          <w:ilvl w:val="1"/>
          <w:numId w:val="1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Subgerente de la SPAC (30%)</w:t>
      </w:r>
    </w:p>
    <w:p w14:paraId="2E0EF747" w14:textId="77777777" w:rsidR="00C66B5E" w:rsidRPr="00FA5442" w:rsidRDefault="00C66B5E" w:rsidP="00CA75E8">
      <w:pPr>
        <w:pStyle w:val="NormalWeb"/>
        <w:numPr>
          <w:ilvl w:val="0"/>
          <w:numId w:val="1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Proceso de postulación, lista corta, votación, verificación y publicación.</w:t>
      </w:r>
    </w:p>
    <w:p w14:paraId="0F311B1D" w14:textId="33541455" w:rsidR="00C66B5E" w:rsidRPr="00FA5442" w:rsidRDefault="00C66B5E" w:rsidP="00CA75E8">
      <w:pPr>
        <w:pStyle w:val="NormalWeb"/>
        <w:numPr>
          <w:ilvl w:val="0"/>
          <w:numId w:val="1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Reconocimientos: diploma</w:t>
      </w:r>
      <w:r w:rsidR="009D048A" w:rsidRPr="00FA5442">
        <w:rPr>
          <w:rFonts w:asciiTheme="minorHAnsi" w:hAnsiTheme="minorHAnsi" w:cstheme="minorHAnsi"/>
          <w:sz w:val="22"/>
          <w:szCs w:val="22"/>
        </w:rPr>
        <w:t xml:space="preserve"> o reconocimiento escrito firmado por la directora</w:t>
      </w:r>
      <w:r w:rsidRPr="00FA5442">
        <w:rPr>
          <w:rFonts w:asciiTheme="minorHAnsi" w:hAnsiTheme="minorHAnsi" w:cstheme="minorHAnsi"/>
          <w:sz w:val="22"/>
          <w:szCs w:val="22"/>
        </w:rPr>
        <w:t>, publicación interna, homenaje simbólico e incentivo.</w:t>
      </w:r>
    </w:p>
    <w:p w14:paraId="69E9E37A" w14:textId="77777777" w:rsidR="00C66B5E" w:rsidRPr="00FA5442" w:rsidRDefault="00C66B5E" w:rsidP="00CA75E8">
      <w:pPr>
        <w:pStyle w:val="NormalWeb"/>
        <w:numPr>
          <w:ilvl w:val="0"/>
          <w:numId w:val="10"/>
        </w:numPr>
        <w:spacing w:before="0" w:beforeAutospacing="0" w:after="0" w:afterAutospacing="0"/>
        <w:jc w:val="both"/>
        <w:rPr>
          <w:rFonts w:asciiTheme="minorHAnsi" w:hAnsiTheme="minorHAnsi" w:cstheme="minorHAnsi"/>
          <w:sz w:val="22"/>
          <w:szCs w:val="22"/>
        </w:rPr>
      </w:pPr>
      <w:r w:rsidRPr="00FA5442">
        <w:rPr>
          <w:rStyle w:val="Fuerte"/>
          <w:rFonts w:asciiTheme="minorHAnsi" w:hAnsiTheme="minorHAnsi" w:cstheme="minorHAnsi"/>
          <w:b w:val="0"/>
          <w:sz w:val="22"/>
          <w:szCs w:val="22"/>
        </w:rPr>
        <w:t>Requisitos:</w:t>
      </w:r>
    </w:p>
    <w:p w14:paraId="4CC8A526" w14:textId="77777777" w:rsidR="00C66B5E" w:rsidRPr="00FA5442" w:rsidRDefault="00C66B5E" w:rsidP="00CA75E8">
      <w:pPr>
        <w:pStyle w:val="NormalWeb"/>
        <w:numPr>
          <w:ilvl w:val="0"/>
          <w:numId w:val="11"/>
        </w:numPr>
        <w:spacing w:before="0" w:beforeAutospacing="0" w:after="0" w:afterAutospacing="0"/>
        <w:ind w:hanging="11"/>
        <w:jc w:val="both"/>
        <w:rPr>
          <w:rFonts w:asciiTheme="minorHAnsi" w:hAnsiTheme="minorHAnsi" w:cstheme="minorHAnsi"/>
          <w:sz w:val="22"/>
          <w:szCs w:val="22"/>
        </w:rPr>
      </w:pPr>
      <w:r w:rsidRPr="00FA5442">
        <w:rPr>
          <w:rFonts w:asciiTheme="minorHAnsi" w:hAnsiTheme="minorHAnsi" w:cstheme="minorHAnsi"/>
          <w:sz w:val="22"/>
          <w:szCs w:val="22"/>
        </w:rPr>
        <w:t>1 año de servicio continuo,</w:t>
      </w:r>
    </w:p>
    <w:p w14:paraId="487476E0" w14:textId="77777777" w:rsidR="00C66B5E" w:rsidRPr="00FA5442" w:rsidRDefault="00C66B5E" w:rsidP="00CA75E8">
      <w:pPr>
        <w:pStyle w:val="NormalWeb"/>
        <w:numPr>
          <w:ilvl w:val="0"/>
          <w:numId w:val="11"/>
        </w:numPr>
        <w:spacing w:before="0" w:beforeAutospacing="0" w:after="0" w:afterAutospacing="0"/>
        <w:ind w:hanging="11"/>
        <w:jc w:val="both"/>
        <w:rPr>
          <w:rFonts w:asciiTheme="minorHAnsi" w:hAnsiTheme="minorHAnsi" w:cstheme="minorHAnsi"/>
          <w:sz w:val="22"/>
          <w:szCs w:val="22"/>
        </w:rPr>
      </w:pPr>
      <w:r w:rsidRPr="00FA5442">
        <w:rPr>
          <w:rFonts w:asciiTheme="minorHAnsi" w:hAnsiTheme="minorHAnsi" w:cstheme="minorHAnsi"/>
          <w:sz w:val="22"/>
          <w:szCs w:val="22"/>
        </w:rPr>
        <w:t>no sanciones,</w:t>
      </w:r>
    </w:p>
    <w:p w14:paraId="37014192" w14:textId="77777777" w:rsidR="00C66B5E" w:rsidRPr="00FA5442" w:rsidRDefault="00C66B5E" w:rsidP="00CA75E8">
      <w:pPr>
        <w:pStyle w:val="NormalWeb"/>
        <w:numPr>
          <w:ilvl w:val="0"/>
          <w:numId w:val="11"/>
        </w:numPr>
        <w:spacing w:before="0" w:beforeAutospacing="0" w:after="0" w:afterAutospacing="0"/>
        <w:ind w:hanging="11"/>
        <w:jc w:val="both"/>
        <w:rPr>
          <w:rFonts w:asciiTheme="minorHAnsi" w:hAnsiTheme="minorHAnsi" w:cstheme="minorHAnsi"/>
          <w:sz w:val="22"/>
          <w:szCs w:val="22"/>
        </w:rPr>
      </w:pPr>
      <w:r w:rsidRPr="00FA5442">
        <w:rPr>
          <w:rFonts w:asciiTheme="minorHAnsi" w:hAnsiTheme="minorHAnsi" w:cstheme="minorHAnsi"/>
          <w:sz w:val="22"/>
          <w:szCs w:val="22"/>
        </w:rPr>
        <w:t>evaluación sobresaliente en firme.</w:t>
      </w:r>
    </w:p>
    <w:p w14:paraId="463D61D8" w14:textId="1CD5FCB9" w:rsidR="00C66B5E" w:rsidRPr="00FA5442" w:rsidRDefault="00C66B5E" w:rsidP="00CA75E8">
      <w:pPr>
        <w:pStyle w:val="Prrafodelista"/>
        <w:jc w:val="both"/>
        <w:rPr>
          <w:rFonts w:cstheme="minorHAnsi"/>
          <w:b w:val="0"/>
          <w:color w:val="auto"/>
          <w:sz w:val="22"/>
        </w:rPr>
      </w:pPr>
    </w:p>
    <w:p w14:paraId="3BDF7336" w14:textId="3DD8E4E6" w:rsidR="00C66B5E" w:rsidRPr="00FA5442" w:rsidRDefault="00C66B5E" w:rsidP="00CA75E8">
      <w:pPr>
        <w:pStyle w:val="Ttulo1"/>
        <w:spacing w:before="0" w:after="0"/>
        <w:jc w:val="both"/>
        <w:rPr>
          <w:rStyle w:val="Fuerte"/>
          <w:rFonts w:asciiTheme="minorHAnsi" w:hAnsiTheme="minorHAnsi" w:cstheme="minorHAnsi"/>
          <w:b/>
          <w:bCs w:val="0"/>
          <w:color w:val="auto"/>
          <w:sz w:val="22"/>
          <w:szCs w:val="22"/>
        </w:rPr>
      </w:pPr>
      <w:bookmarkStart w:id="254" w:name="_Toc183562861"/>
      <w:bookmarkStart w:id="255" w:name="_Toc216940210"/>
      <w:bookmarkStart w:id="256" w:name="_Toc217053565"/>
      <w:bookmarkStart w:id="257" w:name="_Toc217053920"/>
      <w:r w:rsidRPr="00FA5442">
        <w:rPr>
          <w:rStyle w:val="Fuerte"/>
          <w:rFonts w:asciiTheme="minorHAnsi" w:hAnsiTheme="minorHAnsi" w:cstheme="minorHAnsi"/>
          <w:b/>
          <w:bCs w:val="0"/>
          <w:color w:val="auto"/>
          <w:sz w:val="22"/>
          <w:szCs w:val="22"/>
        </w:rPr>
        <w:t>Cronograma Propuesto (SPAC)</w:t>
      </w:r>
      <w:bookmarkEnd w:id="254"/>
      <w:bookmarkEnd w:id="255"/>
      <w:bookmarkEnd w:id="256"/>
      <w:bookmarkEnd w:id="257"/>
    </w:p>
    <w:tbl>
      <w:tblPr>
        <w:tblW w:w="100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4"/>
        <w:gridCol w:w="4643"/>
        <w:gridCol w:w="2121"/>
        <w:gridCol w:w="2682"/>
      </w:tblGrid>
      <w:tr w:rsidR="00C76DDE" w:rsidRPr="00FA5442" w14:paraId="03BBA8A4" w14:textId="77777777" w:rsidTr="008E57EC">
        <w:trPr>
          <w:tblHeader/>
          <w:tblCellSpacing w:w="15" w:type="dxa"/>
        </w:trPr>
        <w:tc>
          <w:tcPr>
            <w:tcW w:w="0" w:type="auto"/>
            <w:vAlign w:val="center"/>
            <w:hideMark/>
          </w:tcPr>
          <w:p w14:paraId="532065F6" w14:textId="77777777" w:rsidR="00C66B5E" w:rsidRPr="00FA5442" w:rsidRDefault="00C66B5E" w:rsidP="00CA75E8">
            <w:pPr>
              <w:jc w:val="both"/>
              <w:rPr>
                <w:rFonts w:cstheme="minorHAnsi"/>
                <w:bCs/>
                <w:color w:val="auto"/>
                <w:sz w:val="22"/>
              </w:rPr>
            </w:pPr>
            <w:r w:rsidRPr="00FA5442">
              <w:rPr>
                <w:rFonts w:cstheme="minorHAnsi"/>
                <w:bCs/>
                <w:color w:val="auto"/>
                <w:sz w:val="22"/>
              </w:rPr>
              <w:t>Etapa</w:t>
            </w:r>
          </w:p>
        </w:tc>
        <w:tc>
          <w:tcPr>
            <w:tcW w:w="4643" w:type="dxa"/>
            <w:vAlign w:val="center"/>
            <w:hideMark/>
          </w:tcPr>
          <w:p w14:paraId="1CF47878" w14:textId="77777777" w:rsidR="00C66B5E" w:rsidRPr="00FA5442" w:rsidRDefault="00C66B5E" w:rsidP="00CA75E8">
            <w:pPr>
              <w:jc w:val="both"/>
              <w:rPr>
                <w:rFonts w:cstheme="minorHAnsi"/>
                <w:bCs/>
                <w:color w:val="auto"/>
                <w:sz w:val="22"/>
              </w:rPr>
            </w:pPr>
            <w:r w:rsidRPr="00FA5442">
              <w:rPr>
                <w:rFonts w:cstheme="minorHAnsi"/>
                <w:bCs/>
                <w:color w:val="auto"/>
                <w:sz w:val="22"/>
              </w:rPr>
              <w:t>Actividad</w:t>
            </w:r>
          </w:p>
        </w:tc>
        <w:tc>
          <w:tcPr>
            <w:tcW w:w="2096" w:type="dxa"/>
            <w:vAlign w:val="center"/>
            <w:hideMark/>
          </w:tcPr>
          <w:p w14:paraId="69BE4EDC" w14:textId="77777777" w:rsidR="00C66B5E" w:rsidRPr="00FA5442" w:rsidRDefault="00C66B5E" w:rsidP="00CA75E8">
            <w:pPr>
              <w:jc w:val="both"/>
              <w:rPr>
                <w:rFonts w:cstheme="minorHAnsi"/>
                <w:bCs/>
                <w:color w:val="auto"/>
                <w:sz w:val="22"/>
              </w:rPr>
            </w:pPr>
            <w:r w:rsidRPr="00FA5442">
              <w:rPr>
                <w:rFonts w:cstheme="minorHAnsi"/>
                <w:bCs/>
                <w:color w:val="auto"/>
                <w:sz w:val="22"/>
              </w:rPr>
              <w:t>Responsable</w:t>
            </w:r>
          </w:p>
        </w:tc>
        <w:tc>
          <w:tcPr>
            <w:tcW w:w="2649" w:type="dxa"/>
            <w:vAlign w:val="center"/>
            <w:hideMark/>
          </w:tcPr>
          <w:p w14:paraId="44E441C3" w14:textId="77777777" w:rsidR="00C66B5E" w:rsidRPr="00FA5442" w:rsidRDefault="00C66B5E" w:rsidP="00CA75E8">
            <w:pPr>
              <w:jc w:val="both"/>
              <w:rPr>
                <w:rFonts w:cstheme="minorHAnsi"/>
                <w:bCs/>
                <w:color w:val="auto"/>
                <w:sz w:val="22"/>
              </w:rPr>
            </w:pPr>
            <w:r w:rsidRPr="00FA5442">
              <w:rPr>
                <w:rFonts w:cstheme="minorHAnsi"/>
                <w:bCs/>
                <w:color w:val="auto"/>
                <w:sz w:val="22"/>
              </w:rPr>
              <w:t>Fecha sugerida</w:t>
            </w:r>
          </w:p>
        </w:tc>
      </w:tr>
      <w:tr w:rsidR="00C76DDE" w:rsidRPr="00FA5442" w14:paraId="27D8CFE3" w14:textId="77777777" w:rsidTr="008E57EC">
        <w:trPr>
          <w:tblCellSpacing w:w="15" w:type="dxa"/>
        </w:trPr>
        <w:tc>
          <w:tcPr>
            <w:tcW w:w="0" w:type="auto"/>
            <w:vAlign w:val="center"/>
            <w:hideMark/>
          </w:tcPr>
          <w:p w14:paraId="5141440A" w14:textId="77777777" w:rsidR="00C66B5E" w:rsidRPr="00FA5442" w:rsidRDefault="00C66B5E" w:rsidP="00CA75E8">
            <w:pPr>
              <w:jc w:val="both"/>
              <w:rPr>
                <w:rFonts w:cstheme="minorHAnsi"/>
                <w:b w:val="0"/>
                <w:color w:val="auto"/>
                <w:sz w:val="22"/>
              </w:rPr>
            </w:pPr>
            <w:r w:rsidRPr="00FA5442">
              <w:rPr>
                <w:rFonts w:cstheme="minorHAnsi"/>
                <w:b w:val="0"/>
                <w:color w:val="auto"/>
                <w:sz w:val="22"/>
              </w:rPr>
              <w:t>1</w:t>
            </w:r>
          </w:p>
        </w:tc>
        <w:tc>
          <w:tcPr>
            <w:tcW w:w="4643" w:type="dxa"/>
            <w:vAlign w:val="center"/>
            <w:hideMark/>
          </w:tcPr>
          <w:p w14:paraId="4FDC10C5"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Socialización preliminar SPAC</w:t>
            </w:r>
          </w:p>
        </w:tc>
        <w:tc>
          <w:tcPr>
            <w:tcW w:w="2096" w:type="dxa"/>
            <w:vAlign w:val="center"/>
            <w:hideMark/>
          </w:tcPr>
          <w:p w14:paraId="487C26F0"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SPAC</w:t>
            </w:r>
          </w:p>
        </w:tc>
        <w:tc>
          <w:tcPr>
            <w:tcW w:w="2649" w:type="dxa"/>
            <w:vAlign w:val="center"/>
            <w:hideMark/>
          </w:tcPr>
          <w:p w14:paraId="5DEEA911" w14:textId="77777777" w:rsidR="00C66B5E" w:rsidRPr="00FA5442" w:rsidRDefault="00C66B5E" w:rsidP="00CA75E8">
            <w:pPr>
              <w:jc w:val="both"/>
              <w:rPr>
                <w:rFonts w:cstheme="minorHAnsi"/>
                <w:b w:val="0"/>
                <w:color w:val="auto"/>
                <w:sz w:val="22"/>
              </w:rPr>
            </w:pPr>
            <w:r w:rsidRPr="00FA5442">
              <w:rPr>
                <w:rFonts w:cstheme="minorHAnsi"/>
                <w:b w:val="0"/>
                <w:color w:val="auto"/>
                <w:sz w:val="22"/>
              </w:rPr>
              <w:t>1–4 sept 2026</w:t>
            </w:r>
          </w:p>
        </w:tc>
      </w:tr>
      <w:tr w:rsidR="00C76DDE" w:rsidRPr="00FA5442" w14:paraId="58D5D4A0" w14:textId="77777777" w:rsidTr="008E57EC">
        <w:trPr>
          <w:tblCellSpacing w:w="15" w:type="dxa"/>
        </w:trPr>
        <w:tc>
          <w:tcPr>
            <w:tcW w:w="0" w:type="auto"/>
            <w:vAlign w:val="center"/>
            <w:hideMark/>
          </w:tcPr>
          <w:p w14:paraId="43AC01B8" w14:textId="77777777" w:rsidR="00C66B5E" w:rsidRPr="00FA5442" w:rsidRDefault="00C66B5E" w:rsidP="00CA75E8">
            <w:pPr>
              <w:jc w:val="both"/>
              <w:rPr>
                <w:rFonts w:cstheme="minorHAnsi"/>
                <w:b w:val="0"/>
                <w:color w:val="auto"/>
                <w:sz w:val="22"/>
              </w:rPr>
            </w:pPr>
            <w:r w:rsidRPr="00FA5442">
              <w:rPr>
                <w:rFonts w:cstheme="minorHAnsi"/>
                <w:b w:val="0"/>
                <w:color w:val="auto"/>
                <w:sz w:val="22"/>
              </w:rPr>
              <w:t>2</w:t>
            </w:r>
          </w:p>
        </w:tc>
        <w:tc>
          <w:tcPr>
            <w:tcW w:w="4643" w:type="dxa"/>
            <w:vAlign w:val="center"/>
            <w:hideMark/>
          </w:tcPr>
          <w:p w14:paraId="38CAC9E9" w14:textId="77777777" w:rsidR="00C66B5E" w:rsidRPr="00FA5442" w:rsidRDefault="00C66B5E" w:rsidP="00CA75E8">
            <w:pPr>
              <w:jc w:val="both"/>
              <w:rPr>
                <w:rFonts w:cstheme="minorHAnsi"/>
                <w:b w:val="0"/>
                <w:color w:val="auto"/>
                <w:sz w:val="22"/>
              </w:rPr>
            </w:pPr>
            <w:r w:rsidRPr="00FA5442">
              <w:rPr>
                <w:rFonts w:cstheme="minorHAnsi"/>
                <w:b w:val="0"/>
                <w:color w:val="auto"/>
                <w:sz w:val="22"/>
              </w:rPr>
              <w:t>Validación</w:t>
            </w:r>
          </w:p>
        </w:tc>
        <w:tc>
          <w:tcPr>
            <w:tcW w:w="2096" w:type="dxa"/>
            <w:vAlign w:val="center"/>
            <w:hideMark/>
          </w:tcPr>
          <w:p w14:paraId="56B0AFDB"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SPAC + TH</w:t>
            </w:r>
          </w:p>
        </w:tc>
        <w:tc>
          <w:tcPr>
            <w:tcW w:w="2649" w:type="dxa"/>
            <w:vAlign w:val="center"/>
            <w:hideMark/>
          </w:tcPr>
          <w:p w14:paraId="535757F3" w14:textId="77777777" w:rsidR="00C66B5E" w:rsidRPr="00FA5442" w:rsidRDefault="00C66B5E" w:rsidP="00CA75E8">
            <w:pPr>
              <w:jc w:val="both"/>
              <w:rPr>
                <w:rFonts w:cstheme="minorHAnsi"/>
                <w:b w:val="0"/>
                <w:color w:val="auto"/>
                <w:sz w:val="22"/>
              </w:rPr>
            </w:pPr>
            <w:r w:rsidRPr="00FA5442">
              <w:rPr>
                <w:rFonts w:cstheme="minorHAnsi"/>
                <w:b w:val="0"/>
                <w:color w:val="auto"/>
                <w:sz w:val="22"/>
              </w:rPr>
              <w:t>8 sept 2026</w:t>
            </w:r>
          </w:p>
        </w:tc>
      </w:tr>
      <w:tr w:rsidR="00C76DDE" w:rsidRPr="00FA5442" w14:paraId="57ACF4E0" w14:textId="77777777" w:rsidTr="008E57EC">
        <w:trPr>
          <w:tblCellSpacing w:w="15" w:type="dxa"/>
        </w:trPr>
        <w:tc>
          <w:tcPr>
            <w:tcW w:w="0" w:type="auto"/>
            <w:vAlign w:val="center"/>
            <w:hideMark/>
          </w:tcPr>
          <w:p w14:paraId="1E4AE5AE" w14:textId="77777777" w:rsidR="00C66B5E" w:rsidRPr="00FA5442" w:rsidRDefault="00C66B5E" w:rsidP="00CA75E8">
            <w:pPr>
              <w:jc w:val="both"/>
              <w:rPr>
                <w:rFonts w:cstheme="minorHAnsi"/>
                <w:b w:val="0"/>
                <w:color w:val="auto"/>
                <w:sz w:val="22"/>
              </w:rPr>
            </w:pPr>
            <w:r w:rsidRPr="00FA5442">
              <w:rPr>
                <w:rFonts w:cstheme="minorHAnsi"/>
                <w:b w:val="0"/>
                <w:color w:val="auto"/>
                <w:sz w:val="22"/>
              </w:rPr>
              <w:t>3</w:t>
            </w:r>
          </w:p>
        </w:tc>
        <w:tc>
          <w:tcPr>
            <w:tcW w:w="4643" w:type="dxa"/>
            <w:vAlign w:val="center"/>
            <w:hideMark/>
          </w:tcPr>
          <w:p w14:paraId="3A59F8BD"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Socialización con sindicatos y Comisión</w:t>
            </w:r>
          </w:p>
        </w:tc>
        <w:tc>
          <w:tcPr>
            <w:tcW w:w="2096" w:type="dxa"/>
            <w:vAlign w:val="center"/>
            <w:hideMark/>
          </w:tcPr>
          <w:p w14:paraId="28A82ACD" w14:textId="77777777" w:rsidR="00C66B5E" w:rsidRPr="00FA5442" w:rsidRDefault="00C66B5E" w:rsidP="00CA75E8">
            <w:pPr>
              <w:jc w:val="both"/>
              <w:rPr>
                <w:rFonts w:cstheme="minorHAnsi"/>
                <w:b w:val="0"/>
                <w:color w:val="auto"/>
                <w:sz w:val="22"/>
              </w:rPr>
            </w:pPr>
            <w:r w:rsidRPr="00FA5442">
              <w:rPr>
                <w:rFonts w:cstheme="minorHAnsi"/>
                <w:b w:val="0"/>
                <w:color w:val="auto"/>
                <w:sz w:val="22"/>
              </w:rPr>
              <w:t>TH + SPAC</w:t>
            </w:r>
          </w:p>
        </w:tc>
        <w:tc>
          <w:tcPr>
            <w:tcW w:w="2649" w:type="dxa"/>
            <w:vAlign w:val="center"/>
            <w:hideMark/>
          </w:tcPr>
          <w:p w14:paraId="567EC088" w14:textId="77777777" w:rsidR="00C66B5E" w:rsidRPr="00FA5442" w:rsidRDefault="00C66B5E" w:rsidP="00CA75E8">
            <w:pPr>
              <w:jc w:val="both"/>
              <w:rPr>
                <w:rFonts w:cstheme="minorHAnsi"/>
                <w:b w:val="0"/>
                <w:color w:val="auto"/>
                <w:sz w:val="22"/>
              </w:rPr>
            </w:pPr>
            <w:r w:rsidRPr="00FA5442">
              <w:rPr>
                <w:rFonts w:cstheme="minorHAnsi"/>
                <w:b w:val="0"/>
                <w:color w:val="auto"/>
                <w:sz w:val="22"/>
              </w:rPr>
              <w:t>9–15 sept 2026</w:t>
            </w:r>
          </w:p>
        </w:tc>
      </w:tr>
      <w:tr w:rsidR="00C76DDE" w:rsidRPr="00FA5442" w14:paraId="4AE37B27" w14:textId="77777777" w:rsidTr="008E57EC">
        <w:trPr>
          <w:tblCellSpacing w:w="15" w:type="dxa"/>
        </w:trPr>
        <w:tc>
          <w:tcPr>
            <w:tcW w:w="0" w:type="auto"/>
            <w:vAlign w:val="center"/>
            <w:hideMark/>
          </w:tcPr>
          <w:p w14:paraId="213B1C8E" w14:textId="77777777" w:rsidR="00C66B5E" w:rsidRPr="00FA5442" w:rsidRDefault="00C66B5E" w:rsidP="00CA75E8">
            <w:pPr>
              <w:jc w:val="both"/>
              <w:rPr>
                <w:rFonts w:cstheme="minorHAnsi"/>
                <w:b w:val="0"/>
                <w:color w:val="auto"/>
                <w:sz w:val="22"/>
              </w:rPr>
            </w:pPr>
            <w:r w:rsidRPr="00FA5442">
              <w:rPr>
                <w:rFonts w:cstheme="minorHAnsi"/>
                <w:b w:val="0"/>
                <w:color w:val="auto"/>
                <w:sz w:val="22"/>
              </w:rPr>
              <w:t>4</w:t>
            </w:r>
          </w:p>
        </w:tc>
        <w:tc>
          <w:tcPr>
            <w:tcW w:w="4643" w:type="dxa"/>
            <w:vAlign w:val="center"/>
            <w:hideMark/>
          </w:tcPr>
          <w:p w14:paraId="73C32BA1" w14:textId="77777777" w:rsidR="00C66B5E" w:rsidRPr="00FA5442" w:rsidRDefault="00C66B5E" w:rsidP="00CA75E8">
            <w:pPr>
              <w:jc w:val="both"/>
              <w:rPr>
                <w:rFonts w:cstheme="minorHAnsi"/>
                <w:b w:val="0"/>
                <w:color w:val="auto"/>
                <w:sz w:val="22"/>
              </w:rPr>
            </w:pPr>
            <w:r w:rsidRPr="00FA5442">
              <w:rPr>
                <w:rFonts w:cstheme="minorHAnsi"/>
                <w:b w:val="0"/>
                <w:color w:val="auto"/>
                <w:sz w:val="22"/>
              </w:rPr>
              <w:t>Publicación convocatoria</w:t>
            </w:r>
          </w:p>
        </w:tc>
        <w:tc>
          <w:tcPr>
            <w:tcW w:w="2096" w:type="dxa"/>
            <w:vAlign w:val="center"/>
            <w:hideMark/>
          </w:tcPr>
          <w:p w14:paraId="216DBA99"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SPAC</w:t>
            </w:r>
          </w:p>
        </w:tc>
        <w:tc>
          <w:tcPr>
            <w:tcW w:w="2649" w:type="dxa"/>
            <w:vAlign w:val="center"/>
            <w:hideMark/>
          </w:tcPr>
          <w:p w14:paraId="099C43D8" w14:textId="77777777" w:rsidR="00C66B5E" w:rsidRPr="00FA5442" w:rsidRDefault="00C66B5E" w:rsidP="00CA75E8">
            <w:pPr>
              <w:jc w:val="both"/>
              <w:rPr>
                <w:rFonts w:cstheme="minorHAnsi"/>
                <w:b w:val="0"/>
                <w:color w:val="auto"/>
                <w:sz w:val="22"/>
              </w:rPr>
            </w:pPr>
            <w:r w:rsidRPr="00FA5442">
              <w:rPr>
                <w:rFonts w:cstheme="minorHAnsi"/>
                <w:b w:val="0"/>
                <w:color w:val="auto"/>
                <w:sz w:val="22"/>
              </w:rPr>
              <w:t>23 sept 2026</w:t>
            </w:r>
          </w:p>
        </w:tc>
      </w:tr>
      <w:tr w:rsidR="00C76DDE" w:rsidRPr="00FA5442" w14:paraId="32835776" w14:textId="77777777" w:rsidTr="008E57EC">
        <w:trPr>
          <w:tblCellSpacing w:w="15" w:type="dxa"/>
        </w:trPr>
        <w:tc>
          <w:tcPr>
            <w:tcW w:w="0" w:type="auto"/>
            <w:vAlign w:val="center"/>
            <w:hideMark/>
          </w:tcPr>
          <w:p w14:paraId="13F85E2A" w14:textId="77777777" w:rsidR="00C66B5E" w:rsidRPr="00FA5442" w:rsidRDefault="00C66B5E" w:rsidP="00CA75E8">
            <w:pPr>
              <w:jc w:val="both"/>
              <w:rPr>
                <w:rFonts w:cstheme="minorHAnsi"/>
                <w:b w:val="0"/>
                <w:color w:val="auto"/>
                <w:sz w:val="22"/>
              </w:rPr>
            </w:pPr>
            <w:r w:rsidRPr="00FA5442">
              <w:rPr>
                <w:rFonts w:cstheme="minorHAnsi"/>
                <w:b w:val="0"/>
                <w:color w:val="auto"/>
                <w:sz w:val="22"/>
              </w:rPr>
              <w:t>5</w:t>
            </w:r>
          </w:p>
        </w:tc>
        <w:tc>
          <w:tcPr>
            <w:tcW w:w="4643" w:type="dxa"/>
            <w:vAlign w:val="center"/>
            <w:hideMark/>
          </w:tcPr>
          <w:p w14:paraId="3A412050" w14:textId="77777777" w:rsidR="00C66B5E" w:rsidRPr="00FA5442" w:rsidRDefault="00C66B5E" w:rsidP="00CA75E8">
            <w:pPr>
              <w:jc w:val="both"/>
              <w:rPr>
                <w:rFonts w:cstheme="minorHAnsi"/>
                <w:b w:val="0"/>
                <w:color w:val="auto"/>
                <w:sz w:val="22"/>
              </w:rPr>
            </w:pPr>
            <w:r w:rsidRPr="00FA5442">
              <w:rPr>
                <w:rFonts w:cstheme="minorHAnsi"/>
                <w:b w:val="0"/>
                <w:color w:val="auto"/>
                <w:sz w:val="22"/>
              </w:rPr>
              <w:t>Postulaciones</w:t>
            </w:r>
          </w:p>
        </w:tc>
        <w:tc>
          <w:tcPr>
            <w:tcW w:w="2096" w:type="dxa"/>
            <w:vAlign w:val="center"/>
            <w:hideMark/>
          </w:tcPr>
          <w:p w14:paraId="6F817999"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SPAC</w:t>
            </w:r>
          </w:p>
        </w:tc>
        <w:tc>
          <w:tcPr>
            <w:tcW w:w="2649" w:type="dxa"/>
            <w:vAlign w:val="center"/>
            <w:hideMark/>
          </w:tcPr>
          <w:p w14:paraId="5522C8EF" w14:textId="77777777" w:rsidR="00C66B5E" w:rsidRPr="00FA5442" w:rsidRDefault="00C66B5E" w:rsidP="00CA75E8">
            <w:pPr>
              <w:jc w:val="both"/>
              <w:rPr>
                <w:rFonts w:cstheme="minorHAnsi"/>
                <w:b w:val="0"/>
                <w:color w:val="auto"/>
                <w:sz w:val="22"/>
              </w:rPr>
            </w:pPr>
            <w:r w:rsidRPr="00FA5442">
              <w:rPr>
                <w:rFonts w:cstheme="minorHAnsi"/>
                <w:b w:val="0"/>
                <w:color w:val="auto"/>
                <w:sz w:val="22"/>
              </w:rPr>
              <w:t>24 sept – 1 oct 2026</w:t>
            </w:r>
          </w:p>
        </w:tc>
      </w:tr>
      <w:tr w:rsidR="00C76DDE" w:rsidRPr="00FA5442" w14:paraId="7307784A" w14:textId="77777777" w:rsidTr="008E57EC">
        <w:trPr>
          <w:tblCellSpacing w:w="15" w:type="dxa"/>
        </w:trPr>
        <w:tc>
          <w:tcPr>
            <w:tcW w:w="0" w:type="auto"/>
            <w:vAlign w:val="center"/>
            <w:hideMark/>
          </w:tcPr>
          <w:p w14:paraId="73BF0D26" w14:textId="77777777" w:rsidR="00C66B5E" w:rsidRPr="00FA5442" w:rsidRDefault="00C66B5E" w:rsidP="00CA75E8">
            <w:pPr>
              <w:jc w:val="both"/>
              <w:rPr>
                <w:rFonts w:cstheme="minorHAnsi"/>
                <w:b w:val="0"/>
                <w:color w:val="auto"/>
                <w:sz w:val="22"/>
              </w:rPr>
            </w:pPr>
            <w:r w:rsidRPr="00FA5442">
              <w:rPr>
                <w:rFonts w:cstheme="minorHAnsi"/>
                <w:b w:val="0"/>
                <w:color w:val="auto"/>
                <w:sz w:val="22"/>
              </w:rPr>
              <w:t>6</w:t>
            </w:r>
          </w:p>
        </w:tc>
        <w:tc>
          <w:tcPr>
            <w:tcW w:w="4643" w:type="dxa"/>
            <w:vAlign w:val="center"/>
            <w:hideMark/>
          </w:tcPr>
          <w:p w14:paraId="03686F5B" w14:textId="77777777" w:rsidR="00C66B5E" w:rsidRPr="00FA5442" w:rsidRDefault="00C66B5E" w:rsidP="00CA75E8">
            <w:pPr>
              <w:jc w:val="both"/>
              <w:rPr>
                <w:rFonts w:cstheme="minorHAnsi"/>
                <w:b w:val="0"/>
                <w:color w:val="auto"/>
                <w:sz w:val="22"/>
              </w:rPr>
            </w:pPr>
            <w:r w:rsidRPr="00FA5442">
              <w:rPr>
                <w:rFonts w:cstheme="minorHAnsi"/>
                <w:b w:val="0"/>
                <w:color w:val="auto"/>
                <w:sz w:val="22"/>
              </w:rPr>
              <w:t>Lista corta</w:t>
            </w:r>
          </w:p>
        </w:tc>
        <w:tc>
          <w:tcPr>
            <w:tcW w:w="2096" w:type="dxa"/>
            <w:vAlign w:val="center"/>
            <w:hideMark/>
          </w:tcPr>
          <w:p w14:paraId="5884B5F9"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SPAC + TH</w:t>
            </w:r>
          </w:p>
        </w:tc>
        <w:tc>
          <w:tcPr>
            <w:tcW w:w="2649" w:type="dxa"/>
            <w:vAlign w:val="center"/>
            <w:hideMark/>
          </w:tcPr>
          <w:p w14:paraId="7645E8F8" w14:textId="77777777" w:rsidR="00C66B5E" w:rsidRPr="00FA5442" w:rsidRDefault="00C66B5E" w:rsidP="00CA75E8">
            <w:pPr>
              <w:jc w:val="both"/>
              <w:rPr>
                <w:rFonts w:cstheme="minorHAnsi"/>
                <w:b w:val="0"/>
                <w:color w:val="auto"/>
                <w:sz w:val="22"/>
              </w:rPr>
            </w:pPr>
            <w:r w:rsidRPr="00FA5442">
              <w:rPr>
                <w:rFonts w:cstheme="minorHAnsi"/>
                <w:b w:val="0"/>
                <w:color w:val="auto"/>
                <w:sz w:val="22"/>
              </w:rPr>
              <w:t>2–6 oct 2026</w:t>
            </w:r>
          </w:p>
        </w:tc>
      </w:tr>
      <w:tr w:rsidR="00C76DDE" w:rsidRPr="00FA5442" w14:paraId="7A7271A9" w14:textId="77777777" w:rsidTr="008E57EC">
        <w:trPr>
          <w:tblCellSpacing w:w="15" w:type="dxa"/>
        </w:trPr>
        <w:tc>
          <w:tcPr>
            <w:tcW w:w="0" w:type="auto"/>
            <w:vAlign w:val="center"/>
            <w:hideMark/>
          </w:tcPr>
          <w:p w14:paraId="009E9504" w14:textId="77777777" w:rsidR="00C66B5E" w:rsidRPr="00FA5442" w:rsidRDefault="00C66B5E" w:rsidP="00CA75E8">
            <w:pPr>
              <w:jc w:val="both"/>
              <w:rPr>
                <w:rFonts w:cstheme="minorHAnsi"/>
                <w:b w:val="0"/>
                <w:color w:val="auto"/>
                <w:sz w:val="22"/>
              </w:rPr>
            </w:pPr>
            <w:r w:rsidRPr="00FA5442">
              <w:rPr>
                <w:rFonts w:cstheme="minorHAnsi"/>
                <w:b w:val="0"/>
                <w:color w:val="auto"/>
                <w:sz w:val="22"/>
              </w:rPr>
              <w:t>7</w:t>
            </w:r>
          </w:p>
        </w:tc>
        <w:tc>
          <w:tcPr>
            <w:tcW w:w="4643" w:type="dxa"/>
            <w:vAlign w:val="center"/>
            <w:hideMark/>
          </w:tcPr>
          <w:p w14:paraId="5EC75DBE" w14:textId="77777777" w:rsidR="00C66B5E" w:rsidRPr="00FA5442" w:rsidRDefault="00C66B5E" w:rsidP="00CA75E8">
            <w:pPr>
              <w:jc w:val="both"/>
              <w:rPr>
                <w:rFonts w:cstheme="minorHAnsi"/>
                <w:b w:val="0"/>
                <w:color w:val="auto"/>
                <w:sz w:val="22"/>
              </w:rPr>
            </w:pPr>
            <w:r w:rsidRPr="00FA5442">
              <w:rPr>
                <w:rFonts w:cstheme="minorHAnsi"/>
                <w:b w:val="0"/>
                <w:color w:val="auto"/>
                <w:sz w:val="22"/>
              </w:rPr>
              <w:t>Evaluación</w:t>
            </w:r>
          </w:p>
        </w:tc>
        <w:tc>
          <w:tcPr>
            <w:tcW w:w="2096" w:type="dxa"/>
            <w:vAlign w:val="center"/>
            <w:hideMark/>
          </w:tcPr>
          <w:p w14:paraId="21643112" w14:textId="4D1D99E8" w:rsidR="00C66B5E" w:rsidRPr="00FA5442" w:rsidRDefault="00C66B5E" w:rsidP="00CA75E8">
            <w:pPr>
              <w:jc w:val="both"/>
              <w:rPr>
                <w:rFonts w:cstheme="minorHAnsi"/>
                <w:b w:val="0"/>
                <w:color w:val="auto"/>
                <w:sz w:val="22"/>
              </w:rPr>
            </w:pPr>
            <w:r w:rsidRPr="00FA5442">
              <w:rPr>
                <w:rFonts w:cstheme="minorHAnsi"/>
                <w:b w:val="0"/>
                <w:color w:val="auto"/>
                <w:sz w:val="22"/>
              </w:rPr>
              <w:t xml:space="preserve">TH + </w:t>
            </w:r>
            <w:r w:rsidR="00EF71EF" w:rsidRPr="00FA5442">
              <w:rPr>
                <w:rFonts w:cstheme="minorHAnsi"/>
                <w:b w:val="0"/>
                <w:color w:val="auto"/>
                <w:sz w:val="22"/>
              </w:rPr>
              <w:t>S</w:t>
            </w:r>
            <w:r w:rsidR="00EF71EF" w:rsidRPr="00FA5442">
              <w:rPr>
                <w:rFonts w:cstheme="minorHAnsi"/>
                <w:color w:val="auto"/>
                <w:sz w:val="22"/>
              </w:rPr>
              <w:t>PAC</w:t>
            </w:r>
            <w:r w:rsidRPr="00FA5442">
              <w:rPr>
                <w:rFonts w:cstheme="minorHAnsi"/>
                <w:b w:val="0"/>
                <w:color w:val="auto"/>
                <w:sz w:val="22"/>
              </w:rPr>
              <w:t xml:space="preserve"> + OCI</w:t>
            </w:r>
          </w:p>
        </w:tc>
        <w:tc>
          <w:tcPr>
            <w:tcW w:w="2649" w:type="dxa"/>
            <w:vAlign w:val="center"/>
            <w:hideMark/>
          </w:tcPr>
          <w:p w14:paraId="1BBB45D3" w14:textId="77777777" w:rsidR="00C66B5E" w:rsidRPr="00FA5442" w:rsidRDefault="00C66B5E" w:rsidP="00CA75E8">
            <w:pPr>
              <w:jc w:val="both"/>
              <w:rPr>
                <w:rFonts w:cstheme="minorHAnsi"/>
                <w:b w:val="0"/>
                <w:color w:val="auto"/>
                <w:sz w:val="22"/>
              </w:rPr>
            </w:pPr>
            <w:r w:rsidRPr="00FA5442">
              <w:rPr>
                <w:rFonts w:cstheme="minorHAnsi"/>
                <w:b w:val="0"/>
                <w:color w:val="auto"/>
                <w:sz w:val="22"/>
              </w:rPr>
              <w:t>7–15 oct 2026</w:t>
            </w:r>
          </w:p>
        </w:tc>
      </w:tr>
      <w:tr w:rsidR="00C76DDE" w:rsidRPr="00FA5442" w14:paraId="58FAAA67" w14:textId="77777777" w:rsidTr="008E57EC">
        <w:trPr>
          <w:tblCellSpacing w:w="15" w:type="dxa"/>
        </w:trPr>
        <w:tc>
          <w:tcPr>
            <w:tcW w:w="0" w:type="auto"/>
            <w:vAlign w:val="center"/>
            <w:hideMark/>
          </w:tcPr>
          <w:p w14:paraId="137F6193" w14:textId="77777777" w:rsidR="00C66B5E" w:rsidRPr="00FA5442" w:rsidRDefault="00C66B5E" w:rsidP="00CA75E8">
            <w:pPr>
              <w:jc w:val="both"/>
              <w:rPr>
                <w:rFonts w:cstheme="minorHAnsi"/>
                <w:b w:val="0"/>
                <w:color w:val="auto"/>
                <w:sz w:val="22"/>
              </w:rPr>
            </w:pPr>
            <w:r w:rsidRPr="00FA5442">
              <w:rPr>
                <w:rFonts w:cstheme="minorHAnsi"/>
                <w:b w:val="0"/>
                <w:color w:val="auto"/>
                <w:sz w:val="22"/>
              </w:rPr>
              <w:t>8</w:t>
            </w:r>
          </w:p>
        </w:tc>
        <w:tc>
          <w:tcPr>
            <w:tcW w:w="4643" w:type="dxa"/>
            <w:vAlign w:val="center"/>
            <w:hideMark/>
          </w:tcPr>
          <w:p w14:paraId="18CEFD93" w14:textId="77777777" w:rsidR="00C66B5E" w:rsidRPr="00FA5442" w:rsidRDefault="00C66B5E" w:rsidP="00CA75E8">
            <w:pPr>
              <w:jc w:val="both"/>
              <w:rPr>
                <w:rFonts w:cstheme="minorHAnsi"/>
                <w:b w:val="0"/>
                <w:color w:val="auto"/>
                <w:sz w:val="22"/>
              </w:rPr>
            </w:pPr>
            <w:r w:rsidRPr="00FA5442">
              <w:rPr>
                <w:rFonts w:cstheme="minorHAnsi"/>
                <w:b w:val="0"/>
                <w:color w:val="auto"/>
                <w:sz w:val="22"/>
              </w:rPr>
              <w:t>Consolidación y análisis</w:t>
            </w:r>
          </w:p>
        </w:tc>
        <w:tc>
          <w:tcPr>
            <w:tcW w:w="2096" w:type="dxa"/>
            <w:vAlign w:val="center"/>
            <w:hideMark/>
          </w:tcPr>
          <w:p w14:paraId="57E2BA95" w14:textId="7ABF9E03" w:rsidR="00C66B5E" w:rsidRPr="00FA5442" w:rsidRDefault="00C66B5E" w:rsidP="00CA75E8">
            <w:pPr>
              <w:jc w:val="both"/>
              <w:rPr>
                <w:rFonts w:cstheme="minorHAnsi"/>
                <w:b w:val="0"/>
                <w:color w:val="auto"/>
                <w:sz w:val="22"/>
              </w:rPr>
            </w:pPr>
            <w:r w:rsidRPr="00FA5442">
              <w:rPr>
                <w:rFonts w:cstheme="minorHAnsi"/>
                <w:b w:val="0"/>
                <w:color w:val="auto"/>
                <w:sz w:val="22"/>
              </w:rPr>
              <w:t>SPAC + TH</w:t>
            </w:r>
            <w:r w:rsidR="00AC52F3" w:rsidRPr="00FA5442">
              <w:rPr>
                <w:rFonts w:cstheme="minorHAnsi"/>
                <w:b w:val="0"/>
                <w:color w:val="auto"/>
                <w:sz w:val="22"/>
              </w:rPr>
              <w:t>+ OCI</w:t>
            </w:r>
          </w:p>
        </w:tc>
        <w:tc>
          <w:tcPr>
            <w:tcW w:w="2649" w:type="dxa"/>
            <w:vAlign w:val="center"/>
            <w:hideMark/>
          </w:tcPr>
          <w:p w14:paraId="301CB93A" w14:textId="77777777" w:rsidR="00C66B5E" w:rsidRPr="00FA5442" w:rsidRDefault="00C66B5E" w:rsidP="00CA75E8">
            <w:pPr>
              <w:jc w:val="both"/>
              <w:rPr>
                <w:rFonts w:cstheme="minorHAnsi"/>
                <w:b w:val="0"/>
                <w:color w:val="auto"/>
                <w:sz w:val="22"/>
              </w:rPr>
            </w:pPr>
            <w:r w:rsidRPr="00FA5442">
              <w:rPr>
                <w:rFonts w:cstheme="minorHAnsi"/>
                <w:b w:val="0"/>
                <w:color w:val="auto"/>
                <w:sz w:val="22"/>
              </w:rPr>
              <w:t>16–23 oct 2026</w:t>
            </w:r>
          </w:p>
        </w:tc>
      </w:tr>
      <w:tr w:rsidR="00C76DDE" w:rsidRPr="00FA5442" w14:paraId="512A996F" w14:textId="77777777" w:rsidTr="008E57EC">
        <w:trPr>
          <w:tblCellSpacing w:w="15" w:type="dxa"/>
        </w:trPr>
        <w:tc>
          <w:tcPr>
            <w:tcW w:w="0" w:type="auto"/>
            <w:vAlign w:val="center"/>
            <w:hideMark/>
          </w:tcPr>
          <w:p w14:paraId="2368246F" w14:textId="77777777" w:rsidR="00C66B5E" w:rsidRPr="00FA5442" w:rsidRDefault="00C66B5E" w:rsidP="00CA75E8">
            <w:pPr>
              <w:jc w:val="both"/>
              <w:rPr>
                <w:rFonts w:cstheme="minorHAnsi"/>
                <w:b w:val="0"/>
                <w:color w:val="auto"/>
                <w:sz w:val="22"/>
              </w:rPr>
            </w:pPr>
            <w:r w:rsidRPr="00FA5442">
              <w:rPr>
                <w:rFonts w:cstheme="minorHAnsi"/>
                <w:b w:val="0"/>
                <w:color w:val="auto"/>
                <w:sz w:val="22"/>
              </w:rPr>
              <w:t>9</w:t>
            </w:r>
          </w:p>
        </w:tc>
        <w:tc>
          <w:tcPr>
            <w:tcW w:w="4643" w:type="dxa"/>
            <w:vAlign w:val="center"/>
            <w:hideMark/>
          </w:tcPr>
          <w:p w14:paraId="6D4A8931" w14:textId="77777777" w:rsidR="00C66B5E" w:rsidRPr="00FA5442" w:rsidRDefault="00C66B5E" w:rsidP="00CA75E8">
            <w:pPr>
              <w:jc w:val="both"/>
              <w:rPr>
                <w:rFonts w:cstheme="minorHAnsi"/>
                <w:b w:val="0"/>
                <w:color w:val="auto"/>
                <w:sz w:val="22"/>
              </w:rPr>
            </w:pPr>
            <w:r w:rsidRPr="00FA5442">
              <w:rPr>
                <w:rFonts w:cstheme="minorHAnsi"/>
                <w:b w:val="0"/>
                <w:color w:val="auto"/>
                <w:sz w:val="22"/>
              </w:rPr>
              <w:t>Anuncio y reconocimiento</w:t>
            </w:r>
          </w:p>
        </w:tc>
        <w:tc>
          <w:tcPr>
            <w:tcW w:w="2096" w:type="dxa"/>
            <w:vAlign w:val="center"/>
            <w:hideMark/>
          </w:tcPr>
          <w:p w14:paraId="5F7E18F5" w14:textId="77777777" w:rsidR="00C66B5E" w:rsidRPr="00FA5442" w:rsidRDefault="00C66B5E" w:rsidP="00CA75E8">
            <w:pPr>
              <w:jc w:val="both"/>
              <w:rPr>
                <w:rFonts w:cstheme="minorHAnsi"/>
                <w:b w:val="0"/>
                <w:color w:val="auto"/>
                <w:sz w:val="22"/>
              </w:rPr>
            </w:pPr>
            <w:r w:rsidRPr="00FA5442">
              <w:rPr>
                <w:rFonts w:cstheme="minorHAnsi"/>
                <w:b w:val="0"/>
                <w:color w:val="auto"/>
                <w:sz w:val="22"/>
              </w:rPr>
              <w:t>Dirección + GGC + SPAC</w:t>
            </w:r>
          </w:p>
        </w:tc>
        <w:tc>
          <w:tcPr>
            <w:tcW w:w="2649" w:type="dxa"/>
            <w:vAlign w:val="center"/>
            <w:hideMark/>
          </w:tcPr>
          <w:p w14:paraId="03904819" w14:textId="77777777" w:rsidR="00C66B5E" w:rsidRPr="00FA5442" w:rsidRDefault="00C66B5E" w:rsidP="00CA75E8">
            <w:pPr>
              <w:jc w:val="both"/>
              <w:rPr>
                <w:rFonts w:cstheme="minorHAnsi"/>
                <w:b w:val="0"/>
                <w:color w:val="auto"/>
                <w:sz w:val="22"/>
              </w:rPr>
            </w:pPr>
            <w:r w:rsidRPr="00FA5442">
              <w:rPr>
                <w:rFonts w:cstheme="minorHAnsi"/>
                <w:b w:val="0"/>
                <w:color w:val="auto"/>
                <w:sz w:val="22"/>
              </w:rPr>
              <w:t>28 oct 2026</w:t>
            </w:r>
          </w:p>
        </w:tc>
      </w:tr>
      <w:tr w:rsidR="00C76DDE" w:rsidRPr="00FA5442" w14:paraId="698223CB" w14:textId="77777777" w:rsidTr="008E57EC">
        <w:trPr>
          <w:tblCellSpacing w:w="15" w:type="dxa"/>
        </w:trPr>
        <w:tc>
          <w:tcPr>
            <w:tcW w:w="0" w:type="auto"/>
            <w:vAlign w:val="center"/>
            <w:hideMark/>
          </w:tcPr>
          <w:p w14:paraId="6A4D138F" w14:textId="77777777" w:rsidR="00C66B5E" w:rsidRPr="00FA5442" w:rsidRDefault="00C66B5E" w:rsidP="00CA75E8">
            <w:pPr>
              <w:jc w:val="both"/>
              <w:rPr>
                <w:rFonts w:cstheme="minorHAnsi"/>
                <w:b w:val="0"/>
                <w:color w:val="auto"/>
                <w:sz w:val="22"/>
              </w:rPr>
            </w:pPr>
            <w:r w:rsidRPr="00FA5442">
              <w:rPr>
                <w:rFonts w:cstheme="minorHAnsi"/>
                <w:b w:val="0"/>
                <w:color w:val="auto"/>
                <w:sz w:val="22"/>
              </w:rPr>
              <w:t>10</w:t>
            </w:r>
          </w:p>
        </w:tc>
        <w:tc>
          <w:tcPr>
            <w:tcW w:w="4643" w:type="dxa"/>
            <w:vAlign w:val="center"/>
            <w:hideMark/>
          </w:tcPr>
          <w:p w14:paraId="29F445CB" w14:textId="77777777" w:rsidR="00C66B5E" w:rsidRPr="00FA5442" w:rsidRDefault="00C66B5E" w:rsidP="00CA75E8">
            <w:pPr>
              <w:jc w:val="both"/>
              <w:rPr>
                <w:rFonts w:cstheme="minorHAnsi"/>
                <w:b w:val="0"/>
                <w:color w:val="auto"/>
                <w:sz w:val="22"/>
              </w:rPr>
            </w:pPr>
            <w:r w:rsidRPr="00FA5442">
              <w:rPr>
                <w:rFonts w:cstheme="minorHAnsi"/>
                <w:b w:val="0"/>
                <w:color w:val="auto"/>
                <w:sz w:val="22"/>
              </w:rPr>
              <w:t>Publicación</w:t>
            </w:r>
          </w:p>
        </w:tc>
        <w:tc>
          <w:tcPr>
            <w:tcW w:w="2096" w:type="dxa"/>
            <w:vAlign w:val="center"/>
            <w:hideMark/>
          </w:tcPr>
          <w:p w14:paraId="1B26455B" w14:textId="77777777" w:rsidR="00C66B5E" w:rsidRPr="00FA5442" w:rsidRDefault="00C66B5E" w:rsidP="00CA75E8">
            <w:pPr>
              <w:jc w:val="both"/>
              <w:rPr>
                <w:rFonts w:cstheme="minorHAnsi"/>
                <w:b w:val="0"/>
                <w:color w:val="auto"/>
                <w:sz w:val="22"/>
              </w:rPr>
            </w:pPr>
            <w:r w:rsidRPr="00FA5442">
              <w:rPr>
                <w:rFonts w:cstheme="minorHAnsi"/>
                <w:b w:val="0"/>
                <w:color w:val="auto"/>
                <w:sz w:val="22"/>
              </w:rPr>
              <w:t>Comunicaciones</w:t>
            </w:r>
          </w:p>
        </w:tc>
        <w:tc>
          <w:tcPr>
            <w:tcW w:w="2649" w:type="dxa"/>
            <w:vAlign w:val="center"/>
            <w:hideMark/>
          </w:tcPr>
          <w:p w14:paraId="263F67E9" w14:textId="77777777" w:rsidR="00C66B5E" w:rsidRPr="00FA5442" w:rsidRDefault="00C66B5E" w:rsidP="00CA75E8">
            <w:pPr>
              <w:jc w:val="both"/>
              <w:rPr>
                <w:rFonts w:cstheme="minorHAnsi"/>
                <w:b w:val="0"/>
                <w:color w:val="auto"/>
                <w:sz w:val="22"/>
              </w:rPr>
            </w:pPr>
            <w:r w:rsidRPr="00FA5442">
              <w:rPr>
                <w:rFonts w:cstheme="minorHAnsi"/>
                <w:b w:val="0"/>
                <w:color w:val="auto"/>
                <w:sz w:val="22"/>
              </w:rPr>
              <w:t>30 oct 2026</w:t>
            </w:r>
          </w:p>
        </w:tc>
      </w:tr>
      <w:tr w:rsidR="00705536" w:rsidRPr="00FA5442" w14:paraId="49B83566" w14:textId="77777777" w:rsidTr="008E57EC">
        <w:trPr>
          <w:tblCellSpacing w:w="15" w:type="dxa"/>
        </w:trPr>
        <w:tc>
          <w:tcPr>
            <w:tcW w:w="0" w:type="auto"/>
            <w:vAlign w:val="center"/>
            <w:hideMark/>
          </w:tcPr>
          <w:p w14:paraId="40A40DE5" w14:textId="77777777" w:rsidR="00C66B5E" w:rsidRPr="00FA5442" w:rsidRDefault="00C66B5E" w:rsidP="00CA75E8">
            <w:pPr>
              <w:jc w:val="both"/>
              <w:rPr>
                <w:rFonts w:cstheme="minorHAnsi"/>
                <w:b w:val="0"/>
                <w:color w:val="auto"/>
                <w:sz w:val="22"/>
              </w:rPr>
            </w:pPr>
            <w:r w:rsidRPr="00FA5442">
              <w:rPr>
                <w:rFonts w:cstheme="minorHAnsi"/>
                <w:b w:val="0"/>
                <w:color w:val="auto"/>
                <w:sz w:val="22"/>
              </w:rPr>
              <w:t>11</w:t>
            </w:r>
          </w:p>
        </w:tc>
        <w:tc>
          <w:tcPr>
            <w:tcW w:w="4643" w:type="dxa"/>
            <w:vAlign w:val="center"/>
            <w:hideMark/>
          </w:tcPr>
          <w:p w14:paraId="70B5DA49" w14:textId="77777777" w:rsidR="00C66B5E" w:rsidRPr="00FA5442" w:rsidRDefault="00C66B5E" w:rsidP="00CA75E8">
            <w:pPr>
              <w:jc w:val="both"/>
              <w:rPr>
                <w:rFonts w:cstheme="minorHAnsi"/>
                <w:b w:val="0"/>
                <w:color w:val="auto"/>
                <w:sz w:val="22"/>
              </w:rPr>
            </w:pPr>
            <w:r w:rsidRPr="00FA5442">
              <w:rPr>
                <w:rFonts w:cstheme="minorHAnsi"/>
                <w:b w:val="0"/>
                <w:color w:val="auto"/>
                <w:sz w:val="22"/>
              </w:rPr>
              <w:t>Reconocimiento en Evento de Cierre de Gestión</w:t>
            </w:r>
          </w:p>
        </w:tc>
        <w:tc>
          <w:tcPr>
            <w:tcW w:w="2096" w:type="dxa"/>
            <w:vAlign w:val="center"/>
            <w:hideMark/>
          </w:tcPr>
          <w:p w14:paraId="0B842965" w14:textId="77777777" w:rsidR="00C66B5E" w:rsidRPr="00FA5442" w:rsidRDefault="00C66B5E" w:rsidP="00CA75E8">
            <w:pPr>
              <w:jc w:val="both"/>
              <w:rPr>
                <w:rFonts w:cstheme="minorHAnsi"/>
                <w:b w:val="0"/>
                <w:color w:val="auto"/>
                <w:sz w:val="22"/>
              </w:rPr>
            </w:pPr>
            <w:r w:rsidRPr="00FA5442">
              <w:rPr>
                <w:rFonts w:cstheme="minorHAnsi"/>
                <w:b w:val="0"/>
                <w:color w:val="auto"/>
                <w:sz w:val="22"/>
              </w:rPr>
              <w:t>UAECD</w:t>
            </w:r>
          </w:p>
        </w:tc>
        <w:tc>
          <w:tcPr>
            <w:tcW w:w="2649" w:type="dxa"/>
            <w:vAlign w:val="center"/>
            <w:hideMark/>
          </w:tcPr>
          <w:p w14:paraId="6834B95E"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Según programación</w:t>
            </w:r>
          </w:p>
        </w:tc>
      </w:tr>
    </w:tbl>
    <w:p w14:paraId="3AE55343" w14:textId="241DC045" w:rsidR="00C66B5E" w:rsidRPr="00FA5442" w:rsidRDefault="00C66B5E" w:rsidP="00CA75E8">
      <w:pPr>
        <w:jc w:val="both"/>
        <w:rPr>
          <w:rFonts w:cstheme="minorHAnsi"/>
          <w:b w:val="0"/>
          <w:color w:val="auto"/>
          <w:sz w:val="22"/>
        </w:rPr>
      </w:pPr>
    </w:p>
    <w:p w14:paraId="0AB7F694" w14:textId="1B671D4F" w:rsidR="00C66B5E" w:rsidRPr="00FA5442" w:rsidRDefault="00C66B5E" w:rsidP="00CA75E8">
      <w:pPr>
        <w:pStyle w:val="Ttulo1"/>
        <w:spacing w:before="0" w:after="0"/>
        <w:jc w:val="both"/>
        <w:rPr>
          <w:rStyle w:val="Fuerte"/>
          <w:rFonts w:asciiTheme="minorHAnsi" w:hAnsiTheme="minorHAnsi" w:cstheme="minorHAnsi"/>
          <w:color w:val="auto"/>
          <w:sz w:val="22"/>
          <w:szCs w:val="22"/>
        </w:rPr>
      </w:pPr>
      <w:bookmarkStart w:id="258" w:name="_Toc12607723"/>
      <w:bookmarkStart w:id="259" w:name="_Toc216940211"/>
      <w:bookmarkStart w:id="260" w:name="_Toc217053566"/>
      <w:bookmarkStart w:id="261" w:name="_Toc217053921"/>
      <w:r w:rsidRPr="00FA5442">
        <w:rPr>
          <w:rStyle w:val="Fuerte"/>
          <w:rFonts w:asciiTheme="minorHAnsi" w:hAnsiTheme="minorHAnsi" w:cstheme="minorHAnsi"/>
          <w:color w:val="auto"/>
          <w:sz w:val="22"/>
          <w:szCs w:val="22"/>
        </w:rPr>
        <w:t>Montos de Incentivos No Pecuniarios – Servidores de Carrera</w:t>
      </w:r>
      <w:bookmarkEnd w:id="258"/>
      <w:bookmarkEnd w:id="259"/>
      <w:bookmarkEnd w:id="260"/>
      <w:bookmarkEnd w:id="261"/>
    </w:p>
    <w:p w14:paraId="5DDC1294" w14:textId="77777777" w:rsidR="00C102C3" w:rsidRPr="00FA5442" w:rsidRDefault="00C102C3" w:rsidP="00CA75E8">
      <w:pPr>
        <w:pStyle w:val="Ttulo1"/>
        <w:spacing w:before="0" w:after="0"/>
        <w:jc w:val="both"/>
        <w:rPr>
          <w:rFonts w:asciiTheme="minorHAnsi" w:hAnsiTheme="minorHAnsi" w:cstheme="minorHAnsi"/>
          <w:b w:val="0"/>
          <w:color w:val="auto"/>
          <w:sz w:val="22"/>
          <w:szCs w:val="22"/>
        </w:rPr>
      </w:pPr>
    </w:p>
    <w:tbl>
      <w:tblPr>
        <w:tblW w:w="100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16"/>
        <w:gridCol w:w="3544"/>
      </w:tblGrid>
      <w:tr w:rsidR="00C76DDE" w:rsidRPr="00FA5442" w14:paraId="28713BBD" w14:textId="77777777" w:rsidTr="00C102C3">
        <w:trPr>
          <w:tblHeader/>
          <w:tblCellSpacing w:w="15" w:type="dxa"/>
        </w:trPr>
        <w:tc>
          <w:tcPr>
            <w:tcW w:w="6471" w:type="dxa"/>
            <w:vAlign w:val="center"/>
            <w:hideMark/>
          </w:tcPr>
          <w:p w14:paraId="4E7B38F2" w14:textId="77777777" w:rsidR="00C66B5E" w:rsidRPr="00FA5442" w:rsidRDefault="00C66B5E" w:rsidP="00CA75E8">
            <w:pPr>
              <w:jc w:val="both"/>
              <w:rPr>
                <w:rFonts w:cstheme="minorHAnsi"/>
                <w:bCs/>
                <w:color w:val="auto"/>
                <w:sz w:val="22"/>
              </w:rPr>
            </w:pPr>
            <w:r w:rsidRPr="00FA5442">
              <w:rPr>
                <w:rFonts w:cstheme="minorHAnsi"/>
                <w:bCs/>
                <w:color w:val="auto"/>
                <w:sz w:val="22"/>
              </w:rPr>
              <w:t>Incentivo</w:t>
            </w:r>
          </w:p>
        </w:tc>
        <w:tc>
          <w:tcPr>
            <w:tcW w:w="3499" w:type="dxa"/>
            <w:vAlign w:val="center"/>
            <w:hideMark/>
          </w:tcPr>
          <w:p w14:paraId="68448A0E" w14:textId="77777777" w:rsidR="00C66B5E" w:rsidRPr="00FA5442" w:rsidRDefault="00C66B5E" w:rsidP="00CA75E8">
            <w:pPr>
              <w:jc w:val="both"/>
              <w:rPr>
                <w:rFonts w:cstheme="minorHAnsi"/>
                <w:bCs/>
                <w:color w:val="auto"/>
                <w:sz w:val="22"/>
              </w:rPr>
            </w:pPr>
            <w:r w:rsidRPr="00FA5442">
              <w:rPr>
                <w:rFonts w:cstheme="minorHAnsi"/>
                <w:bCs/>
                <w:color w:val="auto"/>
                <w:sz w:val="22"/>
              </w:rPr>
              <w:t>SMLMV</w:t>
            </w:r>
          </w:p>
        </w:tc>
      </w:tr>
      <w:tr w:rsidR="00C76DDE" w:rsidRPr="00FA5442" w14:paraId="007D1544" w14:textId="77777777" w:rsidTr="00C102C3">
        <w:trPr>
          <w:tblCellSpacing w:w="15" w:type="dxa"/>
        </w:trPr>
        <w:tc>
          <w:tcPr>
            <w:tcW w:w="6471" w:type="dxa"/>
            <w:vAlign w:val="center"/>
            <w:hideMark/>
          </w:tcPr>
          <w:p w14:paraId="1B0D96C8" w14:textId="77777777" w:rsidR="00C66B5E" w:rsidRPr="00FA5442" w:rsidRDefault="00C66B5E" w:rsidP="00CA75E8">
            <w:pPr>
              <w:jc w:val="both"/>
              <w:rPr>
                <w:rFonts w:cstheme="minorHAnsi"/>
                <w:b w:val="0"/>
                <w:color w:val="auto"/>
                <w:sz w:val="22"/>
              </w:rPr>
            </w:pPr>
            <w:r w:rsidRPr="00FA5442">
              <w:rPr>
                <w:rFonts w:cstheme="minorHAnsi"/>
                <w:b w:val="0"/>
                <w:color w:val="auto"/>
                <w:sz w:val="22"/>
              </w:rPr>
              <w:t>Mejor servidor de carrera de la entidad</w:t>
            </w:r>
          </w:p>
        </w:tc>
        <w:tc>
          <w:tcPr>
            <w:tcW w:w="3499" w:type="dxa"/>
            <w:vAlign w:val="center"/>
            <w:hideMark/>
          </w:tcPr>
          <w:p w14:paraId="735E3751"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1,7</w:t>
            </w:r>
          </w:p>
        </w:tc>
      </w:tr>
      <w:tr w:rsidR="00C76DDE" w:rsidRPr="00FA5442" w14:paraId="238952A5" w14:textId="77777777" w:rsidTr="00C102C3">
        <w:trPr>
          <w:tblCellSpacing w:w="15" w:type="dxa"/>
        </w:trPr>
        <w:tc>
          <w:tcPr>
            <w:tcW w:w="6471" w:type="dxa"/>
            <w:vAlign w:val="center"/>
            <w:hideMark/>
          </w:tcPr>
          <w:p w14:paraId="59A58879" w14:textId="77777777" w:rsidR="00C66B5E" w:rsidRPr="00FA5442" w:rsidRDefault="00C66B5E" w:rsidP="00CA75E8">
            <w:pPr>
              <w:jc w:val="both"/>
              <w:rPr>
                <w:rFonts w:cstheme="minorHAnsi"/>
                <w:b w:val="0"/>
                <w:color w:val="auto"/>
                <w:sz w:val="22"/>
              </w:rPr>
            </w:pPr>
            <w:r w:rsidRPr="00FA5442">
              <w:rPr>
                <w:rFonts w:cstheme="minorHAnsi"/>
                <w:b w:val="0"/>
                <w:color w:val="auto"/>
                <w:sz w:val="22"/>
              </w:rPr>
              <w:t>Mejor nivel profesional</w:t>
            </w:r>
          </w:p>
        </w:tc>
        <w:tc>
          <w:tcPr>
            <w:tcW w:w="3499" w:type="dxa"/>
            <w:vAlign w:val="center"/>
            <w:hideMark/>
          </w:tcPr>
          <w:p w14:paraId="3E7181B2"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5</w:t>
            </w:r>
          </w:p>
        </w:tc>
      </w:tr>
      <w:tr w:rsidR="00C76DDE" w:rsidRPr="00FA5442" w14:paraId="06D97780" w14:textId="77777777" w:rsidTr="00C102C3">
        <w:trPr>
          <w:tblCellSpacing w:w="15" w:type="dxa"/>
        </w:trPr>
        <w:tc>
          <w:tcPr>
            <w:tcW w:w="6471" w:type="dxa"/>
            <w:vAlign w:val="center"/>
            <w:hideMark/>
          </w:tcPr>
          <w:p w14:paraId="66345AA2" w14:textId="77777777" w:rsidR="00C66B5E" w:rsidRPr="00FA5442" w:rsidRDefault="00C66B5E" w:rsidP="00CA75E8">
            <w:pPr>
              <w:jc w:val="both"/>
              <w:rPr>
                <w:rFonts w:cstheme="minorHAnsi"/>
                <w:b w:val="0"/>
                <w:color w:val="auto"/>
                <w:sz w:val="22"/>
              </w:rPr>
            </w:pPr>
            <w:r w:rsidRPr="00FA5442">
              <w:rPr>
                <w:rFonts w:cstheme="minorHAnsi"/>
                <w:b w:val="0"/>
                <w:color w:val="auto"/>
                <w:sz w:val="22"/>
              </w:rPr>
              <w:t>Mejor nivel técnico</w:t>
            </w:r>
          </w:p>
        </w:tc>
        <w:tc>
          <w:tcPr>
            <w:tcW w:w="3499" w:type="dxa"/>
            <w:vAlign w:val="center"/>
            <w:hideMark/>
          </w:tcPr>
          <w:p w14:paraId="0185D8C4"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5</w:t>
            </w:r>
          </w:p>
        </w:tc>
      </w:tr>
      <w:tr w:rsidR="00C76DDE" w:rsidRPr="00FA5442" w14:paraId="1797E947" w14:textId="77777777" w:rsidTr="00C102C3">
        <w:trPr>
          <w:tblCellSpacing w:w="15" w:type="dxa"/>
        </w:trPr>
        <w:tc>
          <w:tcPr>
            <w:tcW w:w="6471" w:type="dxa"/>
            <w:vAlign w:val="center"/>
            <w:hideMark/>
          </w:tcPr>
          <w:p w14:paraId="5FCA27FD" w14:textId="77777777" w:rsidR="00C66B5E" w:rsidRPr="00FA5442" w:rsidRDefault="00C66B5E" w:rsidP="00CA75E8">
            <w:pPr>
              <w:jc w:val="both"/>
              <w:rPr>
                <w:rFonts w:cstheme="minorHAnsi"/>
                <w:b w:val="0"/>
                <w:color w:val="auto"/>
                <w:sz w:val="22"/>
              </w:rPr>
            </w:pPr>
            <w:r w:rsidRPr="00FA5442">
              <w:rPr>
                <w:rFonts w:cstheme="minorHAnsi"/>
                <w:b w:val="0"/>
                <w:color w:val="auto"/>
                <w:sz w:val="22"/>
              </w:rPr>
              <w:t>Mejor nivel asistencial</w:t>
            </w:r>
          </w:p>
        </w:tc>
        <w:tc>
          <w:tcPr>
            <w:tcW w:w="3499" w:type="dxa"/>
            <w:vAlign w:val="center"/>
            <w:hideMark/>
          </w:tcPr>
          <w:p w14:paraId="696D0CFB"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5</w:t>
            </w:r>
          </w:p>
        </w:tc>
      </w:tr>
      <w:tr w:rsidR="00705536" w:rsidRPr="00FA5442" w14:paraId="727C16F0" w14:textId="77777777" w:rsidTr="00C102C3">
        <w:trPr>
          <w:tblCellSpacing w:w="15" w:type="dxa"/>
        </w:trPr>
        <w:tc>
          <w:tcPr>
            <w:tcW w:w="6471" w:type="dxa"/>
            <w:vAlign w:val="center"/>
            <w:hideMark/>
          </w:tcPr>
          <w:p w14:paraId="39DD1871"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Total</w:t>
            </w:r>
          </w:p>
        </w:tc>
        <w:tc>
          <w:tcPr>
            <w:tcW w:w="3499" w:type="dxa"/>
            <w:vAlign w:val="center"/>
            <w:hideMark/>
          </w:tcPr>
          <w:p w14:paraId="71FF841C"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16,7</w:t>
            </w:r>
          </w:p>
        </w:tc>
      </w:tr>
    </w:tbl>
    <w:p w14:paraId="158081A3" w14:textId="77777777" w:rsidR="00C102C3" w:rsidRPr="00FA5442" w:rsidRDefault="00C102C3" w:rsidP="00CA75E8">
      <w:pPr>
        <w:pStyle w:val="Ttulo1"/>
        <w:spacing w:before="0" w:after="0"/>
        <w:jc w:val="both"/>
        <w:rPr>
          <w:rStyle w:val="Fuerte"/>
          <w:rFonts w:asciiTheme="minorHAnsi" w:hAnsiTheme="minorHAnsi" w:cstheme="minorHAnsi"/>
          <w:bCs w:val="0"/>
          <w:color w:val="auto"/>
          <w:sz w:val="22"/>
          <w:szCs w:val="22"/>
        </w:rPr>
      </w:pPr>
    </w:p>
    <w:p w14:paraId="269D38B8" w14:textId="7DF9F6DE" w:rsidR="00C66B5E" w:rsidRPr="00FA5442" w:rsidRDefault="00C66B5E" w:rsidP="00CA75E8">
      <w:pPr>
        <w:pStyle w:val="Ttulo1"/>
        <w:spacing w:before="0" w:after="0"/>
        <w:jc w:val="both"/>
        <w:rPr>
          <w:rStyle w:val="Fuerte"/>
          <w:rFonts w:asciiTheme="minorHAnsi" w:hAnsiTheme="minorHAnsi" w:cstheme="minorHAnsi"/>
          <w:color w:val="auto"/>
          <w:sz w:val="22"/>
          <w:szCs w:val="22"/>
        </w:rPr>
      </w:pPr>
      <w:bookmarkStart w:id="262" w:name="_Toc82413257"/>
      <w:bookmarkStart w:id="263" w:name="_Toc216940212"/>
      <w:bookmarkStart w:id="264" w:name="_Toc217053567"/>
      <w:bookmarkStart w:id="265" w:name="_Toc217053922"/>
      <w:r w:rsidRPr="00FA5442">
        <w:rPr>
          <w:rStyle w:val="Fuerte"/>
          <w:rFonts w:asciiTheme="minorHAnsi" w:hAnsiTheme="minorHAnsi" w:cstheme="minorHAnsi"/>
          <w:color w:val="auto"/>
          <w:sz w:val="22"/>
          <w:szCs w:val="22"/>
        </w:rPr>
        <w:t>Incentivos para Equipos de Trabajo 2026</w:t>
      </w:r>
      <w:bookmarkEnd w:id="262"/>
      <w:bookmarkEnd w:id="263"/>
      <w:bookmarkEnd w:id="264"/>
      <w:bookmarkEnd w:id="265"/>
    </w:p>
    <w:p w14:paraId="7980ACBD" w14:textId="77777777" w:rsidR="00C102C3" w:rsidRPr="00FA5442" w:rsidRDefault="00C102C3" w:rsidP="00CA75E8">
      <w:pPr>
        <w:pStyle w:val="Ttulo1"/>
        <w:spacing w:before="0" w:after="0"/>
        <w:jc w:val="both"/>
        <w:rPr>
          <w:rFonts w:asciiTheme="minorHAnsi" w:hAnsiTheme="minorHAnsi" w:cstheme="minorHAnsi"/>
          <w:b w:val="0"/>
          <w:color w:val="auto"/>
          <w:sz w:val="22"/>
          <w:szCs w:val="22"/>
        </w:rPr>
      </w:pPr>
    </w:p>
    <w:tbl>
      <w:tblPr>
        <w:tblW w:w="100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16"/>
        <w:gridCol w:w="3544"/>
      </w:tblGrid>
      <w:tr w:rsidR="00C76DDE" w:rsidRPr="00FA5442" w14:paraId="435D4CCD" w14:textId="77777777" w:rsidTr="00C102C3">
        <w:trPr>
          <w:tblHeader/>
          <w:tblCellSpacing w:w="15" w:type="dxa"/>
        </w:trPr>
        <w:tc>
          <w:tcPr>
            <w:tcW w:w="6471" w:type="dxa"/>
            <w:vAlign w:val="center"/>
            <w:hideMark/>
          </w:tcPr>
          <w:p w14:paraId="7895BB77" w14:textId="77777777" w:rsidR="00C66B5E" w:rsidRPr="00FA5442" w:rsidRDefault="00C66B5E" w:rsidP="00CA75E8">
            <w:pPr>
              <w:jc w:val="both"/>
              <w:rPr>
                <w:rFonts w:cstheme="minorHAnsi"/>
                <w:bCs/>
                <w:color w:val="auto"/>
                <w:sz w:val="22"/>
              </w:rPr>
            </w:pPr>
            <w:r w:rsidRPr="00FA5442">
              <w:rPr>
                <w:rFonts w:cstheme="minorHAnsi"/>
                <w:bCs/>
                <w:color w:val="auto"/>
                <w:sz w:val="22"/>
              </w:rPr>
              <w:t>Incentivo</w:t>
            </w:r>
          </w:p>
        </w:tc>
        <w:tc>
          <w:tcPr>
            <w:tcW w:w="3499" w:type="dxa"/>
            <w:vAlign w:val="center"/>
            <w:hideMark/>
          </w:tcPr>
          <w:p w14:paraId="2345AF28" w14:textId="77777777" w:rsidR="00C66B5E" w:rsidRPr="00FA5442" w:rsidRDefault="00C66B5E" w:rsidP="00CA75E8">
            <w:pPr>
              <w:jc w:val="both"/>
              <w:rPr>
                <w:rFonts w:cstheme="minorHAnsi"/>
                <w:bCs/>
                <w:color w:val="auto"/>
                <w:sz w:val="22"/>
              </w:rPr>
            </w:pPr>
            <w:r w:rsidRPr="00FA5442">
              <w:rPr>
                <w:rFonts w:cstheme="minorHAnsi"/>
                <w:bCs/>
                <w:color w:val="auto"/>
                <w:sz w:val="22"/>
              </w:rPr>
              <w:t>SMLMV</w:t>
            </w:r>
          </w:p>
        </w:tc>
      </w:tr>
      <w:tr w:rsidR="00C76DDE" w:rsidRPr="00FA5442" w14:paraId="548FB9CD" w14:textId="77777777" w:rsidTr="00C102C3">
        <w:trPr>
          <w:tblCellSpacing w:w="15" w:type="dxa"/>
        </w:trPr>
        <w:tc>
          <w:tcPr>
            <w:tcW w:w="6471" w:type="dxa"/>
            <w:vAlign w:val="center"/>
            <w:hideMark/>
          </w:tcPr>
          <w:p w14:paraId="6D5821F2" w14:textId="77777777" w:rsidR="00C66B5E" w:rsidRPr="00FA5442" w:rsidRDefault="00C66B5E" w:rsidP="00CA75E8">
            <w:pPr>
              <w:jc w:val="both"/>
              <w:rPr>
                <w:rFonts w:cstheme="minorHAnsi"/>
                <w:b w:val="0"/>
                <w:color w:val="auto"/>
                <w:sz w:val="22"/>
              </w:rPr>
            </w:pPr>
            <w:r w:rsidRPr="00FA5442">
              <w:rPr>
                <w:rFonts w:cstheme="minorHAnsi"/>
                <w:b w:val="0"/>
                <w:color w:val="auto"/>
                <w:sz w:val="22"/>
              </w:rPr>
              <w:t>Primer puesto (pecuniario)</w:t>
            </w:r>
          </w:p>
        </w:tc>
        <w:tc>
          <w:tcPr>
            <w:tcW w:w="3499" w:type="dxa"/>
            <w:vAlign w:val="center"/>
            <w:hideMark/>
          </w:tcPr>
          <w:p w14:paraId="691B3A12"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20</w:t>
            </w:r>
          </w:p>
        </w:tc>
      </w:tr>
      <w:tr w:rsidR="00C76DDE" w:rsidRPr="00FA5442" w14:paraId="7DC4C5B4" w14:textId="77777777" w:rsidTr="00C102C3">
        <w:trPr>
          <w:tblCellSpacing w:w="15" w:type="dxa"/>
        </w:trPr>
        <w:tc>
          <w:tcPr>
            <w:tcW w:w="6471" w:type="dxa"/>
            <w:vAlign w:val="center"/>
            <w:hideMark/>
          </w:tcPr>
          <w:p w14:paraId="28D7D194" w14:textId="77777777" w:rsidR="00C66B5E" w:rsidRPr="00FA5442" w:rsidRDefault="00C66B5E" w:rsidP="00CA75E8">
            <w:pPr>
              <w:jc w:val="both"/>
              <w:rPr>
                <w:rFonts w:cstheme="minorHAnsi"/>
                <w:b w:val="0"/>
                <w:color w:val="auto"/>
                <w:sz w:val="22"/>
              </w:rPr>
            </w:pPr>
            <w:r w:rsidRPr="00FA5442">
              <w:rPr>
                <w:rFonts w:cstheme="minorHAnsi"/>
                <w:b w:val="0"/>
                <w:color w:val="auto"/>
                <w:sz w:val="22"/>
              </w:rPr>
              <w:t>Segundo puesto (no pecuniario)</w:t>
            </w:r>
          </w:p>
        </w:tc>
        <w:tc>
          <w:tcPr>
            <w:tcW w:w="3499" w:type="dxa"/>
            <w:vAlign w:val="center"/>
            <w:hideMark/>
          </w:tcPr>
          <w:p w14:paraId="7A8FE803"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14</w:t>
            </w:r>
          </w:p>
        </w:tc>
      </w:tr>
      <w:tr w:rsidR="00C76DDE" w:rsidRPr="00FA5442" w14:paraId="0727BBE8" w14:textId="77777777" w:rsidTr="00C102C3">
        <w:trPr>
          <w:tblCellSpacing w:w="15" w:type="dxa"/>
        </w:trPr>
        <w:tc>
          <w:tcPr>
            <w:tcW w:w="6471" w:type="dxa"/>
            <w:vAlign w:val="center"/>
            <w:hideMark/>
          </w:tcPr>
          <w:p w14:paraId="00E18C18" w14:textId="77777777" w:rsidR="00C66B5E" w:rsidRPr="00FA5442" w:rsidRDefault="00C66B5E" w:rsidP="00CA75E8">
            <w:pPr>
              <w:jc w:val="both"/>
              <w:rPr>
                <w:rFonts w:cstheme="minorHAnsi"/>
                <w:b w:val="0"/>
                <w:color w:val="auto"/>
                <w:sz w:val="22"/>
              </w:rPr>
            </w:pPr>
            <w:r w:rsidRPr="00FA5442">
              <w:rPr>
                <w:rFonts w:cstheme="minorHAnsi"/>
                <w:b w:val="0"/>
                <w:color w:val="auto"/>
                <w:sz w:val="22"/>
              </w:rPr>
              <w:lastRenderedPageBreak/>
              <w:t>Tercer puesto (no pecuniario)</w:t>
            </w:r>
          </w:p>
        </w:tc>
        <w:tc>
          <w:tcPr>
            <w:tcW w:w="3499" w:type="dxa"/>
            <w:vAlign w:val="center"/>
            <w:hideMark/>
          </w:tcPr>
          <w:p w14:paraId="67C83860"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7</w:t>
            </w:r>
          </w:p>
        </w:tc>
      </w:tr>
      <w:tr w:rsidR="00705536" w:rsidRPr="00FA5442" w14:paraId="31F43E7E" w14:textId="77777777" w:rsidTr="00C102C3">
        <w:trPr>
          <w:tblCellSpacing w:w="15" w:type="dxa"/>
        </w:trPr>
        <w:tc>
          <w:tcPr>
            <w:tcW w:w="6471" w:type="dxa"/>
            <w:vAlign w:val="center"/>
            <w:hideMark/>
          </w:tcPr>
          <w:p w14:paraId="1A6069FB" w14:textId="5FFD3261" w:rsidR="00C66B5E" w:rsidRPr="00FA5442" w:rsidRDefault="00C102C3" w:rsidP="00CA75E8">
            <w:pPr>
              <w:jc w:val="both"/>
              <w:rPr>
                <w:rFonts w:cstheme="minorHAnsi"/>
                <w:b w:val="0"/>
                <w:color w:val="auto"/>
                <w:sz w:val="22"/>
              </w:rPr>
            </w:pPr>
            <w:r w:rsidRPr="00FA5442">
              <w:rPr>
                <w:rStyle w:val="Fuerte"/>
                <w:rFonts w:cstheme="minorHAnsi"/>
                <w:color w:val="auto"/>
                <w:sz w:val="22"/>
              </w:rPr>
              <w:t>Total,</w:t>
            </w:r>
            <w:r w:rsidR="00C66B5E" w:rsidRPr="00FA5442">
              <w:rPr>
                <w:rStyle w:val="Fuerte"/>
                <w:rFonts w:cstheme="minorHAnsi"/>
                <w:color w:val="auto"/>
                <w:sz w:val="22"/>
              </w:rPr>
              <w:t xml:space="preserve"> general</w:t>
            </w:r>
          </w:p>
        </w:tc>
        <w:tc>
          <w:tcPr>
            <w:tcW w:w="3499" w:type="dxa"/>
            <w:vAlign w:val="center"/>
            <w:hideMark/>
          </w:tcPr>
          <w:p w14:paraId="7FCE8C95" w14:textId="77777777" w:rsidR="00C66B5E" w:rsidRPr="00FA5442" w:rsidRDefault="00C66B5E" w:rsidP="00CA75E8">
            <w:pPr>
              <w:jc w:val="both"/>
              <w:rPr>
                <w:rFonts w:cstheme="minorHAnsi"/>
                <w:b w:val="0"/>
                <w:color w:val="auto"/>
                <w:sz w:val="22"/>
              </w:rPr>
            </w:pPr>
            <w:r w:rsidRPr="00FA5442">
              <w:rPr>
                <w:rStyle w:val="Fuerte"/>
                <w:rFonts w:cstheme="minorHAnsi"/>
                <w:color w:val="auto"/>
                <w:sz w:val="22"/>
              </w:rPr>
              <w:t>41</w:t>
            </w:r>
          </w:p>
        </w:tc>
      </w:tr>
    </w:tbl>
    <w:p w14:paraId="229E1992" w14:textId="77777777" w:rsidR="00C102C3" w:rsidRPr="00FA5442" w:rsidRDefault="00C102C3" w:rsidP="00CA75E8">
      <w:pPr>
        <w:pStyle w:val="NormalWeb"/>
        <w:spacing w:before="0" w:beforeAutospacing="0" w:after="0" w:afterAutospacing="0"/>
        <w:jc w:val="both"/>
        <w:rPr>
          <w:rFonts w:asciiTheme="minorHAnsi" w:hAnsiTheme="minorHAnsi" w:cstheme="minorHAnsi"/>
          <w:sz w:val="22"/>
          <w:szCs w:val="22"/>
        </w:rPr>
      </w:pPr>
    </w:p>
    <w:p w14:paraId="020E461D" w14:textId="2647C8B0" w:rsidR="00C66B5E" w:rsidRPr="00FA5442" w:rsidRDefault="00C66B5E"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Los incentivos se distribuirán en partes iguales entre los integrantes del equipo.</w:t>
      </w:r>
    </w:p>
    <w:p w14:paraId="2AEAC8D4" w14:textId="77777777" w:rsidR="00C102C3" w:rsidRPr="00FA5442" w:rsidRDefault="00C102C3" w:rsidP="00CA75E8">
      <w:pPr>
        <w:pStyle w:val="NormalWeb"/>
        <w:spacing w:before="0" w:beforeAutospacing="0" w:after="0" w:afterAutospacing="0"/>
        <w:jc w:val="both"/>
        <w:rPr>
          <w:rFonts w:asciiTheme="minorHAnsi" w:hAnsiTheme="minorHAnsi" w:cstheme="minorHAnsi"/>
          <w:sz w:val="22"/>
          <w:szCs w:val="22"/>
        </w:rPr>
      </w:pPr>
    </w:p>
    <w:p w14:paraId="430E7379" w14:textId="4DE7C8F7" w:rsidR="004B0908" w:rsidRPr="00FA5442" w:rsidRDefault="00C66B5E" w:rsidP="00CA75E8">
      <w:pPr>
        <w:pStyle w:val="NormalWeb"/>
        <w:spacing w:before="0" w:beforeAutospacing="0" w:after="0" w:afterAutospacing="0"/>
        <w:jc w:val="both"/>
        <w:rPr>
          <w:rFonts w:asciiTheme="minorHAnsi" w:eastAsia="Calibri" w:hAnsiTheme="minorHAnsi" w:cstheme="minorHAnsi"/>
          <w:bCs/>
          <w:sz w:val="22"/>
          <w:szCs w:val="22"/>
          <w:lang w:val="es"/>
        </w:rPr>
      </w:pPr>
      <w:r w:rsidRPr="00FA5442">
        <w:rPr>
          <w:rFonts w:asciiTheme="minorHAnsi" w:hAnsiTheme="minorHAnsi" w:cstheme="minorHAnsi"/>
          <w:sz w:val="22"/>
          <w:szCs w:val="22"/>
        </w:rPr>
        <w:t>La Dirección de la UAECD expedirá el acto administrativo de asignación.</w:t>
      </w:r>
    </w:p>
    <w:bookmarkEnd w:id="192"/>
    <w:bookmarkEnd w:id="193"/>
    <w:p w14:paraId="35E450D3" w14:textId="77777777" w:rsidR="00F7175B" w:rsidRPr="00FA5442" w:rsidRDefault="00F7175B" w:rsidP="00CA75E8">
      <w:pPr>
        <w:jc w:val="both"/>
        <w:rPr>
          <w:rFonts w:eastAsia="Calibri" w:cstheme="minorHAnsi"/>
          <w:b w:val="0"/>
          <w:bCs/>
          <w:color w:val="auto"/>
          <w:sz w:val="22"/>
        </w:rPr>
      </w:pPr>
    </w:p>
    <w:p w14:paraId="47112DAF" w14:textId="3F1279C1" w:rsidR="004B0908" w:rsidRPr="00FA5442" w:rsidRDefault="004B0908" w:rsidP="00CA75E8">
      <w:pPr>
        <w:pStyle w:val="Ttulo2"/>
        <w:numPr>
          <w:ilvl w:val="3"/>
          <w:numId w:val="2"/>
        </w:numPr>
        <w:spacing w:after="0"/>
        <w:jc w:val="both"/>
        <w:rPr>
          <w:rFonts w:cstheme="minorHAnsi"/>
          <w:b/>
          <w:color w:val="auto"/>
          <w:sz w:val="22"/>
          <w:szCs w:val="22"/>
        </w:rPr>
      </w:pPr>
      <w:bookmarkStart w:id="266" w:name="_Toc185451377"/>
      <w:bookmarkStart w:id="267" w:name="_Toc185451583"/>
      <w:bookmarkStart w:id="268" w:name="_Toc215062365"/>
      <w:bookmarkStart w:id="269" w:name="_Toc686389977"/>
      <w:bookmarkStart w:id="270" w:name="_Toc216940213"/>
      <w:bookmarkStart w:id="271" w:name="_Toc217053923"/>
      <w:r w:rsidRPr="00FA5442">
        <w:rPr>
          <w:rFonts w:cstheme="minorHAnsi"/>
          <w:b/>
          <w:color w:val="auto"/>
          <w:sz w:val="22"/>
          <w:szCs w:val="22"/>
        </w:rPr>
        <w:t>Eje 2: Salud Mental</w:t>
      </w:r>
      <w:bookmarkEnd w:id="266"/>
      <w:bookmarkEnd w:id="267"/>
      <w:bookmarkEnd w:id="268"/>
      <w:bookmarkEnd w:id="269"/>
      <w:bookmarkEnd w:id="270"/>
      <w:bookmarkEnd w:id="271"/>
    </w:p>
    <w:p w14:paraId="42D5B7A8" w14:textId="77777777" w:rsidR="00C77B99" w:rsidRPr="00FA5442" w:rsidRDefault="00C77B99" w:rsidP="00CA75E8">
      <w:pPr>
        <w:jc w:val="both"/>
        <w:rPr>
          <w:rFonts w:cstheme="minorHAnsi"/>
          <w:color w:val="auto"/>
          <w:sz w:val="22"/>
        </w:rPr>
      </w:pPr>
    </w:p>
    <w:p w14:paraId="78E89B1D" w14:textId="37A3CBA2" w:rsidR="00C90328" w:rsidRPr="00FA5442" w:rsidRDefault="0038028B"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Para la vigencia 2026, la UAECD fortalecerá el proceso de intervención psicosocial mediante un </w:t>
      </w:r>
      <w:r w:rsidRPr="00FA5442">
        <w:rPr>
          <w:rStyle w:val="Fuerte"/>
          <w:rFonts w:asciiTheme="minorHAnsi" w:hAnsiTheme="minorHAnsi" w:cstheme="minorHAnsi"/>
          <w:b w:val="0"/>
          <w:sz w:val="22"/>
          <w:szCs w:val="22"/>
        </w:rPr>
        <w:t>portafolio integral de temáticas</w:t>
      </w:r>
      <w:r w:rsidRPr="00FA5442">
        <w:rPr>
          <w:rFonts w:asciiTheme="minorHAnsi" w:hAnsiTheme="minorHAnsi" w:cstheme="minorHAnsi"/>
          <w:sz w:val="22"/>
          <w:szCs w:val="22"/>
        </w:rPr>
        <w:t>, orientado a potenciar el bienestar emocional, fortalecer las relaciones interpersonales y promover capacidades para afrontar situaciones personales, familiares y laborales. Estas acciones complementan las iniciativas desarrolladas y amplían su alcance preventivo y formativo, manteniendo coherencia con el marco del Programa Nacional de Bienestar 2023–2026.</w:t>
      </w:r>
    </w:p>
    <w:p w14:paraId="6E34F56C" w14:textId="77777777" w:rsidR="00A70339" w:rsidRPr="00FA5442" w:rsidRDefault="00A70339" w:rsidP="00CA75E8">
      <w:pPr>
        <w:pStyle w:val="NormalWeb"/>
        <w:spacing w:before="0" w:beforeAutospacing="0" w:after="0" w:afterAutospacing="0"/>
        <w:jc w:val="both"/>
        <w:rPr>
          <w:rFonts w:asciiTheme="minorHAnsi" w:hAnsiTheme="minorHAnsi" w:cstheme="minorHAnsi"/>
          <w:sz w:val="22"/>
          <w:szCs w:val="22"/>
        </w:rPr>
      </w:pPr>
    </w:p>
    <w:p w14:paraId="36EC878D" w14:textId="0E93A4AB" w:rsidR="00C77B99" w:rsidRPr="00FA5442" w:rsidRDefault="00C77B99" w:rsidP="00CA75E8">
      <w:pPr>
        <w:pStyle w:val="Ttulo4"/>
        <w:spacing w:before="0" w:after="0" w:line="240" w:lineRule="auto"/>
        <w:jc w:val="both"/>
        <w:rPr>
          <w:rStyle w:val="Fuerte"/>
          <w:rFonts w:asciiTheme="minorHAnsi" w:hAnsiTheme="minorHAnsi" w:cstheme="minorHAnsi"/>
          <w:bCs w:val="0"/>
          <w:color w:val="auto"/>
          <w:sz w:val="22"/>
          <w:szCs w:val="22"/>
        </w:rPr>
      </w:pPr>
      <w:r w:rsidRPr="00FA5442">
        <w:rPr>
          <w:rStyle w:val="Fuerte"/>
          <w:rFonts w:asciiTheme="minorHAnsi" w:hAnsiTheme="minorHAnsi" w:cstheme="minorHAnsi"/>
          <w:bCs w:val="0"/>
          <w:color w:val="auto"/>
          <w:sz w:val="22"/>
          <w:szCs w:val="22"/>
        </w:rPr>
        <w:t>Club Catastro</w:t>
      </w:r>
    </w:p>
    <w:p w14:paraId="5120F4C9" w14:textId="77777777" w:rsidR="00C90328" w:rsidRPr="00FA5442" w:rsidRDefault="00C90328" w:rsidP="00CA75E8">
      <w:pPr>
        <w:jc w:val="both"/>
        <w:rPr>
          <w:rFonts w:cstheme="minorHAnsi"/>
          <w:color w:val="auto"/>
          <w:sz w:val="22"/>
          <w:lang w:val="es-419" w:eastAsia="es-CO"/>
        </w:rPr>
      </w:pPr>
    </w:p>
    <w:p w14:paraId="2B18EDF0" w14:textId="6D55BF8D" w:rsidR="00C77B99" w:rsidRPr="00FA5442" w:rsidRDefault="00C77B99"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Reconociendo que la familia es un eje fundamental en la estabilidad emocional y social del ser humano, se continuará con la buena práctica del </w:t>
      </w:r>
      <w:r w:rsidRPr="00FA5442">
        <w:rPr>
          <w:rStyle w:val="Fuerte"/>
          <w:rFonts w:asciiTheme="minorHAnsi" w:hAnsiTheme="minorHAnsi" w:cstheme="minorHAnsi"/>
          <w:b w:val="0"/>
          <w:sz w:val="22"/>
          <w:szCs w:val="22"/>
        </w:rPr>
        <w:t>Club Catastro</w:t>
      </w:r>
      <w:r w:rsidRPr="00FA5442">
        <w:rPr>
          <w:rFonts w:asciiTheme="minorHAnsi" w:hAnsiTheme="minorHAnsi" w:cstheme="minorHAnsi"/>
          <w:sz w:val="22"/>
          <w:szCs w:val="22"/>
        </w:rPr>
        <w:t>, desarrollando talleres y actividades con aliados estratégicos en torno a temáticas como:</w:t>
      </w:r>
    </w:p>
    <w:p w14:paraId="0DA287CD" w14:textId="77777777" w:rsidR="00970CF0" w:rsidRPr="00FA5442" w:rsidRDefault="00970CF0" w:rsidP="00CA75E8">
      <w:pPr>
        <w:pStyle w:val="NormalWeb"/>
        <w:spacing w:before="0" w:beforeAutospacing="0" w:after="0" w:afterAutospacing="0"/>
        <w:jc w:val="both"/>
        <w:rPr>
          <w:rFonts w:asciiTheme="minorHAnsi" w:hAnsiTheme="minorHAnsi" w:cstheme="minorHAnsi"/>
          <w:sz w:val="22"/>
          <w:szCs w:val="22"/>
        </w:rPr>
      </w:pPr>
    </w:p>
    <w:p w14:paraId="7F63E7B5" w14:textId="6E35C081"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Taller de gestión emocional avanzada y prevención del burnout: e</w:t>
      </w:r>
      <w:r w:rsidR="1E2D88E2" w:rsidRPr="00FA5442">
        <w:rPr>
          <w:rFonts w:eastAsia="Calibri" w:cstheme="minorHAnsi"/>
          <w:b w:val="0"/>
          <w:sz w:val="22"/>
        </w:rPr>
        <w:t>s</w:t>
      </w:r>
      <w:r w:rsidRPr="00FA5442">
        <w:rPr>
          <w:rFonts w:eastAsia="Calibri" w:cstheme="minorHAnsi"/>
          <w:b w:val="0"/>
          <w:sz w:val="22"/>
        </w:rPr>
        <w:t>pacios formativos para fortalecer la autorregulación emocional, el manejo del estrés en contextos de alta demanda, la prevención del agotamiento emocional y la aplicación de primeros auxilios emocionales.</w:t>
      </w:r>
    </w:p>
    <w:p w14:paraId="419005BF" w14:textId="519F08BF"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Curso de comunicación asertiva y manejo constructivo de conflictos</w:t>
      </w:r>
      <w:r w:rsidR="4ECCE9DF" w:rsidRPr="00FA5442">
        <w:rPr>
          <w:rFonts w:eastAsia="Calibri" w:cstheme="minorHAnsi"/>
          <w:b w:val="0"/>
          <w:sz w:val="22"/>
        </w:rPr>
        <w:t>: f</w:t>
      </w:r>
      <w:r w:rsidRPr="00FA5442">
        <w:rPr>
          <w:rFonts w:eastAsia="Calibri" w:cstheme="minorHAnsi"/>
          <w:b w:val="0"/>
          <w:sz w:val="22"/>
        </w:rPr>
        <w:t>ortalecimiento de habilidades de comunicación en entornos laborales y familiares, establecimiento de límites saludables, resolución de conflictos sin escalamiento y promoción de relaciones sanas.</w:t>
      </w:r>
    </w:p>
    <w:p w14:paraId="01A2002B" w14:textId="222BB677"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Jornadas de prevención del acoso laboral y promoción de entornos de respeto</w:t>
      </w:r>
      <w:r w:rsidR="16369AA7" w:rsidRPr="00FA5442">
        <w:rPr>
          <w:rFonts w:eastAsia="Calibri" w:cstheme="minorHAnsi"/>
          <w:b w:val="0"/>
          <w:sz w:val="22"/>
        </w:rPr>
        <w:t>: i</w:t>
      </w:r>
      <w:r w:rsidRPr="00FA5442">
        <w:rPr>
          <w:rFonts w:eastAsia="Calibri" w:cstheme="minorHAnsi"/>
          <w:b w:val="0"/>
          <w:sz w:val="22"/>
        </w:rPr>
        <w:t xml:space="preserve">dentificación temprana de señales de acoso, microagresiones y maltrato, socialización de rutas institucionales de apoyo y fortalecimiento de una cultura de </w:t>
      </w:r>
      <w:proofErr w:type="gramStart"/>
      <w:r w:rsidRPr="00FA5442">
        <w:rPr>
          <w:rFonts w:eastAsia="Calibri" w:cstheme="minorHAnsi"/>
          <w:b w:val="0"/>
          <w:sz w:val="22"/>
        </w:rPr>
        <w:t>cero tolerancia</w:t>
      </w:r>
      <w:proofErr w:type="gramEnd"/>
      <w:r w:rsidRPr="00FA5442">
        <w:rPr>
          <w:rFonts w:eastAsia="Calibri" w:cstheme="minorHAnsi"/>
          <w:b w:val="0"/>
          <w:sz w:val="22"/>
        </w:rPr>
        <w:t xml:space="preserve"> a la violencia laboral.</w:t>
      </w:r>
    </w:p>
    <w:p w14:paraId="73735DA9" w14:textId="04C73C89"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Programa de afrontamiento del duelo y adaptación al cambio</w:t>
      </w:r>
      <w:r w:rsidR="7AD2AF46" w:rsidRPr="00FA5442">
        <w:rPr>
          <w:rFonts w:eastAsia="Calibri" w:cstheme="minorHAnsi"/>
          <w:b w:val="0"/>
          <w:sz w:val="22"/>
        </w:rPr>
        <w:t>: a</w:t>
      </w:r>
      <w:r w:rsidRPr="00FA5442">
        <w:rPr>
          <w:rFonts w:eastAsia="Calibri" w:cstheme="minorHAnsi"/>
          <w:b w:val="0"/>
          <w:sz w:val="22"/>
        </w:rPr>
        <w:t>compañamiento en procesos de duelo y en transiciones vitales y laborales, fortaleciendo la resiliencia, la flexibilidad emocional y la capacidad de adaptación.</w:t>
      </w:r>
    </w:p>
    <w:p w14:paraId="67B43568" w14:textId="72638293"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Escuela de familia y fortalecimiento de la parentalidad positiva</w:t>
      </w:r>
      <w:r w:rsidR="7F7AB0F5" w:rsidRPr="00FA5442">
        <w:rPr>
          <w:rFonts w:eastAsia="Calibri" w:cstheme="minorHAnsi"/>
          <w:b w:val="0"/>
          <w:sz w:val="22"/>
        </w:rPr>
        <w:t>: e</w:t>
      </w:r>
      <w:r w:rsidRPr="00FA5442">
        <w:rPr>
          <w:rFonts w:eastAsia="Calibri" w:cstheme="minorHAnsi"/>
          <w:b w:val="0"/>
          <w:sz w:val="22"/>
        </w:rPr>
        <w:t>spacios formativos para madres, padres y cuidadores(as) orientados a la crianza respetuosa, la comunicación afectiva, la disciplina positiva y la construcción de entornos familiares protectores.</w:t>
      </w:r>
    </w:p>
    <w:p w14:paraId="79115DC1" w14:textId="079481F9"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Taller de proyecto de vida, propósito y bienestar integral</w:t>
      </w:r>
      <w:r w:rsidR="2A645CFB" w:rsidRPr="00FA5442">
        <w:rPr>
          <w:rFonts w:eastAsia="Calibri" w:cstheme="minorHAnsi"/>
          <w:b w:val="0"/>
          <w:sz w:val="22"/>
        </w:rPr>
        <w:t>: d</w:t>
      </w:r>
      <w:r w:rsidRPr="00FA5442">
        <w:rPr>
          <w:rFonts w:eastAsia="Calibri" w:cstheme="minorHAnsi"/>
          <w:b w:val="0"/>
          <w:sz w:val="22"/>
        </w:rPr>
        <w:t>esarrollo de herramientas para la definición del propósito personal y laboral, el equilibrio vida–trabajo y el autocuidado como factor de sostenibilidad del desempeño.</w:t>
      </w:r>
    </w:p>
    <w:p w14:paraId="4A16DE5A" w14:textId="25872517"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Educación financiera con enfoque en salud mental</w:t>
      </w:r>
      <w:r w:rsidR="2540D9A4" w:rsidRPr="00FA5442">
        <w:rPr>
          <w:rFonts w:eastAsia="Calibri" w:cstheme="minorHAnsi"/>
          <w:b w:val="0"/>
          <w:sz w:val="22"/>
        </w:rPr>
        <w:t>: e</w:t>
      </w:r>
      <w:r w:rsidRPr="00FA5442">
        <w:rPr>
          <w:rFonts w:eastAsia="Calibri" w:cstheme="minorHAnsi"/>
          <w:b w:val="0"/>
          <w:sz w:val="22"/>
        </w:rPr>
        <w:t>spacios para fortalecer hábitos de planificación financiera, manejo del estrés económico, cultura del ahorro y toma de decisiones financieras responsables.</w:t>
      </w:r>
    </w:p>
    <w:p w14:paraId="7FB2448E" w14:textId="24A0CCB0"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Fortalecimiento de vínculos sanos y prevención de la dependencia emocional</w:t>
      </w:r>
      <w:r w:rsidR="53202C6F" w:rsidRPr="00FA5442">
        <w:rPr>
          <w:rFonts w:eastAsia="Calibri" w:cstheme="minorHAnsi"/>
          <w:b w:val="0"/>
          <w:sz w:val="22"/>
        </w:rPr>
        <w:t>: a</w:t>
      </w:r>
      <w:r w:rsidRPr="00FA5442">
        <w:rPr>
          <w:rFonts w:eastAsia="Calibri" w:cstheme="minorHAnsi"/>
          <w:b w:val="0"/>
          <w:sz w:val="22"/>
        </w:rPr>
        <w:t>ctividades orientadas a identificar patrones de relaciones tóxicas, fortalecer la autonomía emocional y promover vínculos afectivos seguros.</w:t>
      </w:r>
    </w:p>
    <w:p w14:paraId="577FEBDB" w14:textId="778FDF81"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Desarrollo de inteligencia emocional aplicada al trabajo</w:t>
      </w:r>
      <w:r w:rsidR="0F39A130" w:rsidRPr="00FA5442">
        <w:rPr>
          <w:rFonts w:eastAsia="Calibri" w:cstheme="minorHAnsi"/>
          <w:b w:val="0"/>
          <w:sz w:val="22"/>
        </w:rPr>
        <w:t>: f</w:t>
      </w:r>
      <w:r w:rsidRPr="00FA5442">
        <w:rPr>
          <w:rFonts w:eastAsia="Calibri" w:cstheme="minorHAnsi"/>
          <w:b w:val="0"/>
          <w:sz w:val="22"/>
        </w:rPr>
        <w:t>ormación en empatía funcional, lectura emocional del entorno laboral, manejo de la frustración, tolerancia a la presión y resiliencia organizacional.</w:t>
      </w:r>
    </w:p>
    <w:p w14:paraId="4334FE7F" w14:textId="7EC58ACF"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lastRenderedPageBreak/>
        <w:t>Cuidado del cuidador y envejecimiento saludable</w:t>
      </w:r>
      <w:r w:rsidR="73183E9F" w:rsidRPr="00FA5442">
        <w:rPr>
          <w:rFonts w:eastAsia="Calibri" w:cstheme="minorHAnsi"/>
          <w:b w:val="0"/>
          <w:sz w:val="22"/>
        </w:rPr>
        <w:t>: a</w:t>
      </w:r>
      <w:r w:rsidRPr="00FA5442">
        <w:rPr>
          <w:rFonts w:eastAsia="Calibri" w:cstheme="minorHAnsi"/>
          <w:b w:val="0"/>
          <w:sz w:val="22"/>
        </w:rPr>
        <w:t>compañamiento especializado a servidores(as) que ejercen labores de cuidado de niños, adultos mayores o personas dependientes, incluyendo herramientas de autocuidado y manejo del estrés del cuidador.</w:t>
      </w:r>
    </w:p>
    <w:p w14:paraId="62E2F056" w14:textId="1FB1DEA5" w:rsidR="52B751BC" w:rsidRPr="00FA5442" w:rsidRDefault="52B751BC" w:rsidP="00CA75E8">
      <w:pPr>
        <w:pStyle w:val="Prrafodelista"/>
        <w:numPr>
          <w:ilvl w:val="0"/>
          <w:numId w:val="12"/>
        </w:numPr>
        <w:jc w:val="both"/>
        <w:rPr>
          <w:rFonts w:eastAsia="Calibri" w:cstheme="minorHAnsi"/>
          <w:b w:val="0"/>
          <w:sz w:val="22"/>
        </w:rPr>
      </w:pPr>
      <w:r w:rsidRPr="00FA5442">
        <w:rPr>
          <w:rFonts w:eastAsia="Calibri" w:cstheme="minorHAnsi"/>
          <w:b w:val="0"/>
          <w:sz w:val="22"/>
        </w:rPr>
        <w:t>Taller de gestión del tiempo, redes de apoyo y vida relacional saludable</w:t>
      </w:r>
      <w:r w:rsidR="6FE650B7" w:rsidRPr="00FA5442">
        <w:rPr>
          <w:rFonts w:eastAsia="Calibri" w:cstheme="minorHAnsi"/>
          <w:b w:val="0"/>
          <w:sz w:val="22"/>
        </w:rPr>
        <w:t>: i</w:t>
      </w:r>
      <w:r w:rsidRPr="00FA5442">
        <w:rPr>
          <w:rFonts w:eastAsia="Calibri" w:cstheme="minorHAnsi"/>
          <w:b w:val="0"/>
          <w:sz w:val="22"/>
        </w:rPr>
        <w:t>ntegración de estrategias para el manejo del tiempo, prevención de la procrastinación, fortalecimiento de redes de apoyo, prevención del aislamiento y promoción de una salud afectiva integral.</w:t>
      </w:r>
    </w:p>
    <w:p w14:paraId="393DAA9B" w14:textId="77777777" w:rsidR="004730D1" w:rsidRPr="00FA5442" w:rsidRDefault="004730D1" w:rsidP="00CA75E8">
      <w:pPr>
        <w:pStyle w:val="NormalWeb"/>
        <w:spacing w:before="0" w:beforeAutospacing="0" w:after="0" w:afterAutospacing="0"/>
        <w:jc w:val="both"/>
        <w:rPr>
          <w:rFonts w:asciiTheme="minorHAnsi" w:hAnsiTheme="minorHAnsi" w:cstheme="minorHAnsi"/>
          <w:sz w:val="22"/>
          <w:szCs w:val="22"/>
        </w:rPr>
      </w:pPr>
    </w:p>
    <w:p w14:paraId="55024C7E" w14:textId="480271AF" w:rsidR="00C77B99" w:rsidRPr="00FA5442" w:rsidRDefault="00C77B99" w:rsidP="00CA75E8">
      <w:pPr>
        <w:pStyle w:val="Ttulo4"/>
        <w:spacing w:before="0" w:after="0" w:line="240" w:lineRule="auto"/>
        <w:jc w:val="both"/>
        <w:rPr>
          <w:rStyle w:val="Fuerte"/>
          <w:rFonts w:asciiTheme="minorHAnsi" w:hAnsiTheme="minorHAnsi" w:cstheme="minorHAnsi"/>
          <w:bCs w:val="0"/>
          <w:color w:val="auto"/>
          <w:sz w:val="22"/>
          <w:szCs w:val="22"/>
        </w:rPr>
      </w:pPr>
      <w:r w:rsidRPr="00FA5442">
        <w:rPr>
          <w:rStyle w:val="Fuerte"/>
          <w:rFonts w:asciiTheme="minorHAnsi" w:hAnsiTheme="minorHAnsi" w:cstheme="minorHAnsi"/>
          <w:bCs w:val="0"/>
          <w:color w:val="auto"/>
          <w:sz w:val="22"/>
          <w:szCs w:val="22"/>
        </w:rPr>
        <w:t>Actividades para el fortalecimiento de la vida en pareja – Encuentro de Parejas</w:t>
      </w:r>
    </w:p>
    <w:p w14:paraId="20D0201E" w14:textId="77777777" w:rsidR="005D742A" w:rsidRPr="00FA5442" w:rsidRDefault="005D742A" w:rsidP="00CA75E8">
      <w:pPr>
        <w:jc w:val="both"/>
        <w:rPr>
          <w:rFonts w:cstheme="minorHAnsi"/>
          <w:color w:val="auto"/>
          <w:sz w:val="22"/>
          <w:lang w:val="es-419" w:eastAsia="es-CO"/>
        </w:rPr>
      </w:pPr>
    </w:p>
    <w:p w14:paraId="543D598F" w14:textId="20E305F7" w:rsidR="00C77B99" w:rsidRPr="00FA5442" w:rsidRDefault="00C77B99"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Se desarrollará un encuentro formativo para servidores(as) que deseen participar, orientado a fortalecer las relaciones de pareja desde la comunicación asertiva, el bienestar emocional y la construcción de vínculos saludables.</w:t>
      </w:r>
    </w:p>
    <w:p w14:paraId="4068AB20" w14:textId="77777777" w:rsidR="009855F0" w:rsidRPr="00FA5442" w:rsidRDefault="009855F0" w:rsidP="00CA75E8">
      <w:pPr>
        <w:pStyle w:val="NormalWeb"/>
        <w:spacing w:before="0" w:beforeAutospacing="0" w:after="0" w:afterAutospacing="0"/>
        <w:jc w:val="both"/>
        <w:rPr>
          <w:rFonts w:asciiTheme="minorHAnsi" w:hAnsiTheme="minorHAnsi" w:cstheme="minorHAnsi"/>
          <w:sz w:val="22"/>
          <w:szCs w:val="22"/>
        </w:rPr>
      </w:pPr>
    </w:p>
    <w:p w14:paraId="50A1B058" w14:textId="0A79AEAA" w:rsidR="00C77B99" w:rsidRPr="00FA5442" w:rsidRDefault="00C77B99" w:rsidP="00CA75E8">
      <w:pPr>
        <w:pStyle w:val="Ttulo4"/>
        <w:spacing w:before="0" w:after="0" w:line="240" w:lineRule="auto"/>
        <w:jc w:val="both"/>
        <w:rPr>
          <w:rStyle w:val="Fuerte"/>
          <w:rFonts w:asciiTheme="minorHAnsi" w:hAnsiTheme="minorHAnsi" w:cstheme="minorHAnsi"/>
          <w:bCs w:val="0"/>
          <w:color w:val="auto"/>
          <w:sz w:val="22"/>
          <w:szCs w:val="22"/>
        </w:rPr>
      </w:pPr>
      <w:r w:rsidRPr="00FA5442">
        <w:rPr>
          <w:rStyle w:val="Fuerte"/>
          <w:rFonts w:asciiTheme="minorHAnsi" w:hAnsiTheme="minorHAnsi" w:cstheme="minorHAnsi"/>
          <w:bCs w:val="0"/>
          <w:color w:val="auto"/>
          <w:sz w:val="22"/>
          <w:szCs w:val="22"/>
        </w:rPr>
        <w:t>Encuentro de Solteros</w:t>
      </w:r>
    </w:p>
    <w:p w14:paraId="792E6088" w14:textId="77777777" w:rsidR="009855F0" w:rsidRPr="00FA5442" w:rsidRDefault="009855F0" w:rsidP="00CA75E8">
      <w:pPr>
        <w:jc w:val="both"/>
        <w:rPr>
          <w:rFonts w:cstheme="minorHAnsi"/>
          <w:color w:val="auto"/>
          <w:sz w:val="22"/>
          <w:lang w:val="es-419" w:eastAsia="es-CO"/>
        </w:rPr>
      </w:pPr>
    </w:p>
    <w:p w14:paraId="65F7014C" w14:textId="033A4B21" w:rsidR="00C77B99" w:rsidRPr="00FA5442" w:rsidRDefault="00C77B99"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Espacio destinado a servidores(as) solteros(as) para trabajar creencias limitantes, promover el autocuidado y fomentar actividades que contribuyan al bienestar y la felicidad individual.</w:t>
      </w:r>
    </w:p>
    <w:p w14:paraId="6E60DF11" w14:textId="77777777" w:rsidR="009855F0" w:rsidRPr="00FA5442" w:rsidRDefault="009855F0" w:rsidP="00CA75E8">
      <w:pPr>
        <w:pStyle w:val="NormalWeb"/>
        <w:spacing w:before="0" w:beforeAutospacing="0" w:after="0" w:afterAutospacing="0"/>
        <w:jc w:val="both"/>
        <w:rPr>
          <w:rFonts w:asciiTheme="minorHAnsi" w:hAnsiTheme="minorHAnsi" w:cstheme="minorHAnsi"/>
          <w:sz w:val="22"/>
          <w:szCs w:val="22"/>
        </w:rPr>
      </w:pPr>
    </w:p>
    <w:p w14:paraId="4FF9BEF0" w14:textId="155A8438" w:rsidR="00C77B99" w:rsidRPr="00FA5442" w:rsidRDefault="00C77B99" w:rsidP="00CA75E8">
      <w:pPr>
        <w:pStyle w:val="Ttulo4"/>
        <w:spacing w:before="0" w:after="0" w:line="240" w:lineRule="auto"/>
        <w:jc w:val="both"/>
        <w:rPr>
          <w:rStyle w:val="Fuerte"/>
          <w:rFonts w:asciiTheme="minorHAnsi" w:hAnsiTheme="minorHAnsi" w:cstheme="minorHAnsi"/>
          <w:bCs w:val="0"/>
          <w:color w:val="auto"/>
          <w:sz w:val="22"/>
          <w:szCs w:val="22"/>
        </w:rPr>
      </w:pPr>
      <w:r w:rsidRPr="00FA5442">
        <w:rPr>
          <w:rStyle w:val="Fuerte"/>
          <w:rFonts w:asciiTheme="minorHAnsi" w:hAnsiTheme="minorHAnsi" w:cstheme="minorHAnsi"/>
          <w:bCs w:val="0"/>
          <w:color w:val="auto"/>
          <w:sz w:val="22"/>
          <w:szCs w:val="22"/>
        </w:rPr>
        <w:t>Actividades para hijos(as) en etapa de adolescencia</w:t>
      </w:r>
    </w:p>
    <w:p w14:paraId="4C8F1842" w14:textId="77777777" w:rsidR="009855F0" w:rsidRPr="00FA5442" w:rsidRDefault="009855F0" w:rsidP="00CA75E8">
      <w:pPr>
        <w:jc w:val="both"/>
        <w:rPr>
          <w:rFonts w:cstheme="minorHAnsi"/>
          <w:color w:val="auto"/>
          <w:sz w:val="22"/>
          <w:lang w:val="es-419" w:eastAsia="es-CO"/>
        </w:rPr>
      </w:pPr>
    </w:p>
    <w:p w14:paraId="3B1EE078" w14:textId="28A2737F" w:rsidR="00C77B99" w:rsidRPr="00FA5442" w:rsidRDefault="00C77B99"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Durante los periodos de vacaciones escolares se programarán actividades dirigidas a adolescentes entre 14 y 18 años, orientadas al fortalecimiento emocional, la socialización y el desarrollo de habilidades para la vida.</w:t>
      </w:r>
    </w:p>
    <w:p w14:paraId="7B35889A" w14:textId="77777777" w:rsidR="009855F0" w:rsidRPr="00FA5442" w:rsidRDefault="009855F0" w:rsidP="00CA75E8">
      <w:pPr>
        <w:pStyle w:val="NormalWeb"/>
        <w:spacing w:before="0" w:beforeAutospacing="0" w:after="0" w:afterAutospacing="0"/>
        <w:jc w:val="both"/>
        <w:rPr>
          <w:rFonts w:asciiTheme="minorHAnsi" w:hAnsiTheme="minorHAnsi" w:cstheme="minorHAnsi"/>
          <w:sz w:val="22"/>
          <w:szCs w:val="22"/>
        </w:rPr>
      </w:pPr>
    </w:p>
    <w:p w14:paraId="1C8FACE9" w14:textId="77AF34B6" w:rsidR="00C77B99" w:rsidRPr="00FA5442" w:rsidRDefault="00C77B99" w:rsidP="00CA75E8">
      <w:pPr>
        <w:pStyle w:val="Ttulo3"/>
        <w:spacing w:before="0" w:after="0" w:line="240" w:lineRule="auto"/>
        <w:jc w:val="both"/>
        <w:rPr>
          <w:rFonts w:asciiTheme="minorHAnsi" w:hAnsiTheme="minorHAnsi" w:cstheme="minorHAnsi"/>
          <w:color w:val="auto"/>
          <w:sz w:val="22"/>
          <w:szCs w:val="22"/>
        </w:rPr>
      </w:pPr>
      <w:bookmarkStart w:id="272" w:name="_Toc1502697962"/>
      <w:bookmarkStart w:id="273" w:name="_Toc216940214"/>
      <w:bookmarkStart w:id="274" w:name="_Toc217053569"/>
      <w:bookmarkStart w:id="275" w:name="_Toc217053924"/>
      <w:r w:rsidRPr="00FA5442">
        <w:rPr>
          <w:rStyle w:val="Fuerte"/>
          <w:rFonts w:asciiTheme="minorHAnsi" w:hAnsiTheme="minorHAnsi" w:cstheme="minorHAnsi"/>
          <w:color w:val="auto"/>
          <w:sz w:val="22"/>
          <w:szCs w:val="22"/>
        </w:rPr>
        <w:t>Prevención de nuevos riesgos a la salud</w:t>
      </w:r>
      <w:bookmarkEnd w:id="272"/>
      <w:bookmarkEnd w:id="273"/>
      <w:bookmarkEnd w:id="274"/>
      <w:bookmarkEnd w:id="275"/>
    </w:p>
    <w:p w14:paraId="5F654B64" w14:textId="0E9AC693" w:rsidR="00C77B99" w:rsidRPr="00FA5442" w:rsidRDefault="00C77B99"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Este componente comprende acciones de prevención que favorecen el bienestar físico, mental y emocional de los(as) servidores(as), complementando las estrategias del Plan Anual de Seguridad y Salud en el Trabajo.</w:t>
      </w:r>
      <w:r w:rsidR="001B509F" w:rsidRPr="00FA5442">
        <w:rPr>
          <w:rFonts w:asciiTheme="minorHAnsi" w:hAnsiTheme="minorHAnsi" w:cstheme="minorHAnsi"/>
          <w:sz w:val="22"/>
          <w:szCs w:val="22"/>
        </w:rPr>
        <w:t xml:space="preserve"> </w:t>
      </w:r>
      <w:r w:rsidRPr="00FA5442">
        <w:rPr>
          <w:rFonts w:asciiTheme="minorHAnsi" w:hAnsiTheme="minorHAnsi" w:cstheme="minorHAnsi"/>
          <w:sz w:val="22"/>
          <w:szCs w:val="22"/>
        </w:rPr>
        <w:t>Las actividades previstas incluyen:</w:t>
      </w:r>
    </w:p>
    <w:p w14:paraId="62C0B803" w14:textId="77777777" w:rsidR="001B509F" w:rsidRPr="00FA5442" w:rsidRDefault="001B509F" w:rsidP="00CA75E8">
      <w:pPr>
        <w:pStyle w:val="NormalWeb"/>
        <w:spacing w:before="0" w:beforeAutospacing="0" w:after="0" w:afterAutospacing="0"/>
        <w:jc w:val="both"/>
        <w:rPr>
          <w:rFonts w:asciiTheme="minorHAnsi" w:hAnsiTheme="minorHAnsi" w:cstheme="minorHAnsi"/>
          <w:sz w:val="22"/>
          <w:szCs w:val="22"/>
        </w:rPr>
      </w:pPr>
    </w:p>
    <w:p w14:paraId="3A06025B" w14:textId="46392517" w:rsidR="00C77B99" w:rsidRPr="00FA5442" w:rsidRDefault="00C77B99" w:rsidP="00CA75E8">
      <w:pPr>
        <w:pStyle w:val="Ttulo4"/>
        <w:spacing w:before="0" w:after="0" w:line="240" w:lineRule="auto"/>
        <w:jc w:val="both"/>
        <w:rPr>
          <w:rFonts w:asciiTheme="minorHAnsi" w:hAnsiTheme="minorHAnsi" w:cstheme="minorHAnsi"/>
          <w:color w:val="auto"/>
          <w:sz w:val="22"/>
          <w:szCs w:val="22"/>
        </w:rPr>
      </w:pPr>
      <w:r w:rsidRPr="00FA5442">
        <w:rPr>
          <w:rStyle w:val="Fuerte"/>
          <w:rFonts w:asciiTheme="minorHAnsi" w:hAnsiTheme="minorHAnsi" w:cstheme="minorHAnsi"/>
          <w:b w:val="0"/>
          <w:bCs w:val="0"/>
          <w:color w:val="auto"/>
          <w:sz w:val="22"/>
          <w:szCs w:val="22"/>
        </w:rPr>
        <w:t>Campamento y salidas ecológicas</w:t>
      </w:r>
      <w:r w:rsidR="001B509F" w:rsidRPr="00FA5442">
        <w:rPr>
          <w:rStyle w:val="Fuerte"/>
          <w:rFonts w:asciiTheme="minorHAnsi" w:hAnsiTheme="minorHAnsi" w:cstheme="minorHAnsi"/>
          <w:b w:val="0"/>
          <w:bCs w:val="0"/>
          <w:color w:val="auto"/>
          <w:sz w:val="22"/>
          <w:szCs w:val="22"/>
        </w:rPr>
        <w:t>: s</w:t>
      </w:r>
      <w:r w:rsidRPr="00FA5442">
        <w:rPr>
          <w:rFonts w:asciiTheme="minorHAnsi" w:hAnsiTheme="minorHAnsi" w:cstheme="minorHAnsi"/>
          <w:color w:val="auto"/>
          <w:sz w:val="22"/>
          <w:szCs w:val="22"/>
        </w:rPr>
        <w:t>e organizarán recorridos y actividades en espacios naturales que contribuyan al bienestar físico y mental, fomenten la actividad aeróbica y promuevan una cultura ambiental. Estas jornadas se coordinarán con entidades distritales como la Secretaría de Ambiente, la Empresa de Acueducto y Alcantarillado de Bogotá y con Cajas de Compensación Familiar.</w:t>
      </w:r>
    </w:p>
    <w:p w14:paraId="5AD2F07B" w14:textId="27EC43E7" w:rsidR="00C77B99" w:rsidRPr="00FA5442" w:rsidRDefault="00C77B99" w:rsidP="00CA75E8">
      <w:pPr>
        <w:pStyle w:val="Ttulo4"/>
        <w:spacing w:before="0" w:after="0" w:line="240" w:lineRule="auto"/>
        <w:jc w:val="both"/>
        <w:rPr>
          <w:rFonts w:asciiTheme="minorHAnsi" w:hAnsiTheme="minorHAnsi" w:cstheme="minorHAnsi"/>
          <w:color w:val="auto"/>
          <w:sz w:val="22"/>
          <w:szCs w:val="22"/>
        </w:rPr>
      </w:pPr>
      <w:r w:rsidRPr="00FA5442">
        <w:rPr>
          <w:rStyle w:val="Fuerte"/>
          <w:rFonts w:asciiTheme="minorHAnsi" w:hAnsiTheme="minorHAnsi" w:cstheme="minorHAnsi"/>
          <w:b w:val="0"/>
          <w:color w:val="auto"/>
          <w:sz w:val="22"/>
          <w:szCs w:val="22"/>
        </w:rPr>
        <w:t>Gimnasio</w:t>
      </w:r>
      <w:r w:rsidR="001B509F" w:rsidRPr="00FA5442">
        <w:rPr>
          <w:rStyle w:val="Fuerte"/>
          <w:rFonts w:asciiTheme="minorHAnsi" w:hAnsiTheme="minorHAnsi" w:cstheme="minorHAnsi"/>
          <w:b w:val="0"/>
          <w:color w:val="auto"/>
          <w:sz w:val="22"/>
          <w:szCs w:val="22"/>
        </w:rPr>
        <w:t>: s</w:t>
      </w:r>
      <w:r w:rsidRPr="00FA5442">
        <w:rPr>
          <w:rFonts w:asciiTheme="minorHAnsi" w:hAnsiTheme="minorHAnsi" w:cstheme="minorHAnsi"/>
          <w:color w:val="auto"/>
          <w:sz w:val="22"/>
          <w:szCs w:val="22"/>
        </w:rPr>
        <w:t xml:space="preserve">e mantendrá el beneficio de acceso al gimnasio para los(as) servidores(as) inscritos, resaltando la importancia de la actividad física para la reducción del estrés y la productividad laboral. La continuidad del beneficio </w:t>
      </w:r>
      <w:r w:rsidR="12359E63" w:rsidRPr="00FA5442">
        <w:rPr>
          <w:rFonts w:asciiTheme="minorHAnsi" w:hAnsiTheme="minorHAnsi" w:cstheme="minorHAnsi"/>
          <w:color w:val="auto"/>
          <w:sz w:val="22"/>
          <w:szCs w:val="22"/>
        </w:rPr>
        <w:t xml:space="preserve">hasta 6 meses </w:t>
      </w:r>
      <w:r w:rsidRPr="00FA5442">
        <w:rPr>
          <w:rFonts w:asciiTheme="minorHAnsi" w:hAnsiTheme="minorHAnsi" w:cstheme="minorHAnsi"/>
          <w:color w:val="auto"/>
          <w:sz w:val="22"/>
          <w:szCs w:val="22"/>
        </w:rPr>
        <w:t>dependerá del nivel de asistencia reportado mensualmente por la Caja de Compensación a partir del control biométrico realizado por el gimnasio.</w:t>
      </w:r>
    </w:p>
    <w:p w14:paraId="683E23EF" w14:textId="77777777" w:rsidR="001B509F" w:rsidRPr="00FA5442" w:rsidRDefault="001B509F" w:rsidP="00CA75E8">
      <w:pPr>
        <w:pStyle w:val="Ttulo3"/>
        <w:spacing w:before="0" w:after="0" w:line="240" w:lineRule="auto"/>
        <w:jc w:val="both"/>
        <w:rPr>
          <w:rFonts w:asciiTheme="minorHAnsi" w:eastAsiaTheme="minorEastAsia" w:hAnsiTheme="minorHAnsi" w:cstheme="minorHAnsi"/>
          <w:color w:val="auto"/>
          <w:sz w:val="22"/>
          <w:szCs w:val="22"/>
          <w:lang w:val="es-ES" w:eastAsia="en-US"/>
        </w:rPr>
      </w:pPr>
    </w:p>
    <w:p w14:paraId="43904BC3" w14:textId="74B8FBDB" w:rsidR="00C77B99" w:rsidRPr="00FA5442" w:rsidRDefault="00C77B99" w:rsidP="00CA75E8">
      <w:pPr>
        <w:pStyle w:val="Ttulo3"/>
        <w:spacing w:before="0" w:after="0" w:line="240" w:lineRule="auto"/>
        <w:jc w:val="both"/>
        <w:rPr>
          <w:rFonts w:asciiTheme="minorHAnsi" w:hAnsiTheme="minorHAnsi" w:cstheme="minorHAnsi"/>
          <w:color w:val="auto"/>
          <w:sz w:val="22"/>
          <w:szCs w:val="22"/>
        </w:rPr>
      </w:pPr>
      <w:bookmarkStart w:id="276" w:name="_Toc1134823643"/>
      <w:bookmarkStart w:id="277" w:name="_Toc216940215"/>
      <w:bookmarkStart w:id="278" w:name="_Toc217053570"/>
      <w:bookmarkStart w:id="279" w:name="_Toc217053925"/>
      <w:r w:rsidRPr="00FA5442">
        <w:rPr>
          <w:rStyle w:val="Fuerte"/>
          <w:rFonts w:asciiTheme="minorHAnsi" w:hAnsiTheme="minorHAnsi" w:cstheme="minorHAnsi"/>
          <w:b w:val="0"/>
          <w:color w:val="auto"/>
          <w:sz w:val="22"/>
          <w:szCs w:val="22"/>
        </w:rPr>
        <w:t>Medición de Clima Laboral</w:t>
      </w:r>
      <w:r w:rsidR="001B509F" w:rsidRPr="00FA5442">
        <w:rPr>
          <w:rStyle w:val="Fuerte"/>
          <w:rFonts w:asciiTheme="minorHAnsi" w:hAnsiTheme="minorHAnsi" w:cstheme="minorHAnsi"/>
          <w:b w:val="0"/>
          <w:color w:val="auto"/>
          <w:sz w:val="22"/>
          <w:szCs w:val="22"/>
        </w:rPr>
        <w:t xml:space="preserve">: </w:t>
      </w:r>
      <w:r w:rsidRPr="00FA5442">
        <w:rPr>
          <w:rFonts w:asciiTheme="minorHAnsi" w:hAnsiTheme="minorHAnsi" w:cstheme="minorHAnsi"/>
          <w:color w:val="auto"/>
          <w:sz w:val="22"/>
          <w:szCs w:val="22"/>
        </w:rPr>
        <w:t xml:space="preserve">En cumplimiento del </w:t>
      </w:r>
      <w:r w:rsidRPr="00FA5442">
        <w:rPr>
          <w:rStyle w:val="Fuerte"/>
          <w:rFonts w:asciiTheme="minorHAnsi" w:hAnsiTheme="minorHAnsi" w:cstheme="minorHAnsi"/>
          <w:b w:val="0"/>
          <w:color w:val="auto"/>
          <w:sz w:val="22"/>
          <w:szCs w:val="22"/>
        </w:rPr>
        <w:t>artículo 2.2.10.7 del Decreto 1083 de 2015</w:t>
      </w:r>
      <w:r w:rsidRPr="00FA5442">
        <w:rPr>
          <w:rFonts w:asciiTheme="minorHAnsi" w:hAnsiTheme="minorHAnsi" w:cstheme="minorHAnsi"/>
          <w:color w:val="auto"/>
          <w:sz w:val="22"/>
          <w:szCs w:val="22"/>
        </w:rPr>
        <w:t xml:space="preserve">, que establece la obligatoriedad de realizar mediciones de clima laboral cada dos años, la UAECD adelantará en la vigencia 2026 el correspondiente diagnóstico institucional, en articulación con el </w:t>
      </w:r>
      <w:r w:rsidRPr="00FA5442">
        <w:rPr>
          <w:rStyle w:val="Fuerte"/>
          <w:rFonts w:asciiTheme="minorHAnsi" w:hAnsiTheme="minorHAnsi" w:cstheme="minorHAnsi"/>
          <w:b w:val="0"/>
          <w:color w:val="auto"/>
          <w:sz w:val="22"/>
          <w:szCs w:val="22"/>
        </w:rPr>
        <w:t>Departamento Administrativo del Servicio Civil Distrital – DASCD</w:t>
      </w:r>
      <w:r w:rsidRPr="00FA5442">
        <w:rPr>
          <w:rFonts w:asciiTheme="minorHAnsi" w:hAnsiTheme="minorHAnsi" w:cstheme="minorHAnsi"/>
          <w:color w:val="auto"/>
          <w:sz w:val="22"/>
          <w:szCs w:val="22"/>
        </w:rPr>
        <w:t>, con el fin de diseñar e implementar estrategias de mejora que fortalezcan la calidad de vida laboral.</w:t>
      </w:r>
      <w:bookmarkEnd w:id="276"/>
      <w:bookmarkEnd w:id="277"/>
      <w:bookmarkEnd w:id="278"/>
      <w:bookmarkEnd w:id="279"/>
    </w:p>
    <w:p w14:paraId="52EDE3E1" w14:textId="77777777" w:rsidR="004B0908" w:rsidRPr="00FA5442" w:rsidRDefault="004B0908" w:rsidP="00CA75E8">
      <w:pPr>
        <w:jc w:val="both"/>
        <w:rPr>
          <w:rFonts w:eastAsia="Calibri" w:cstheme="minorHAnsi"/>
          <w:b w:val="0"/>
          <w:bCs/>
          <w:color w:val="auto"/>
          <w:sz w:val="22"/>
        </w:rPr>
      </w:pPr>
      <w:r w:rsidRPr="00FA5442">
        <w:rPr>
          <w:rFonts w:eastAsia="Calibri" w:cstheme="minorHAnsi"/>
          <w:b w:val="0"/>
          <w:bCs/>
          <w:color w:val="auto"/>
          <w:sz w:val="22"/>
        </w:rPr>
        <w:t xml:space="preserve"> </w:t>
      </w:r>
    </w:p>
    <w:p w14:paraId="0B4C02BD" w14:textId="39B735C0" w:rsidR="004B0908" w:rsidRPr="00FA5442" w:rsidRDefault="004B0908" w:rsidP="00CA75E8">
      <w:pPr>
        <w:pStyle w:val="Ttulo2"/>
        <w:numPr>
          <w:ilvl w:val="3"/>
          <w:numId w:val="2"/>
        </w:numPr>
        <w:spacing w:after="0"/>
        <w:jc w:val="both"/>
        <w:rPr>
          <w:rFonts w:cstheme="minorHAnsi"/>
          <w:b/>
          <w:color w:val="auto"/>
          <w:sz w:val="22"/>
          <w:szCs w:val="22"/>
        </w:rPr>
      </w:pPr>
      <w:bookmarkStart w:id="280" w:name="_Toc185451380"/>
      <w:bookmarkStart w:id="281" w:name="_Toc185451586"/>
      <w:bookmarkStart w:id="282" w:name="_Toc215062366"/>
      <w:bookmarkStart w:id="283" w:name="_Toc1967817732"/>
      <w:bookmarkStart w:id="284" w:name="_Toc216940216"/>
      <w:bookmarkStart w:id="285" w:name="_Toc217053926"/>
      <w:r w:rsidRPr="00FA5442">
        <w:rPr>
          <w:rFonts w:cstheme="minorHAnsi"/>
          <w:b/>
          <w:color w:val="auto"/>
          <w:sz w:val="22"/>
          <w:szCs w:val="22"/>
        </w:rPr>
        <w:t xml:space="preserve">Eje 3: Diversidad </w:t>
      </w:r>
      <w:r w:rsidR="00765D97" w:rsidRPr="00FA5442">
        <w:rPr>
          <w:rFonts w:cstheme="minorHAnsi"/>
          <w:b/>
          <w:color w:val="auto"/>
          <w:sz w:val="22"/>
          <w:szCs w:val="22"/>
        </w:rPr>
        <w:t>e</w:t>
      </w:r>
      <w:r w:rsidRPr="00FA5442">
        <w:rPr>
          <w:rFonts w:cstheme="minorHAnsi"/>
          <w:b/>
          <w:color w:val="auto"/>
          <w:sz w:val="22"/>
          <w:szCs w:val="22"/>
        </w:rPr>
        <w:t xml:space="preserve"> Inclusión</w:t>
      </w:r>
      <w:bookmarkEnd w:id="280"/>
      <w:bookmarkEnd w:id="281"/>
      <w:bookmarkEnd w:id="282"/>
      <w:bookmarkEnd w:id="283"/>
      <w:bookmarkEnd w:id="284"/>
      <w:bookmarkEnd w:id="285"/>
    </w:p>
    <w:p w14:paraId="7E11B185" w14:textId="77777777" w:rsidR="004B0908" w:rsidRPr="00FA5442" w:rsidRDefault="004B0908" w:rsidP="00CA75E8">
      <w:pPr>
        <w:jc w:val="both"/>
        <w:rPr>
          <w:rFonts w:eastAsia="Calibri" w:cstheme="minorHAnsi"/>
          <w:b w:val="0"/>
          <w:bCs/>
          <w:color w:val="auto"/>
          <w:sz w:val="22"/>
        </w:rPr>
      </w:pPr>
      <w:r w:rsidRPr="00FA5442">
        <w:rPr>
          <w:rFonts w:eastAsia="Calibri" w:cstheme="minorHAnsi"/>
          <w:b w:val="0"/>
          <w:bCs/>
          <w:color w:val="auto"/>
          <w:sz w:val="22"/>
        </w:rPr>
        <w:t xml:space="preserve"> </w:t>
      </w:r>
    </w:p>
    <w:p w14:paraId="53C240E5" w14:textId="4495CCCF"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bookmarkStart w:id="286" w:name="_Toc185451381"/>
      <w:bookmarkStart w:id="287" w:name="_Toc185451587"/>
      <w:r w:rsidRPr="00FA5442">
        <w:rPr>
          <w:rFonts w:asciiTheme="minorHAnsi" w:hAnsiTheme="minorHAnsi" w:cstheme="minorHAnsi"/>
          <w:sz w:val="22"/>
          <w:szCs w:val="22"/>
        </w:rPr>
        <w:t>El Eje de Diversidad e Inclusión orienta las acciones institucionales para asegurar ambientes laborales seguros, equitativos y libres de discriminación, en línea con el Programa Nacional de Bienestar 2023–2026. Su objetivo es fortalecer una cultura organizacional que valore las diferencias, proteja la dignidad humana y garantice igualdad de oportunidades para todas las personas de la UAECD.</w:t>
      </w:r>
    </w:p>
    <w:p w14:paraId="41DEF4AB" w14:textId="77777777"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p>
    <w:p w14:paraId="5E4083C1" w14:textId="215D2B4D"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El eje se desarrolla mediante cuatro líneas estratégicas:</w:t>
      </w:r>
    </w:p>
    <w:p w14:paraId="0E52E106" w14:textId="77777777"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p>
    <w:p w14:paraId="6C0B78E6" w14:textId="4CDFDF18" w:rsidR="00765D97" w:rsidRPr="00FA5442" w:rsidRDefault="00765D97" w:rsidP="00CA75E8">
      <w:pPr>
        <w:pStyle w:val="Ttulo3"/>
        <w:spacing w:before="0" w:after="0" w:line="240" w:lineRule="auto"/>
        <w:jc w:val="both"/>
        <w:rPr>
          <w:rStyle w:val="Fuerte"/>
          <w:rFonts w:asciiTheme="minorHAnsi" w:hAnsiTheme="minorHAnsi" w:cstheme="minorHAnsi"/>
          <w:i/>
          <w:color w:val="auto"/>
          <w:sz w:val="22"/>
          <w:szCs w:val="22"/>
        </w:rPr>
      </w:pPr>
      <w:bookmarkStart w:id="288" w:name="_Toc547015641"/>
      <w:bookmarkStart w:id="289" w:name="_Toc216940217"/>
      <w:bookmarkStart w:id="290" w:name="_Toc217053572"/>
      <w:bookmarkStart w:id="291" w:name="_Toc217053927"/>
      <w:r w:rsidRPr="00FA5442">
        <w:rPr>
          <w:rStyle w:val="Fuerte"/>
          <w:rFonts w:asciiTheme="minorHAnsi" w:hAnsiTheme="minorHAnsi" w:cstheme="minorHAnsi"/>
          <w:i/>
          <w:color w:val="auto"/>
          <w:sz w:val="22"/>
          <w:szCs w:val="22"/>
        </w:rPr>
        <w:lastRenderedPageBreak/>
        <w:t>Inclusión, diversidad y equidad</w:t>
      </w:r>
      <w:bookmarkEnd w:id="288"/>
      <w:bookmarkEnd w:id="289"/>
      <w:bookmarkEnd w:id="290"/>
      <w:bookmarkEnd w:id="291"/>
    </w:p>
    <w:p w14:paraId="437E70C3" w14:textId="77777777" w:rsidR="00765D97" w:rsidRPr="00FA5442" w:rsidRDefault="00765D97" w:rsidP="00CA75E8">
      <w:pPr>
        <w:jc w:val="both"/>
        <w:rPr>
          <w:rFonts w:cstheme="minorHAnsi"/>
          <w:color w:val="auto"/>
          <w:sz w:val="22"/>
          <w:lang w:val="es-419" w:eastAsia="es-CO"/>
        </w:rPr>
      </w:pPr>
    </w:p>
    <w:p w14:paraId="0F29FE14" w14:textId="64B8C8E5"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Consolidación de una cultura organizacional inclusiva mediante:</w:t>
      </w:r>
    </w:p>
    <w:p w14:paraId="1FFFF427" w14:textId="77777777"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p>
    <w:p w14:paraId="5904F5BE" w14:textId="77777777" w:rsidR="00765D97" w:rsidRPr="00FA5442" w:rsidRDefault="00765D97" w:rsidP="00CA75E8">
      <w:pPr>
        <w:pStyle w:val="NormalWeb"/>
        <w:numPr>
          <w:ilvl w:val="0"/>
          <w:numId w:val="13"/>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Ruta Institucional de Inclusión Laboral:</w:t>
      </w:r>
      <w:r w:rsidRPr="00FA5442">
        <w:rPr>
          <w:rFonts w:asciiTheme="minorHAnsi" w:hAnsiTheme="minorHAnsi" w:cstheme="minorHAnsi"/>
          <w:sz w:val="22"/>
          <w:szCs w:val="22"/>
        </w:rPr>
        <w:t xml:space="preserve"> lineamientos, ajustes razonables y apoyos para garantizar procesos inclusivos en vinculación, permanencia y bienestar.</w:t>
      </w:r>
    </w:p>
    <w:p w14:paraId="2E5467DF" w14:textId="77777777" w:rsidR="00765D97" w:rsidRPr="00FA5442" w:rsidRDefault="00765D97" w:rsidP="00CA75E8">
      <w:pPr>
        <w:pStyle w:val="NormalWeb"/>
        <w:numPr>
          <w:ilvl w:val="0"/>
          <w:numId w:val="13"/>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Ciclo anual de formación en diversidad:</w:t>
      </w:r>
      <w:r w:rsidRPr="00FA5442">
        <w:rPr>
          <w:rFonts w:asciiTheme="minorHAnsi" w:hAnsiTheme="minorHAnsi" w:cstheme="minorHAnsi"/>
          <w:sz w:val="22"/>
          <w:szCs w:val="22"/>
        </w:rPr>
        <w:t xml:space="preserve"> capacitación obligatoria en sesgos inconscientes, enfoque de género, trato digno y discapacidad.</w:t>
      </w:r>
    </w:p>
    <w:p w14:paraId="7721946D" w14:textId="77777777" w:rsidR="00765D97" w:rsidRPr="00FA5442" w:rsidRDefault="00765D97" w:rsidP="00CA75E8">
      <w:pPr>
        <w:pStyle w:val="NormalWeb"/>
        <w:numPr>
          <w:ilvl w:val="0"/>
          <w:numId w:val="13"/>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Programa “Ambientes Seguros y Libres de Discriminación”:</w:t>
      </w:r>
      <w:r w:rsidRPr="00FA5442">
        <w:rPr>
          <w:rFonts w:asciiTheme="minorHAnsi" w:hAnsiTheme="minorHAnsi" w:cstheme="minorHAnsi"/>
          <w:sz w:val="22"/>
          <w:szCs w:val="22"/>
        </w:rPr>
        <w:t xml:space="preserve"> campañas y espacios participativos que promuevan lenguaje inclusivo, respeto y convivencia.</w:t>
      </w:r>
    </w:p>
    <w:p w14:paraId="5E47FF33" w14:textId="3946326B" w:rsidR="00765D97" w:rsidRPr="00FA5442" w:rsidRDefault="00765D97" w:rsidP="00CA75E8">
      <w:pPr>
        <w:pStyle w:val="NormalWeb"/>
        <w:numPr>
          <w:ilvl w:val="0"/>
          <w:numId w:val="13"/>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Monitoreo de brechas internas:</w:t>
      </w:r>
      <w:r w:rsidRPr="00FA5442">
        <w:rPr>
          <w:rFonts w:asciiTheme="minorHAnsi" w:hAnsiTheme="minorHAnsi" w:cstheme="minorHAnsi"/>
          <w:sz w:val="22"/>
          <w:szCs w:val="22"/>
        </w:rPr>
        <w:t xml:space="preserve"> encuestas y análisis para identificar barreras y generar planes de acción.</w:t>
      </w:r>
    </w:p>
    <w:p w14:paraId="5508F9D4" w14:textId="77777777" w:rsidR="00765D97" w:rsidRPr="00FA5442" w:rsidRDefault="00765D97" w:rsidP="00CA75E8">
      <w:pPr>
        <w:pStyle w:val="NormalWeb"/>
        <w:spacing w:before="0" w:beforeAutospacing="0" w:after="0" w:afterAutospacing="0"/>
        <w:ind w:left="720"/>
        <w:jc w:val="both"/>
        <w:rPr>
          <w:rFonts w:asciiTheme="minorHAnsi" w:hAnsiTheme="minorHAnsi" w:cstheme="minorHAnsi"/>
          <w:sz w:val="22"/>
          <w:szCs w:val="22"/>
        </w:rPr>
      </w:pPr>
    </w:p>
    <w:p w14:paraId="0B162D0F" w14:textId="2C40E84C" w:rsidR="00765D97" w:rsidRPr="00FA5442" w:rsidRDefault="00765D97" w:rsidP="00CA75E8">
      <w:pPr>
        <w:pStyle w:val="Ttulo3"/>
        <w:spacing w:before="0" w:after="0" w:line="240" w:lineRule="auto"/>
        <w:jc w:val="both"/>
        <w:rPr>
          <w:rStyle w:val="Fuerte"/>
          <w:rFonts w:asciiTheme="minorHAnsi" w:hAnsiTheme="minorHAnsi" w:cstheme="minorHAnsi"/>
          <w:i/>
          <w:color w:val="auto"/>
          <w:sz w:val="22"/>
          <w:szCs w:val="22"/>
        </w:rPr>
      </w:pPr>
      <w:bookmarkStart w:id="292" w:name="_Toc1432565624"/>
      <w:bookmarkStart w:id="293" w:name="_Toc216940218"/>
      <w:bookmarkStart w:id="294" w:name="_Toc217053573"/>
      <w:bookmarkStart w:id="295" w:name="_Toc217053928"/>
      <w:r w:rsidRPr="00FA5442">
        <w:rPr>
          <w:rStyle w:val="Fuerte"/>
          <w:rFonts w:asciiTheme="minorHAnsi" w:hAnsiTheme="minorHAnsi" w:cstheme="minorHAnsi"/>
          <w:i/>
          <w:color w:val="auto"/>
          <w:sz w:val="22"/>
          <w:szCs w:val="22"/>
        </w:rPr>
        <w:t>Prevención de violencias basadas en género y discriminación</w:t>
      </w:r>
      <w:bookmarkEnd w:id="292"/>
      <w:bookmarkEnd w:id="293"/>
      <w:bookmarkEnd w:id="294"/>
      <w:bookmarkEnd w:id="295"/>
    </w:p>
    <w:p w14:paraId="511C8513" w14:textId="77777777" w:rsidR="00765D97" w:rsidRPr="00FA5442" w:rsidRDefault="00765D97" w:rsidP="00CA75E8">
      <w:pPr>
        <w:jc w:val="both"/>
        <w:rPr>
          <w:rFonts w:cstheme="minorHAnsi"/>
          <w:color w:val="auto"/>
          <w:sz w:val="22"/>
          <w:lang w:val="es-419" w:eastAsia="es-CO"/>
        </w:rPr>
      </w:pPr>
    </w:p>
    <w:p w14:paraId="6CCB50A5" w14:textId="47A3761C"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Acciones orientadas a proteger y garantizar la integridad de servidores/as:</w:t>
      </w:r>
    </w:p>
    <w:p w14:paraId="64F6F8FF" w14:textId="77777777" w:rsidR="00F45A4F" w:rsidRPr="00FA5442" w:rsidRDefault="00F45A4F" w:rsidP="00CA75E8">
      <w:pPr>
        <w:pStyle w:val="NormalWeb"/>
        <w:spacing w:before="0" w:beforeAutospacing="0" w:after="0" w:afterAutospacing="0"/>
        <w:jc w:val="both"/>
        <w:rPr>
          <w:rFonts w:asciiTheme="minorHAnsi" w:hAnsiTheme="minorHAnsi" w:cstheme="minorHAnsi"/>
          <w:sz w:val="22"/>
          <w:szCs w:val="22"/>
        </w:rPr>
      </w:pPr>
    </w:p>
    <w:p w14:paraId="4EE1AC9F" w14:textId="4FB84DDE" w:rsidR="00765D97" w:rsidRPr="00FA5442" w:rsidRDefault="00765D97" w:rsidP="00CA75E8">
      <w:pPr>
        <w:pStyle w:val="Prrafodelista"/>
        <w:numPr>
          <w:ilvl w:val="0"/>
          <w:numId w:val="14"/>
        </w:numPr>
        <w:ind w:left="714" w:hanging="357"/>
        <w:jc w:val="both"/>
        <w:rPr>
          <w:rFonts w:cstheme="minorHAnsi"/>
          <w:color w:val="auto"/>
          <w:sz w:val="22"/>
        </w:rPr>
      </w:pPr>
      <w:r w:rsidRPr="00FA5442">
        <w:rPr>
          <w:rStyle w:val="Fuerte"/>
          <w:rFonts w:eastAsiaTheme="majorEastAsia" w:cstheme="minorHAnsi"/>
          <w:color w:val="auto"/>
          <w:sz w:val="22"/>
        </w:rPr>
        <w:t>Implementación activa del protocolo</w:t>
      </w:r>
      <w:r w:rsidRPr="00FA5442">
        <w:rPr>
          <w:rStyle w:val="Fuerte"/>
          <w:rFonts w:eastAsiaTheme="majorEastAsia" w:cstheme="minorHAnsi"/>
          <w:b/>
          <w:color w:val="auto"/>
          <w:sz w:val="22"/>
        </w:rPr>
        <w:t xml:space="preserve"> </w:t>
      </w:r>
      <w:r w:rsidR="000552D6" w:rsidRPr="00FA5442">
        <w:rPr>
          <w:rFonts w:cstheme="minorHAnsi"/>
          <w:b w:val="0"/>
          <w:color w:val="auto"/>
          <w:sz w:val="22"/>
        </w:rPr>
        <w:t>para la prevención, atención y medidas de protección de todas las formas de violencia basadas en género y/o discriminación, en el ámbito laboral y contractual de la Unidad Administrativa Especial de Catastro Distrital</w:t>
      </w:r>
      <w:r w:rsidR="009B3D30" w:rsidRPr="00FA5442">
        <w:rPr>
          <w:rFonts w:cstheme="minorHAnsi"/>
          <w:b w:val="0"/>
          <w:color w:val="auto"/>
          <w:sz w:val="22"/>
        </w:rPr>
        <w:t>.</w:t>
      </w:r>
    </w:p>
    <w:p w14:paraId="42A83225" w14:textId="77777777" w:rsidR="00765D97" w:rsidRPr="00FA5442" w:rsidRDefault="00765D97" w:rsidP="00CA75E8">
      <w:pPr>
        <w:pStyle w:val="NormalWeb"/>
        <w:numPr>
          <w:ilvl w:val="0"/>
          <w:numId w:val="14"/>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Talleres “Entornos que Cuidan”</w:t>
      </w:r>
      <w:r w:rsidRPr="00FA5442">
        <w:rPr>
          <w:rFonts w:asciiTheme="minorHAnsi" w:hAnsiTheme="minorHAnsi" w:cstheme="minorHAnsi"/>
          <w:sz w:val="22"/>
          <w:szCs w:val="22"/>
        </w:rPr>
        <w:t xml:space="preserve"> sobre acoso, micromachismos y violencias basadas en género.</w:t>
      </w:r>
    </w:p>
    <w:p w14:paraId="49987BE0" w14:textId="77777777" w:rsidR="00765D97" w:rsidRPr="00FA5442" w:rsidRDefault="00765D97" w:rsidP="00CA75E8">
      <w:pPr>
        <w:pStyle w:val="NormalWeb"/>
        <w:numPr>
          <w:ilvl w:val="0"/>
          <w:numId w:val="14"/>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Campañas pedagógicas en fechas clave</w:t>
      </w:r>
      <w:r w:rsidRPr="00FA5442">
        <w:rPr>
          <w:rFonts w:asciiTheme="minorHAnsi" w:hAnsiTheme="minorHAnsi" w:cstheme="minorHAnsi"/>
          <w:sz w:val="22"/>
          <w:szCs w:val="22"/>
        </w:rPr>
        <w:t xml:space="preserve"> (8M, 25N, Orgullo).</w:t>
      </w:r>
    </w:p>
    <w:p w14:paraId="79D51052" w14:textId="6C902E1D" w:rsidR="00765D97" w:rsidRPr="00FA5442" w:rsidRDefault="00765D97" w:rsidP="00CA75E8">
      <w:pPr>
        <w:pStyle w:val="NormalWeb"/>
        <w:numPr>
          <w:ilvl w:val="0"/>
          <w:numId w:val="14"/>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Red interna de orientadores/as de confianza</w:t>
      </w:r>
      <w:r w:rsidRPr="00FA5442">
        <w:rPr>
          <w:rFonts w:asciiTheme="minorHAnsi" w:hAnsiTheme="minorHAnsi" w:cstheme="minorHAnsi"/>
          <w:sz w:val="22"/>
          <w:szCs w:val="22"/>
        </w:rPr>
        <w:t xml:space="preserve"> como puntos seguros de escucha y orientación.</w:t>
      </w:r>
    </w:p>
    <w:p w14:paraId="72460106" w14:textId="77777777" w:rsidR="009B3D30" w:rsidRPr="00FA5442" w:rsidRDefault="009B3D30" w:rsidP="00CA75E8">
      <w:pPr>
        <w:pStyle w:val="NormalWeb"/>
        <w:spacing w:before="0" w:beforeAutospacing="0" w:after="0" w:afterAutospacing="0"/>
        <w:ind w:left="720"/>
        <w:jc w:val="both"/>
        <w:rPr>
          <w:rFonts w:asciiTheme="minorHAnsi" w:hAnsiTheme="minorHAnsi" w:cstheme="minorHAnsi"/>
          <w:sz w:val="22"/>
          <w:szCs w:val="22"/>
        </w:rPr>
      </w:pPr>
    </w:p>
    <w:p w14:paraId="7DE012B8" w14:textId="3AE0EE5E" w:rsidR="00765D97" w:rsidRPr="00FA5442" w:rsidRDefault="00765D97" w:rsidP="00CA75E8">
      <w:pPr>
        <w:pStyle w:val="Ttulo3"/>
        <w:spacing w:before="0" w:after="0" w:line="240" w:lineRule="auto"/>
        <w:jc w:val="both"/>
        <w:rPr>
          <w:rStyle w:val="Fuerte"/>
          <w:rFonts w:asciiTheme="minorHAnsi" w:hAnsiTheme="minorHAnsi" w:cstheme="minorHAnsi"/>
          <w:i/>
          <w:color w:val="auto"/>
          <w:sz w:val="22"/>
          <w:szCs w:val="22"/>
        </w:rPr>
      </w:pPr>
      <w:bookmarkStart w:id="296" w:name="_Toc938664533"/>
      <w:bookmarkStart w:id="297" w:name="_Toc216940219"/>
      <w:bookmarkStart w:id="298" w:name="_Toc217053574"/>
      <w:bookmarkStart w:id="299" w:name="_Toc217053929"/>
      <w:r w:rsidRPr="00FA5442">
        <w:rPr>
          <w:rStyle w:val="Fuerte"/>
          <w:rFonts w:asciiTheme="minorHAnsi" w:hAnsiTheme="minorHAnsi" w:cstheme="minorHAnsi"/>
          <w:i/>
          <w:color w:val="auto"/>
          <w:sz w:val="22"/>
          <w:szCs w:val="22"/>
        </w:rPr>
        <w:t>Inclusión de poblaciones diversas</w:t>
      </w:r>
      <w:bookmarkEnd w:id="296"/>
      <w:bookmarkEnd w:id="297"/>
      <w:bookmarkEnd w:id="298"/>
      <w:bookmarkEnd w:id="299"/>
    </w:p>
    <w:p w14:paraId="62255A99" w14:textId="77777777" w:rsidR="009B3D30" w:rsidRPr="00FA5442" w:rsidRDefault="009B3D30" w:rsidP="00CA75E8">
      <w:pPr>
        <w:jc w:val="both"/>
        <w:rPr>
          <w:rFonts w:cstheme="minorHAnsi"/>
          <w:color w:val="auto"/>
          <w:sz w:val="22"/>
          <w:lang w:val="es-419" w:eastAsia="es-CO"/>
        </w:rPr>
      </w:pPr>
    </w:p>
    <w:p w14:paraId="183B23A4" w14:textId="4E11803D"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Acciones dirigidas a reconocer necesidades específicas y garantizar trato digno:</w:t>
      </w:r>
    </w:p>
    <w:p w14:paraId="10718A24" w14:textId="77777777" w:rsidR="009B3D30" w:rsidRPr="00FA5442" w:rsidRDefault="009B3D30" w:rsidP="00CA75E8">
      <w:pPr>
        <w:pStyle w:val="NormalWeb"/>
        <w:spacing w:before="0" w:beforeAutospacing="0" w:after="0" w:afterAutospacing="0"/>
        <w:jc w:val="both"/>
        <w:rPr>
          <w:rFonts w:asciiTheme="minorHAnsi" w:hAnsiTheme="minorHAnsi" w:cstheme="minorHAnsi"/>
          <w:sz w:val="22"/>
          <w:szCs w:val="22"/>
        </w:rPr>
      </w:pPr>
    </w:p>
    <w:p w14:paraId="50DB7D8B" w14:textId="77777777" w:rsidR="00765D97" w:rsidRPr="00FA5442" w:rsidRDefault="00765D97" w:rsidP="00CA75E8">
      <w:pPr>
        <w:pStyle w:val="NormalWeb"/>
        <w:numPr>
          <w:ilvl w:val="0"/>
          <w:numId w:val="15"/>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Ajustes razonables</w:t>
      </w:r>
      <w:r w:rsidRPr="00FA5442">
        <w:rPr>
          <w:rFonts w:asciiTheme="minorHAnsi" w:hAnsiTheme="minorHAnsi" w:cstheme="minorHAnsi"/>
          <w:sz w:val="22"/>
          <w:szCs w:val="22"/>
        </w:rPr>
        <w:t xml:space="preserve"> físicos, tecnológicos y comunicacionales.</w:t>
      </w:r>
    </w:p>
    <w:p w14:paraId="0F6C2892" w14:textId="77777777" w:rsidR="00765D97" w:rsidRPr="00FA5442" w:rsidRDefault="00765D97" w:rsidP="00CA75E8">
      <w:pPr>
        <w:pStyle w:val="NormalWeb"/>
        <w:numPr>
          <w:ilvl w:val="0"/>
          <w:numId w:val="15"/>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Círculos de diálogo y acompañamiento psicosocial</w:t>
      </w:r>
      <w:r w:rsidRPr="00FA5442">
        <w:rPr>
          <w:rFonts w:asciiTheme="minorHAnsi" w:hAnsiTheme="minorHAnsi" w:cstheme="minorHAnsi"/>
          <w:sz w:val="22"/>
          <w:szCs w:val="22"/>
        </w:rPr>
        <w:t xml:space="preserve"> con enfoque diferencial.</w:t>
      </w:r>
    </w:p>
    <w:p w14:paraId="435D322B" w14:textId="6A65FEB5" w:rsidR="00765D97" w:rsidRPr="00FA5442" w:rsidRDefault="00765D97" w:rsidP="00CA75E8">
      <w:pPr>
        <w:pStyle w:val="NormalWeb"/>
        <w:numPr>
          <w:ilvl w:val="0"/>
          <w:numId w:val="15"/>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Activaciones de visibilidad positiva LGBTI</w:t>
      </w:r>
      <w:r w:rsidR="00C7304D" w:rsidRPr="00FA5442">
        <w:rPr>
          <w:rStyle w:val="Fuerte"/>
          <w:rFonts w:asciiTheme="minorHAnsi" w:eastAsiaTheme="majorEastAsia" w:hAnsiTheme="minorHAnsi" w:cstheme="minorHAnsi"/>
          <w:b w:val="0"/>
          <w:sz w:val="22"/>
          <w:szCs w:val="22"/>
        </w:rPr>
        <w:t xml:space="preserve"> </w:t>
      </w:r>
      <w:r w:rsidRPr="00FA5442">
        <w:rPr>
          <w:rFonts w:asciiTheme="minorHAnsi" w:hAnsiTheme="minorHAnsi" w:cstheme="minorHAnsi"/>
          <w:sz w:val="22"/>
          <w:szCs w:val="22"/>
        </w:rPr>
        <w:t>y contenidos educativos.</w:t>
      </w:r>
    </w:p>
    <w:p w14:paraId="5025B5FC" w14:textId="77777777" w:rsidR="00874AF9" w:rsidRPr="00FA5442" w:rsidRDefault="00874AF9" w:rsidP="00CA75E8">
      <w:pPr>
        <w:pStyle w:val="NormalWeb"/>
        <w:spacing w:before="0" w:beforeAutospacing="0" w:after="0" w:afterAutospacing="0"/>
        <w:ind w:left="720"/>
        <w:jc w:val="both"/>
        <w:rPr>
          <w:rFonts w:asciiTheme="minorHAnsi" w:hAnsiTheme="minorHAnsi" w:cstheme="minorHAnsi"/>
          <w:sz w:val="22"/>
          <w:szCs w:val="22"/>
        </w:rPr>
      </w:pPr>
    </w:p>
    <w:p w14:paraId="695A803F" w14:textId="7FB4339F" w:rsidR="00765D97" w:rsidRPr="00FA5442" w:rsidRDefault="00765D97" w:rsidP="00CA75E8">
      <w:pPr>
        <w:pStyle w:val="Ttulo3"/>
        <w:spacing w:before="0" w:after="0" w:line="240" w:lineRule="auto"/>
        <w:jc w:val="both"/>
        <w:rPr>
          <w:rStyle w:val="Fuerte"/>
          <w:rFonts w:asciiTheme="minorHAnsi" w:hAnsiTheme="minorHAnsi" w:cstheme="minorHAnsi"/>
          <w:i/>
          <w:color w:val="auto"/>
          <w:sz w:val="22"/>
          <w:szCs w:val="22"/>
        </w:rPr>
      </w:pPr>
      <w:bookmarkStart w:id="300" w:name="_Toc440622326"/>
      <w:bookmarkStart w:id="301" w:name="_Toc216940220"/>
      <w:bookmarkStart w:id="302" w:name="_Toc217053575"/>
      <w:bookmarkStart w:id="303" w:name="_Toc217053930"/>
      <w:r w:rsidRPr="00FA5442">
        <w:rPr>
          <w:rStyle w:val="Fuerte"/>
          <w:rFonts w:asciiTheme="minorHAnsi" w:hAnsiTheme="minorHAnsi" w:cstheme="minorHAnsi"/>
          <w:i/>
          <w:color w:val="auto"/>
          <w:sz w:val="22"/>
          <w:szCs w:val="22"/>
        </w:rPr>
        <w:t>Corresponsabilidad y cultura organizacional inclusiva</w:t>
      </w:r>
      <w:bookmarkEnd w:id="300"/>
      <w:bookmarkEnd w:id="301"/>
      <w:bookmarkEnd w:id="302"/>
      <w:bookmarkEnd w:id="303"/>
    </w:p>
    <w:p w14:paraId="3F2D6322" w14:textId="77777777" w:rsidR="00874AF9" w:rsidRPr="00FA5442" w:rsidRDefault="00874AF9" w:rsidP="00CA75E8">
      <w:pPr>
        <w:jc w:val="both"/>
        <w:rPr>
          <w:rFonts w:cstheme="minorHAnsi"/>
          <w:color w:val="auto"/>
          <w:sz w:val="22"/>
          <w:lang w:val="es-419" w:eastAsia="es-CO"/>
        </w:rPr>
      </w:pPr>
    </w:p>
    <w:p w14:paraId="4FF6EEEA" w14:textId="181AF4D1" w:rsidR="00765D97" w:rsidRPr="00FA5442" w:rsidRDefault="00765D97"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Transformación cultural para una entidad más humana y respetuosa:</w:t>
      </w:r>
    </w:p>
    <w:p w14:paraId="5D2EBDA1" w14:textId="77777777" w:rsidR="00874AF9" w:rsidRPr="00FA5442" w:rsidRDefault="00874AF9" w:rsidP="00CA75E8">
      <w:pPr>
        <w:pStyle w:val="NormalWeb"/>
        <w:spacing w:before="0" w:beforeAutospacing="0" w:after="0" w:afterAutospacing="0"/>
        <w:jc w:val="both"/>
        <w:rPr>
          <w:rFonts w:asciiTheme="minorHAnsi" w:hAnsiTheme="minorHAnsi" w:cstheme="minorHAnsi"/>
          <w:sz w:val="22"/>
          <w:szCs w:val="22"/>
        </w:rPr>
      </w:pPr>
    </w:p>
    <w:p w14:paraId="4F3874C7" w14:textId="77777777" w:rsidR="00765D97" w:rsidRPr="00FA5442" w:rsidRDefault="00765D97" w:rsidP="00CA75E8">
      <w:pPr>
        <w:pStyle w:val="NormalWeb"/>
        <w:numPr>
          <w:ilvl w:val="0"/>
          <w:numId w:val="16"/>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Escuela de Liderazgo Inclusivo</w:t>
      </w:r>
      <w:r w:rsidRPr="00FA5442">
        <w:rPr>
          <w:rFonts w:asciiTheme="minorHAnsi" w:hAnsiTheme="minorHAnsi" w:cstheme="minorHAnsi"/>
          <w:sz w:val="22"/>
          <w:szCs w:val="22"/>
        </w:rPr>
        <w:t xml:space="preserve"> para jefaturas y coordinaciones.</w:t>
      </w:r>
    </w:p>
    <w:p w14:paraId="43E4D41A" w14:textId="77777777" w:rsidR="00765D97" w:rsidRPr="00FA5442" w:rsidRDefault="00765D97" w:rsidP="00CA75E8">
      <w:pPr>
        <w:pStyle w:val="NormalWeb"/>
        <w:numPr>
          <w:ilvl w:val="0"/>
          <w:numId w:val="16"/>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Agenda anual de bienestar con enfoque interseccional.</w:t>
      </w:r>
    </w:p>
    <w:p w14:paraId="3CA9D32B" w14:textId="77777777" w:rsidR="00765D97" w:rsidRPr="00FA5442" w:rsidRDefault="00765D97" w:rsidP="00CA75E8">
      <w:pPr>
        <w:pStyle w:val="NormalWeb"/>
        <w:numPr>
          <w:ilvl w:val="0"/>
          <w:numId w:val="16"/>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Reconocimiento “Dependencia Incluyente UAECD”</w:t>
      </w:r>
      <w:r w:rsidRPr="00FA5442">
        <w:rPr>
          <w:rFonts w:asciiTheme="minorHAnsi" w:hAnsiTheme="minorHAnsi" w:cstheme="minorHAnsi"/>
          <w:sz w:val="22"/>
          <w:szCs w:val="22"/>
        </w:rPr>
        <w:t xml:space="preserve"> a buenas prácticas internas.</w:t>
      </w:r>
    </w:p>
    <w:p w14:paraId="5A16FDC6" w14:textId="77777777" w:rsidR="00765D97" w:rsidRPr="00FA5442" w:rsidRDefault="00765D97" w:rsidP="00CA75E8">
      <w:pPr>
        <w:pStyle w:val="NormalWeb"/>
        <w:numPr>
          <w:ilvl w:val="0"/>
          <w:numId w:val="16"/>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Transversalización del enfoque de diversidad</w:t>
      </w:r>
      <w:r w:rsidRPr="00FA5442">
        <w:rPr>
          <w:rFonts w:asciiTheme="minorHAnsi" w:hAnsiTheme="minorHAnsi" w:cstheme="minorHAnsi"/>
          <w:sz w:val="22"/>
          <w:szCs w:val="22"/>
        </w:rPr>
        <w:t xml:space="preserve"> en manuales, protocolos, inducción y bienestar.</w:t>
      </w:r>
    </w:p>
    <w:p w14:paraId="1A0BC1D4" w14:textId="21496274" w:rsidR="00063B42" w:rsidRPr="00FA5442" w:rsidRDefault="00874A6E" w:rsidP="00CA75E8">
      <w:pPr>
        <w:jc w:val="both"/>
        <w:rPr>
          <w:rFonts w:eastAsia="Calibri" w:cstheme="minorHAnsi"/>
          <w:b w:val="0"/>
          <w:bCs/>
          <w:color w:val="auto"/>
          <w:spacing w:val="-5"/>
          <w:sz w:val="22"/>
          <w:lang w:val="es" w:eastAsia="es-ES"/>
        </w:rPr>
      </w:pPr>
      <w:r w:rsidRPr="00FA5442">
        <w:rPr>
          <w:rFonts w:eastAsia="Calibri" w:cstheme="minorHAnsi"/>
          <w:b w:val="0"/>
          <w:color w:val="auto"/>
          <w:sz w:val="22"/>
          <w:lang w:eastAsia="es-CO"/>
        </w:rPr>
        <w:t xml:space="preserve"> </w:t>
      </w:r>
    </w:p>
    <w:p w14:paraId="79FC98D0" w14:textId="77777777" w:rsidR="004B0908" w:rsidRPr="00FA5442" w:rsidRDefault="004B0908" w:rsidP="00CA75E8">
      <w:pPr>
        <w:pStyle w:val="Ttulo2"/>
        <w:numPr>
          <w:ilvl w:val="3"/>
          <w:numId w:val="2"/>
        </w:numPr>
        <w:jc w:val="both"/>
        <w:rPr>
          <w:rFonts w:cstheme="minorHAnsi"/>
          <w:b/>
          <w:color w:val="auto"/>
          <w:sz w:val="22"/>
          <w:szCs w:val="22"/>
        </w:rPr>
      </w:pPr>
      <w:bookmarkStart w:id="304" w:name="_Toc185451384"/>
      <w:bookmarkStart w:id="305" w:name="_Toc185451590"/>
      <w:bookmarkStart w:id="306" w:name="_Toc215062367"/>
      <w:bookmarkStart w:id="307" w:name="_Toc2066484601"/>
      <w:bookmarkStart w:id="308" w:name="_Toc216940221"/>
      <w:bookmarkStart w:id="309" w:name="_Toc217053931"/>
      <w:bookmarkEnd w:id="286"/>
      <w:bookmarkEnd w:id="287"/>
      <w:r w:rsidRPr="00FA5442">
        <w:rPr>
          <w:rFonts w:cstheme="minorHAnsi"/>
          <w:b/>
          <w:color w:val="auto"/>
          <w:sz w:val="22"/>
          <w:szCs w:val="22"/>
        </w:rPr>
        <w:t>Eje 4: Transformación Digital</w:t>
      </w:r>
      <w:bookmarkEnd w:id="304"/>
      <w:bookmarkEnd w:id="305"/>
      <w:bookmarkEnd w:id="306"/>
      <w:bookmarkEnd w:id="307"/>
      <w:bookmarkEnd w:id="308"/>
      <w:bookmarkEnd w:id="309"/>
    </w:p>
    <w:p w14:paraId="1B3D02FC" w14:textId="381A3CEC" w:rsidR="00CD0272" w:rsidRPr="00FA5442" w:rsidRDefault="00CD0272"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El Eje de Transformación Digital orienta a la UAECD hacia un modelo de gestión más inteligente, ágil y conectado, alineado con los lineamientos del Plan Nacional de Bienestar 2023–2026. Su propósito es aprovechar las tecnologías emergentes para mejorar la experiencia de los servidores(as), optimizar la toma de decisiones y fortalecer la eficiencia institucional, garantizando que la innovación digital se traduzca en bienestar y servicio público de calidad. Este eje se desarrolla a través de cuatro componentes estratégicos:</w:t>
      </w:r>
    </w:p>
    <w:p w14:paraId="0EA8378C" w14:textId="619FF0EA" w:rsidR="00CD0272" w:rsidRPr="00FA5442" w:rsidRDefault="00CD0272" w:rsidP="00CA75E8">
      <w:pPr>
        <w:jc w:val="both"/>
        <w:rPr>
          <w:rFonts w:cstheme="minorHAnsi"/>
          <w:b w:val="0"/>
          <w:color w:val="auto"/>
          <w:sz w:val="22"/>
        </w:rPr>
      </w:pPr>
    </w:p>
    <w:p w14:paraId="6667B09A" w14:textId="46D5E3D4" w:rsidR="00CD0272" w:rsidRPr="00FA5442" w:rsidRDefault="00CD0272" w:rsidP="00CA75E8">
      <w:pPr>
        <w:pStyle w:val="Ttulo3"/>
        <w:spacing w:before="0" w:after="0" w:line="240" w:lineRule="auto"/>
        <w:jc w:val="both"/>
        <w:rPr>
          <w:rStyle w:val="Fuerte"/>
          <w:rFonts w:asciiTheme="minorHAnsi" w:hAnsiTheme="minorHAnsi" w:cstheme="minorHAnsi"/>
          <w:i/>
          <w:color w:val="auto"/>
          <w:sz w:val="22"/>
          <w:szCs w:val="22"/>
        </w:rPr>
      </w:pPr>
      <w:bookmarkStart w:id="310" w:name="_Toc471156268"/>
      <w:bookmarkStart w:id="311" w:name="_Toc216940222"/>
      <w:bookmarkStart w:id="312" w:name="_Toc217053577"/>
      <w:bookmarkStart w:id="313" w:name="_Toc217053932"/>
      <w:r w:rsidRPr="00FA5442">
        <w:rPr>
          <w:rStyle w:val="Fuerte"/>
          <w:rFonts w:asciiTheme="minorHAnsi" w:hAnsiTheme="minorHAnsi" w:cstheme="minorHAnsi"/>
          <w:i/>
          <w:color w:val="auto"/>
          <w:sz w:val="22"/>
          <w:szCs w:val="22"/>
        </w:rPr>
        <w:t>Cultura digital para el bienestar</w:t>
      </w:r>
      <w:bookmarkEnd w:id="310"/>
      <w:bookmarkEnd w:id="311"/>
      <w:bookmarkEnd w:id="312"/>
      <w:bookmarkEnd w:id="313"/>
    </w:p>
    <w:p w14:paraId="16922465" w14:textId="77777777" w:rsidR="00CD0272" w:rsidRPr="00FA5442" w:rsidRDefault="00CD0272" w:rsidP="00CA75E8">
      <w:pPr>
        <w:jc w:val="both"/>
        <w:rPr>
          <w:rFonts w:cstheme="minorHAnsi"/>
          <w:color w:val="auto"/>
          <w:sz w:val="22"/>
          <w:lang w:val="es-419" w:eastAsia="es-CO"/>
        </w:rPr>
      </w:pPr>
    </w:p>
    <w:p w14:paraId="32EEED5F" w14:textId="77777777" w:rsidR="00CD0272" w:rsidRPr="00FA5442" w:rsidRDefault="00CD0272"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Busca consolidar una cultura organizacional que adopte la tecnología como aliada para un trabajo más flexible, colaborativo y eficiente. Se promoverán prácticas que fortalezcan el uso adecuado de herramientas </w:t>
      </w:r>
      <w:r w:rsidRPr="00FA5442">
        <w:rPr>
          <w:rFonts w:asciiTheme="minorHAnsi" w:hAnsiTheme="minorHAnsi" w:cstheme="minorHAnsi"/>
          <w:sz w:val="22"/>
          <w:szCs w:val="22"/>
        </w:rPr>
        <w:lastRenderedPageBreak/>
        <w:t>digitales en la gestión del flujo de trabajo, automatización de tareas, colaboración remota y flexibilización laboral.</w:t>
      </w:r>
      <w:r w:rsidRPr="00FA5442">
        <w:rPr>
          <w:rFonts w:asciiTheme="minorHAnsi" w:hAnsiTheme="minorHAnsi" w:cstheme="minorHAnsi"/>
          <w:sz w:val="22"/>
          <w:szCs w:val="22"/>
        </w:rPr>
        <w:br/>
        <w:t>Estas acciones se articulan con el PIC e Innovación, el PTSST y las estrategias de trabajo flexible (teletrabajo, trabajo en casa y horarios flexibles).</w:t>
      </w:r>
    </w:p>
    <w:p w14:paraId="13151ECB" w14:textId="7F8AEB23" w:rsidR="00CD0272" w:rsidRPr="00FA5442" w:rsidRDefault="00CD0272" w:rsidP="00CA75E8">
      <w:pPr>
        <w:jc w:val="both"/>
        <w:rPr>
          <w:rFonts w:cstheme="minorHAnsi"/>
          <w:b w:val="0"/>
          <w:color w:val="auto"/>
          <w:sz w:val="22"/>
        </w:rPr>
      </w:pPr>
    </w:p>
    <w:p w14:paraId="2C4B1DF3" w14:textId="4F3D8855" w:rsidR="00CD0272" w:rsidRPr="00FA5442" w:rsidRDefault="00CD0272" w:rsidP="00CA75E8">
      <w:pPr>
        <w:pStyle w:val="Ttulo3"/>
        <w:spacing w:before="0" w:after="0" w:line="240" w:lineRule="auto"/>
        <w:jc w:val="both"/>
        <w:rPr>
          <w:rStyle w:val="Fuerte"/>
          <w:rFonts w:asciiTheme="minorHAnsi" w:hAnsiTheme="minorHAnsi" w:cstheme="minorHAnsi"/>
          <w:i/>
          <w:color w:val="auto"/>
          <w:sz w:val="22"/>
          <w:szCs w:val="22"/>
        </w:rPr>
      </w:pPr>
      <w:bookmarkStart w:id="314" w:name="_Toc1905996338"/>
      <w:bookmarkStart w:id="315" w:name="_Toc216940223"/>
      <w:bookmarkStart w:id="316" w:name="_Toc217053578"/>
      <w:bookmarkStart w:id="317" w:name="_Toc217053933"/>
      <w:r w:rsidRPr="00FA5442">
        <w:rPr>
          <w:rStyle w:val="Fuerte"/>
          <w:rFonts w:asciiTheme="minorHAnsi" w:hAnsiTheme="minorHAnsi" w:cstheme="minorHAnsi"/>
          <w:i/>
          <w:color w:val="auto"/>
          <w:sz w:val="22"/>
          <w:szCs w:val="22"/>
        </w:rPr>
        <w:t>Analítica de datos para la toma de decisiones en bienestar</w:t>
      </w:r>
      <w:bookmarkEnd w:id="314"/>
      <w:bookmarkEnd w:id="315"/>
      <w:bookmarkEnd w:id="316"/>
      <w:bookmarkEnd w:id="317"/>
    </w:p>
    <w:p w14:paraId="06A40850" w14:textId="77777777" w:rsidR="00063DE4" w:rsidRPr="00FA5442" w:rsidRDefault="00063DE4" w:rsidP="00CA75E8">
      <w:pPr>
        <w:jc w:val="both"/>
        <w:rPr>
          <w:rFonts w:cstheme="minorHAnsi"/>
          <w:color w:val="auto"/>
          <w:sz w:val="22"/>
          <w:lang w:val="es-419" w:eastAsia="es-CO"/>
        </w:rPr>
      </w:pPr>
    </w:p>
    <w:p w14:paraId="58C8C2B3" w14:textId="66225558" w:rsidR="00CD0272" w:rsidRPr="00FA5442" w:rsidRDefault="00CD0272"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Impulsa el uso estratégico de datos para caracterizar a la población laboral, identificar necesidades y orientar intervenciones de manera precisa.</w:t>
      </w:r>
      <w:r w:rsidR="00063DE4" w:rsidRPr="00FA5442">
        <w:rPr>
          <w:rFonts w:asciiTheme="minorHAnsi" w:hAnsiTheme="minorHAnsi" w:cstheme="minorHAnsi"/>
          <w:sz w:val="22"/>
          <w:szCs w:val="22"/>
        </w:rPr>
        <w:t xml:space="preserve"> </w:t>
      </w:r>
      <w:r w:rsidRPr="00FA5442">
        <w:rPr>
          <w:rFonts w:asciiTheme="minorHAnsi" w:hAnsiTheme="minorHAnsi" w:cstheme="minorHAnsi"/>
          <w:sz w:val="22"/>
          <w:szCs w:val="22"/>
        </w:rPr>
        <w:t>Este componente se operacionaliza mediante la integración de información del PBSI, el PIC e Innovación y el PTSST, permitiendo diagnósticos oportunos, decisiones informadas y seguimiento con enfoque predictivo de las condiciones de bienestar.</w:t>
      </w:r>
    </w:p>
    <w:p w14:paraId="28E23B8C" w14:textId="4E310F26" w:rsidR="00CD0272" w:rsidRPr="00FA5442" w:rsidRDefault="00CD0272" w:rsidP="00CA75E8">
      <w:pPr>
        <w:jc w:val="both"/>
        <w:rPr>
          <w:rFonts w:cstheme="minorHAnsi"/>
          <w:b w:val="0"/>
          <w:color w:val="auto"/>
          <w:sz w:val="22"/>
        </w:rPr>
      </w:pPr>
    </w:p>
    <w:p w14:paraId="0A1340A1" w14:textId="5CD550BB" w:rsidR="00CD0272" w:rsidRPr="00FA5442" w:rsidRDefault="00CD0272" w:rsidP="00CA75E8">
      <w:pPr>
        <w:pStyle w:val="Ttulo3"/>
        <w:spacing w:before="0" w:after="0" w:line="240" w:lineRule="auto"/>
        <w:jc w:val="both"/>
        <w:rPr>
          <w:rStyle w:val="Fuerte"/>
          <w:rFonts w:asciiTheme="minorHAnsi" w:hAnsiTheme="minorHAnsi" w:cstheme="minorHAnsi"/>
          <w:i/>
          <w:color w:val="auto"/>
          <w:sz w:val="22"/>
          <w:szCs w:val="22"/>
        </w:rPr>
      </w:pPr>
      <w:bookmarkStart w:id="318" w:name="_Toc1846398611"/>
      <w:bookmarkStart w:id="319" w:name="_Toc216940224"/>
      <w:bookmarkStart w:id="320" w:name="_Toc217053579"/>
      <w:bookmarkStart w:id="321" w:name="_Toc217053934"/>
      <w:r w:rsidRPr="00FA5442">
        <w:rPr>
          <w:rStyle w:val="Fuerte"/>
          <w:rFonts w:asciiTheme="minorHAnsi" w:hAnsiTheme="minorHAnsi" w:cstheme="minorHAnsi"/>
          <w:i/>
          <w:color w:val="auto"/>
          <w:sz w:val="22"/>
          <w:szCs w:val="22"/>
        </w:rPr>
        <w:t>Ecosistemas digitales que potencian la productividad</w:t>
      </w:r>
      <w:bookmarkEnd w:id="318"/>
      <w:bookmarkEnd w:id="319"/>
      <w:bookmarkEnd w:id="320"/>
      <w:bookmarkEnd w:id="321"/>
    </w:p>
    <w:p w14:paraId="7E86FC22" w14:textId="77777777" w:rsidR="00063DE4" w:rsidRPr="00FA5442" w:rsidRDefault="00063DE4" w:rsidP="00CA75E8">
      <w:pPr>
        <w:jc w:val="both"/>
        <w:rPr>
          <w:rFonts w:cstheme="minorHAnsi"/>
          <w:color w:val="auto"/>
          <w:sz w:val="22"/>
          <w:lang w:val="es-419" w:eastAsia="es-CO"/>
        </w:rPr>
      </w:pPr>
    </w:p>
    <w:p w14:paraId="1FA32101" w14:textId="77777777" w:rsidR="00CD0272" w:rsidRPr="00FA5442" w:rsidRDefault="00CD0272"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Fortalece el uso de plataformas colaborativas y sistemas de información institucionales para mejorar la comunicación interna, la gestión documental, el trabajo en tiempo real y el acceso ágil a información.</w:t>
      </w:r>
      <w:r w:rsidRPr="00FA5442">
        <w:rPr>
          <w:rFonts w:asciiTheme="minorHAnsi" w:hAnsiTheme="minorHAnsi" w:cstheme="minorHAnsi"/>
          <w:sz w:val="22"/>
          <w:szCs w:val="22"/>
        </w:rPr>
        <w:br/>
        <w:t xml:space="preserve">La UAECD seguirá consolidando el uso de herramientas como </w:t>
      </w:r>
      <w:proofErr w:type="spellStart"/>
      <w:r w:rsidRPr="00FA5442">
        <w:rPr>
          <w:rFonts w:asciiTheme="minorHAnsi" w:hAnsiTheme="minorHAnsi" w:cstheme="minorHAnsi"/>
          <w:sz w:val="22"/>
          <w:szCs w:val="22"/>
        </w:rPr>
        <w:t>Teams</w:t>
      </w:r>
      <w:proofErr w:type="spellEnd"/>
      <w:r w:rsidRPr="00FA5442">
        <w:rPr>
          <w:rFonts w:asciiTheme="minorHAnsi" w:hAnsiTheme="minorHAnsi" w:cstheme="minorHAnsi"/>
          <w:sz w:val="22"/>
          <w:szCs w:val="22"/>
        </w:rPr>
        <w:t xml:space="preserve">, </w:t>
      </w:r>
      <w:proofErr w:type="spellStart"/>
      <w:r w:rsidRPr="00FA5442">
        <w:rPr>
          <w:rFonts w:asciiTheme="minorHAnsi" w:hAnsiTheme="minorHAnsi" w:cstheme="minorHAnsi"/>
          <w:sz w:val="22"/>
          <w:szCs w:val="22"/>
        </w:rPr>
        <w:t>Forms</w:t>
      </w:r>
      <w:proofErr w:type="spellEnd"/>
      <w:r w:rsidRPr="00FA5442">
        <w:rPr>
          <w:rFonts w:asciiTheme="minorHAnsi" w:hAnsiTheme="minorHAnsi" w:cstheme="minorHAnsi"/>
          <w:sz w:val="22"/>
          <w:szCs w:val="22"/>
        </w:rPr>
        <w:t xml:space="preserve">, </w:t>
      </w:r>
      <w:proofErr w:type="spellStart"/>
      <w:r w:rsidRPr="00FA5442">
        <w:rPr>
          <w:rFonts w:asciiTheme="minorHAnsi" w:hAnsiTheme="minorHAnsi" w:cstheme="minorHAnsi"/>
          <w:sz w:val="22"/>
          <w:szCs w:val="22"/>
        </w:rPr>
        <w:t>Planner</w:t>
      </w:r>
      <w:proofErr w:type="spellEnd"/>
      <w:r w:rsidRPr="00FA5442">
        <w:rPr>
          <w:rFonts w:asciiTheme="minorHAnsi" w:hAnsiTheme="minorHAnsi" w:cstheme="minorHAnsi"/>
          <w:sz w:val="22"/>
          <w:szCs w:val="22"/>
        </w:rPr>
        <w:t>, SharePoint y demás aplicaciones de Office 365, promoviendo entornos de trabajo interconectados, seguros y orientados a resultados.</w:t>
      </w:r>
    </w:p>
    <w:p w14:paraId="5035E5E6" w14:textId="1B839B44" w:rsidR="00CD0272" w:rsidRPr="00FA5442" w:rsidRDefault="00CD0272" w:rsidP="00CA75E8">
      <w:pPr>
        <w:jc w:val="both"/>
        <w:rPr>
          <w:rFonts w:cstheme="minorHAnsi"/>
          <w:b w:val="0"/>
          <w:color w:val="auto"/>
          <w:sz w:val="22"/>
        </w:rPr>
      </w:pPr>
    </w:p>
    <w:p w14:paraId="3EC18DC9" w14:textId="0426C714" w:rsidR="00CD0272" w:rsidRPr="00FA5442" w:rsidRDefault="00CD0272" w:rsidP="00CA75E8">
      <w:pPr>
        <w:pStyle w:val="Ttulo3"/>
        <w:spacing w:before="0" w:after="0" w:line="240" w:lineRule="auto"/>
        <w:jc w:val="both"/>
        <w:rPr>
          <w:rStyle w:val="Fuerte"/>
          <w:rFonts w:asciiTheme="minorHAnsi" w:hAnsiTheme="minorHAnsi" w:cstheme="minorHAnsi"/>
          <w:i/>
          <w:color w:val="auto"/>
          <w:sz w:val="22"/>
          <w:szCs w:val="22"/>
        </w:rPr>
      </w:pPr>
      <w:bookmarkStart w:id="322" w:name="_Toc429007578"/>
      <w:bookmarkStart w:id="323" w:name="_Toc216940225"/>
      <w:bookmarkStart w:id="324" w:name="_Toc217053580"/>
      <w:bookmarkStart w:id="325" w:name="_Toc217053935"/>
      <w:r w:rsidRPr="00FA5442">
        <w:rPr>
          <w:rStyle w:val="Fuerte"/>
          <w:rFonts w:asciiTheme="minorHAnsi" w:hAnsiTheme="minorHAnsi" w:cstheme="minorHAnsi"/>
          <w:i/>
          <w:color w:val="auto"/>
          <w:sz w:val="22"/>
          <w:szCs w:val="22"/>
        </w:rPr>
        <w:t>Servicios digitales para servidores(as) y familias</w:t>
      </w:r>
      <w:bookmarkEnd w:id="322"/>
      <w:bookmarkEnd w:id="323"/>
      <w:bookmarkEnd w:id="324"/>
      <w:bookmarkEnd w:id="325"/>
    </w:p>
    <w:p w14:paraId="5EB0036F" w14:textId="77777777" w:rsidR="00063DE4" w:rsidRPr="00FA5442" w:rsidRDefault="00063DE4" w:rsidP="00CA75E8">
      <w:pPr>
        <w:jc w:val="both"/>
        <w:rPr>
          <w:rFonts w:cstheme="minorHAnsi"/>
          <w:color w:val="auto"/>
          <w:sz w:val="22"/>
          <w:lang w:val="es-419" w:eastAsia="es-CO"/>
        </w:rPr>
      </w:pPr>
    </w:p>
    <w:p w14:paraId="22691AB5" w14:textId="2180A9DE" w:rsidR="00CD0272" w:rsidRPr="00FA5442" w:rsidRDefault="00CD0272"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La Entidad impulsará jornadas orientadas a acercar soluciones tecnológicas que faciliten trámites, reduzcan desplazamientos y promuevan la ciudadanía digital:</w:t>
      </w:r>
    </w:p>
    <w:p w14:paraId="60017CBE" w14:textId="77777777" w:rsidR="00063DE4" w:rsidRPr="00FA5442" w:rsidRDefault="00063DE4" w:rsidP="00CA75E8">
      <w:pPr>
        <w:pStyle w:val="NormalWeb"/>
        <w:spacing w:before="0" w:beforeAutospacing="0" w:after="0" w:afterAutospacing="0"/>
        <w:jc w:val="both"/>
        <w:rPr>
          <w:rFonts w:asciiTheme="minorHAnsi" w:hAnsiTheme="minorHAnsi" w:cstheme="minorHAnsi"/>
          <w:sz w:val="22"/>
          <w:szCs w:val="22"/>
        </w:rPr>
      </w:pPr>
    </w:p>
    <w:p w14:paraId="35325E8E" w14:textId="77777777" w:rsidR="00CD0272" w:rsidRPr="00FA5442" w:rsidRDefault="00CD0272" w:rsidP="00CA75E8">
      <w:pPr>
        <w:pStyle w:val="NormalWeb"/>
        <w:numPr>
          <w:ilvl w:val="0"/>
          <w:numId w:val="17"/>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Jornadas de cédula digital:</w:t>
      </w:r>
      <w:r w:rsidRPr="00FA5442">
        <w:rPr>
          <w:rFonts w:asciiTheme="minorHAnsi" w:hAnsiTheme="minorHAnsi" w:cstheme="minorHAnsi"/>
          <w:sz w:val="22"/>
          <w:szCs w:val="22"/>
        </w:rPr>
        <w:t xml:space="preserve"> En articulación con la Registraduría, se realizará una jornada institucional en el primer semestre de 2026 para que servidores(as) y sus familias accedan de manera rápida, segura y confiable a este documento.</w:t>
      </w:r>
    </w:p>
    <w:p w14:paraId="68624E64" w14:textId="77777777" w:rsidR="00CD0272" w:rsidRPr="00FA5442" w:rsidRDefault="00CD0272" w:rsidP="00CA75E8">
      <w:pPr>
        <w:pStyle w:val="NormalWeb"/>
        <w:numPr>
          <w:ilvl w:val="0"/>
          <w:numId w:val="17"/>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Jornadas de pasaporte:</w:t>
      </w:r>
      <w:r w:rsidRPr="00FA5442">
        <w:rPr>
          <w:rFonts w:asciiTheme="minorHAnsi" w:hAnsiTheme="minorHAnsi" w:cstheme="minorHAnsi"/>
          <w:sz w:val="22"/>
          <w:szCs w:val="22"/>
        </w:rPr>
        <w:t xml:space="preserve"> Se coordinarán dos jornadas (una por semestre de 2026) para facilitar la obtención o renovación del pasaporte, integrándolas a la Feria de Servicios.</w:t>
      </w:r>
    </w:p>
    <w:p w14:paraId="1E66463F" w14:textId="4EE6C215" w:rsidR="00CD0272" w:rsidRPr="00FA5442" w:rsidRDefault="00CD0272" w:rsidP="00CA75E8">
      <w:pPr>
        <w:jc w:val="both"/>
        <w:rPr>
          <w:rFonts w:cstheme="minorHAnsi"/>
          <w:b w:val="0"/>
          <w:color w:val="auto"/>
          <w:sz w:val="22"/>
        </w:rPr>
      </w:pPr>
    </w:p>
    <w:p w14:paraId="5B0D7340" w14:textId="77777777" w:rsidR="004B0908" w:rsidRPr="00FA5442" w:rsidRDefault="004B0908" w:rsidP="00CA75E8">
      <w:pPr>
        <w:pStyle w:val="Ttulo2"/>
        <w:numPr>
          <w:ilvl w:val="3"/>
          <w:numId w:val="2"/>
        </w:numPr>
        <w:spacing w:after="0"/>
        <w:jc w:val="both"/>
        <w:rPr>
          <w:rFonts w:cstheme="minorHAnsi"/>
          <w:b/>
          <w:color w:val="auto"/>
          <w:sz w:val="22"/>
          <w:szCs w:val="22"/>
        </w:rPr>
      </w:pPr>
      <w:bookmarkStart w:id="326" w:name="_Toc185451388"/>
      <w:bookmarkStart w:id="327" w:name="_Toc185451594"/>
      <w:bookmarkStart w:id="328" w:name="_Toc215062368"/>
      <w:bookmarkStart w:id="329" w:name="_Toc934549257"/>
      <w:bookmarkStart w:id="330" w:name="_Toc216940226"/>
      <w:bookmarkStart w:id="331" w:name="_Toc217053936"/>
      <w:r w:rsidRPr="00FA5442">
        <w:rPr>
          <w:rFonts w:cstheme="minorHAnsi"/>
          <w:b/>
          <w:color w:val="auto"/>
          <w:sz w:val="22"/>
          <w:szCs w:val="22"/>
        </w:rPr>
        <w:t>Eje 5: Identidad y vocación por el servicio público</w:t>
      </w:r>
      <w:bookmarkEnd w:id="326"/>
      <w:bookmarkEnd w:id="327"/>
      <w:bookmarkEnd w:id="328"/>
      <w:bookmarkEnd w:id="329"/>
      <w:bookmarkEnd w:id="330"/>
      <w:bookmarkEnd w:id="331"/>
    </w:p>
    <w:p w14:paraId="686C70FA" w14:textId="77777777" w:rsidR="00655F4A" w:rsidRPr="00FA5442" w:rsidRDefault="00655F4A" w:rsidP="00CA75E8">
      <w:pPr>
        <w:pStyle w:val="NormalWeb"/>
        <w:spacing w:before="0" w:beforeAutospacing="0" w:after="0" w:afterAutospacing="0"/>
        <w:jc w:val="both"/>
        <w:rPr>
          <w:rFonts w:asciiTheme="minorHAnsi" w:hAnsiTheme="minorHAnsi" w:cstheme="minorHAnsi"/>
          <w:sz w:val="22"/>
          <w:szCs w:val="22"/>
        </w:rPr>
      </w:pPr>
      <w:bookmarkStart w:id="332" w:name="_Toc185451392"/>
      <w:bookmarkStart w:id="333" w:name="_Toc185451598"/>
    </w:p>
    <w:p w14:paraId="30E0A953" w14:textId="23370B60" w:rsidR="00655F4A" w:rsidRPr="00FA5442" w:rsidRDefault="00655F4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El Eje de Identidad y Vocación por el Servicio Público promueve una cultura organizacional comprometida, íntegra y orientada al propósito superior del Estado: servir a la ciudadanía con excelencia. Conforme al Programa Nacional de Bienestar 2023–2026, este eje reúne las acciones destinadas a fortalecer el sentido de pertenencia, interiorizar los valores del Código de Integridad del Servicio Público y consolidar la convicción de que la labor de cada servidor(a) es esencial para la confianza y satisfacción de los grupos de interés.</w:t>
      </w:r>
    </w:p>
    <w:p w14:paraId="11BC3293" w14:textId="77777777" w:rsidR="00655F4A" w:rsidRPr="00FA5442" w:rsidRDefault="00655F4A" w:rsidP="00CA75E8">
      <w:pPr>
        <w:pStyle w:val="NormalWeb"/>
        <w:spacing w:before="0" w:beforeAutospacing="0" w:after="0" w:afterAutospacing="0"/>
        <w:jc w:val="both"/>
        <w:rPr>
          <w:rFonts w:asciiTheme="minorHAnsi" w:hAnsiTheme="minorHAnsi" w:cstheme="minorHAnsi"/>
          <w:sz w:val="22"/>
          <w:szCs w:val="22"/>
        </w:rPr>
      </w:pPr>
    </w:p>
    <w:p w14:paraId="35CCA6AD" w14:textId="77777777" w:rsidR="00655F4A" w:rsidRPr="00FA5442" w:rsidRDefault="00655F4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Este eje se estructura para fortalecer la mística del servicio público, reconociendo el talento humano de la UAECD como el principal motor de la gestión institucional.</w:t>
      </w:r>
    </w:p>
    <w:p w14:paraId="0723064E" w14:textId="7BECFCED" w:rsidR="00655F4A" w:rsidRPr="00FA5442" w:rsidRDefault="00655F4A" w:rsidP="00CA75E8">
      <w:pPr>
        <w:jc w:val="both"/>
        <w:rPr>
          <w:rFonts w:cstheme="minorHAnsi"/>
          <w:color w:val="auto"/>
          <w:sz w:val="22"/>
        </w:rPr>
      </w:pPr>
    </w:p>
    <w:p w14:paraId="65B58E70" w14:textId="7F6628E0" w:rsidR="00655F4A" w:rsidRPr="00FA5442" w:rsidRDefault="00655F4A" w:rsidP="00CA75E8">
      <w:pPr>
        <w:pStyle w:val="Ttulo2"/>
        <w:spacing w:after="0"/>
        <w:jc w:val="both"/>
        <w:rPr>
          <w:rStyle w:val="Fuerte"/>
          <w:rFonts w:cstheme="minorHAnsi"/>
          <w:i/>
          <w:color w:val="auto"/>
          <w:sz w:val="22"/>
          <w:szCs w:val="22"/>
        </w:rPr>
      </w:pPr>
      <w:bookmarkStart w:id="334" w:name="_Toc1319125316"/>
      <w:bookmarkStart w:id="335" w:name="_Toc216940227"/>
      <w:bookmarkStart w:id="336" w:name="_Toc217053582"/>
      <w:bookmarkStart w:id="337" w:name="_Toc217053937"/>
      <w:r w:rsidRPr="00FA5442">
        <w:rPr>
          <w:rStyle w:val="Fuerte"/>
          <w:rFonts w:cstheme="minorHAnsi"/>
          <w:i/>
          <w:color w:val="auto"/>
          <w:sz w:val="22"/>
          <w:szCs w:val="22"/>
        </w:rPr>
        <w:t>Fomento del sentido de pertenencia y la vocación pública</w:t>
      </w:r>
      <w:bookmarkEnd w:id="334"/>
      <w:bookmarkEnd w:id="335"/>
      <w:bookmarkEnd w:id="336"/>
      <w:bookmarkEnd w:id="337"/>
    </w:p>
    <w:p w14:paraId="0D3B0A38" w14:textId="77777777" w:rsidR="00655F4A" w:rsidRPr="00FA5442" w:rsidRDefault="00655F4A" w:rsidP="00CA75E8">
      <w:pPr>
        <w:jc w:val="both"/>
        <w:rPr>
          <w:rFonts w:cstheme="minorHAnsi"/>
          <w:color w:val="auto"/>
          <w:sz w:val="22"/>
        </w:rPr>
      </w:pPr>
    </w:p>
    <w:p w14:paraId="35D9FC1C" w14:textId="68DB15C8" w:rsidR="00655F4A" w:rsidRPr="00FA5442" w:rsidRDefault="00655F4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Este componente impulsa acciones orientadas a consolidar una conexión profunda entre los servidores(as) y la misión institucional. Busca que cada persona reconozca el impacto de su labor, se identifique con los objetivos estratégicos y se comprometa con una prestación del servicio ética, eficiente y orientada al valor público.</w:t>
      </w:r>
      <w:r w:rsidR="0C0E0FE4" w:rsidRPr="00FA5442">
        <w:rPr>
          <w:rFonts w:asciiTheme="minorHAnsi" w:hAnsiTheme="minorHAnsi" w:cstheme="minorHAnsi"/>
          <w:sz w:val="22"/>
          <w:szCs w:val="22"/>
        </w:rPr>
        <w:t xml:space="preserve"> </w:t>
      </w:r>
      <w:r w:rsidRPr="00FA5442">
        <w:rPr>
          <w:rFonts w:asciiTheme="minorHAnsi" w:hAnsiTheme="minorHAnsi" w:cstheme="minorHAnsi"/>
          <w:sz w:val="22"/>
          <w:szCs w:val="22"/>
        </w:rPr>
        <w:t>Para su desarrollo, además de las acciones previstas en el PIC e Innovación y el PTSST, se implementarán las siguientes estrategias:</w:t>
      </w:r>
    </w:p>
    <w:p w14:paraId="06A97B8B" w14:textId="06D13FAE" w:rsidR="00655F4A" w:rsidRPr="00FA5442" w:rsidRDefault="00655F4A" w:rsidP="00CA75E8">
      <w:pPr>
        <w:jc w:val="both"/>
        <w:rPr>
          <w:rFonts w:cstheme="minorHAnsi"/>
          <w:color w:val="auto"/>
          <w:sz w:val="22"/>
        </w:rPr>
      </w:pPr>
    </w:p>
    <w:p w14:paraId="10A6BBFE" w14:textId="636DD0D6" w:rsidR="00655F4A" w:rsidRPr="00FA5442" w:rsidRDefault="00655F4A" w:rsidP="00CA75E8">
      <w:pPr>
        <w:pStyle w:val="Ttulo3"/>
        <w:spacing w:before="0" w:after="0" w:line="240" w:lineRule="auto"/>
        <w:jc w:val="both"/>
        <w:rPr>
          <w:rFonts w:asciiTheme="minorHAnsi" w:hAnsiTheme="minorHAnsi" w:cstheme="minorHAnsi"/>
          <w:color w:val="auto"/>
          <w:sz w:val="22"/>
          <w:szCs w:val="22"/>
        </w:rPr>
      </w:pPr>
      <w:bookmarkStart w:id="338" w:name="_Toc1723686247"/>
      <w:bookmarkStart w:id="339" w:name="_Toc216940228"/>
      <w:bookmarkStart w:id="340" w:name="_Toc217053583"/>
      <w:bookmarkStart w:id="341" w:name="_Toc217053938"/>
      <w:r w:rsidRPr="00FA5442">
        <w:rPr>
          <w:rStyle w:val="Fuerte"/>
          <w:rFonts w:asciiTheme="minorHAnsi" w:hAnsiTheme="minorHAnsi" w:cstheme="minorHAnsi"/>
          <w:b w:val="0"/>
          <w:color w:val="auto"/>
          <w:sz w:val="22"/>
          <w:szCs w:val="22"/>
        </w:rPr>
        <w:t>Apropiación del Código de Ética e Integridad en la UAECD: e</w:t>
      </w:r>
      <w:r w:rsidRPr="00FA5442">
        <w:rPr>
          <w:rFonts w:asciiTheme="minorHAnsi" w:hAnsiTheme="minorHAnsi" w:cstheme="minorHAnsi"/>
          <w:color w:val="auto"/>
          <w:sz w:val="22"/>
          <w:szCs w:val="22"/>
        </w:rPr>
        <w:t>n cumplimiento del Decreto 118 de 2018 y la Estrategia de Implementación del Código de Integridad incluida en el PBSI 2025, se fortalecerá la cultura ética mediante:</w:t>
      </w:r>
      <w:bookmarkEnd w:id="338"/>
      <w:bookmarkEnd w:id="339"/>
      <w:bookmarkEnd w:id="340"/>
      <w:bookmarkEnd w:id="341"/>
    </w:p>
    <w:p w14:paraId="06F19F07" w14:textId="77777777" w:rsidR="00655F4A" w:rsidRPr="00FA5442" w:rsidRDefault="00655F4A" w:rsidP="00CA75E8">
      <w:pPr>
        <w:jc w:val="both"/>
        <w:rPr>
          <w:rFonts w:cstheme="minorHAnsi"/>
          <w:color w:val="auto"/>
          <w:sz w:val="22"/>
          <w:lang w:val="es-419" w:eastAsia="es-CO"/>
        </w:rPr>
      </w:pPr>
    </w:p>
    <w:p w14:paraId="6786C7E0" w14:textId="77777777" w:rsidR="00655F4A" w:rsidRPr="00FA5442" w:rsidRDefault="00655F4A" w:rsidP="00CA75E8">
      <w:pPr>
        <w:pStyle w:val="NormalWeb"/>
        <w:numPr>
          <w:ilvl w:val="0"/>
          <w:numId w:val="18"/>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lastRenderedPageBreak/>
        <w:t>Formación especializada para Gestores de Integridad</w:t>
      </w:r>
      <w:r w:rsidRPr="00FA5442">
        <w:rPr>
          <w:rStyle w:val="Fuerte"/>
          <w:rFonts w:asciiTheme="minorHAnsi" w:eastAsiaTheme="majorEastAsia" w:hAnsiTheme="minorHAnsi" w:cstheme="minorHAnsi"/>
          <w:sz w:val="22"/>
          <w:szCs w:val="22"/>
        </w:rPr>
        <w:t>:</w:t>
      </w:r>
      <w:r w:rsidRPr="00FA5442">
        <w:rPr>
          <w:rFonts w:asciiTheme="minorHAnsi" w:hAnsiTheme="minorHAnsi" w:cstheme="minorHAnsi"/>
          <w:sz w:val="22"/>
          <w:szCs w:val="22"/>
        </w:rPr>
        <w:t xml:space="preserve"> desarrollo de capacidades para orientar comportamientos éticos, gestionar dilemas y promover el cambio comportamental en sus dependencias.</w:t>
      </w:r>
    </w:p>
    <w:p w14:paraId="38AEDCF4" w14:textId="77777777" w:rsidR="00655F4A" w:rsidRPr="00FA5442" w:rsidRDefault="00655F4A" w:rsidP="00CA75E8">
      <w:pPr>
        <w:pStyle w:val="NormalWeb"/>
        <w:numPr>
          <w:ilvl w:val="0"/>
          <w:numId w:val="18"/>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Promoción activa de los valores institucionales</w:t>
      </w:r>
      <w:r w:rsidRPr="00FA5442">
        <w:rPr>
          <w:rStyle w:val="Fuerte"/>
          <w:rFonts w:asciiTheme="minorHAnsi" w:eastAsiaTheme="majorEastAsia" w:hAnsiTheme="minorHAnsi" w:cstheme="minorHAnsi"/>
          <w:sz w:val="22"/>
          <w:szCs w:val="22"/>
        </w:rPr>
        <w:t>:</w:t>
      </w:r>
      <w:r w:rsidRPr="00FA5442">
        <w:rPr>
          <w:rFonts w:asciiTheme="minorHAnsi" w:hAnsiTheme="minorHAnsi" w:cstheme="minorHAnsi"/>
          <w:sz w:val="22"/>
          <w:szCs w:val="22"/>
        </w:rPr>
        <w:t xml:space="preserve"> campañas, ejercicios de reflexión y acciones simbólicas que incentiven la interiorización del Código y su articulación con el quehacer diario.</w:t>
      </w:r>
    </w:p>
    <w:p w14:paraId="275F4ACB" w14:textId="77777777" w:rsidR="00655F4A" w:rsidRPr="00FA5442" w:rsidRDefault="00655F4A" w:rsidP="00CA75E8">
      <w:pPr>
        <w:pStyle w:val="NormalWeb"/>
        <w:numPr>
          <w:ilvl w:val="0"/>
          <w:numId w:val="18"/>
        </w:numPr>
        <w:spacing w:before="0" w:beforeAutospacing="0" w:after="0" w:afterAutospacing="0"/>
        <w:jc w:val="both"/>
        <w:rPr>
          <w:rFonts w:asciiTheme="minorHAnsi" w:hAnsiTheme="minorHAnsi" w:cstheme="minorHAnsi"/>
          <w:sz w:val="22"/>
          <w:szCs w:val="22"/>
        </w:rPr>
      </w:pPr>
      <w:r w:rsidRPr="00FA5442">
        <w:rPr>
          <w:rStyle w:val="Fuerte"/>
          <w:rFonts w:asciiTheme="minorHAnsi" w:eastAsiaTheme="majorEastAsia" w:hAnsiTheme="minorHAnsi" w:cstheme="minorHAnsi"/>
          <w:b w:val="0"/>
          <w:sz w:val="22"/>
          <w:szCs w:val="22"/>
        </w:rPr>
        <w:t>Monitoreo y evaluación del nivel de apropiación</w:t>
      </w:r>
      <w:r w:rsidRPr="00FA5442">
        <w:rPr>
          <w:rStyle w:val="Fuerte"/>
          <w:rFonts w:asciiTheme="minorHAnsi" w:eastAsiaTheme="majorEastAsia" w:hAnsiTheme="minorHAnsi" w:cstheme="minorHAnsi"/>
          <w:sz w:val="22"/>
          <w:szCs w:val="22"/>
        </w:rPr>
        <w:t>:</w:t>
      </w:r>
      <w:r w:rsidRPr="00FA5442">
        <w:rPr>
          <w:rFonts w:asciiTheme="minorHAnsi" w:hAnsiTheme="minorHAnsi" w:cstheme="minorHAnsi"/>
          <w:sz w:val="22"/>
          <w:szCs w:val="22"/>
        </w:rPr>
        <w:t xml:space="preserve"> medición periódica del avance cultural y de la identificación de brechas, con planes de mejora y retroalimentación continua.</w:t>
      </w:r>
    </w:p>
    <w:p w14:paraId="0DC51289" w14:textId="7E6E77A0" w:rsidR="00655F4A" w:rsidRPr="00FA5442" w:rsidRDefault="00655F4A" w:rsidP="00CA75E8">
      <w:pPr>
        <w:jc w:val="both"/>
        <w:rPr>
          <w:rFonts w:cstheme="minorHAnsi"/>
          <w:color w:val="auto"/>
          <w:sz w:val="22"/>
        </w:rPr>
      </w:pPr>
    </w:p>
    <w:p w14:paraId="1F7A2460" w14:textId="31EE176E" w:rsidR="00655F4A" w:rsidRPr="00FA5442" w:rsidRDefault="00655F4A" w:rsidP="00CA75E8">
      <w:pPr>
        <w:pStyle w:val="Ttulo3"/>
        <w:spacing w:before="0" w:after="0" w:line="240" w:lineRule="auto"/>
        <w:jc w:val="both"/>
        <w:rPr>
          <w:rFonts w:asciiTheme="minorHAnsi" w:hAnsiTheme="minorHAnsi" w:cstheme="minorHAnsi"/>
          <w:color w:val="auto"/>
          <w:sz w:val="22"/>
          <w:szCs w:val="22"/>
        </w:rPr>
      </w:pPr>
      <w:bookmarkStart w:id="342" w:name="_Toc218877196"/>
      <w:bookmarkStart w:id="343" w:name="_Toc216940229"/>
      <w:bookmarkStart w:id="344" w:name="_Toc217053584"/>
      <w:bookmarkStart w:id="345" w:name="_Toc217053939"/>
      <w:r w:rsidRPr="00FA5442">
        <w:rPr>
          <w:rStyle w:val="Fuerte"/>
          <w:rFonts w:asciiTheme="minorHAnsi" w:hAnsiTheme="minorHAnsi" w:cstheme="minorHAnsi"/>
          <w:b w:val="0"/>
          <w:color w:val="auto"/>
          <w:sz w:val="22"/>
          <w:szCs w:val="22"/>
        </w:rPr>
        <w:t xml:space="preserve">Conversando con la Directora: </w:t>
      </w:r>
      <w:r w:rsidR="00584C9F" w:rsidRPr="00FA5442">
        <w:rPr>
          <w:rStyle w:val="Fuerte"/>
          <w:rFonts w:asciiTheme="minorHAnsi" w:hAnsiTheme="minorHAnsi" w:cstheme="minorHAnsi"/>
          <w:b w:val="0"/>
          <w:color w:val="auto"/>
          <w:sz w:val="22"/>
          <w:szCs w:val="22"/>
        </w:rPr>
        <w:t>s</w:t>
      </w:r>
      <w:r w:rsidRPr="00FA5442">
        <w:rPr>
          <w:rFonts w:asciiTheme="minorHAnsi" w:hAnsiTheme="minorHAnsi" w:cstheme="minorHAnsi"/>
          <w:color w:val="auto"/>
          <w:sz w:val="22"/>
          <w:szCs w:val="22"/>
        </w:rPr>
        <w:t>e fortalecerá este espacio de diálogo transparente y cercano entre la Dirección y los equipos, orientado a:</w:t>
      </w:r>
      <w:bookmarkEnd w:id="342"/>
      <w:bookmarkEnd w:id="343"/>
      <w:bookmarkEnd w:id="344"/>
      <w:bookmarkEnd w:id="345"/>
    </w:p>
    <w:p w14:paraId="160597ED" w14:textId="77777777" w:rsidR="00584C9F" w:rsidRPr="00FA5442" w:rsidRDefault="00584C9F" w:rsidP="00CA75E8">
      <w:pPr>
        <w:jc w:val="both"/>
        <w:rPr>
          <w:rFonts w:cstheme="minorHAnsi"/>
          <w:color w:val="auto"/>
          <w:sz w:val="22"/>
          <w:lang w:val="es-419" w:eastAsia="es-CO"/>
        </w:rPr>
      </w:pPr>
    </w:p>
    <w:p w14:paraId="2BD2288E" w14:textId="77777777" w:rsidR="00655F4A" w:rsidRPr="00FA5442" w:rsidRDefault="00655F4A" w:rsidP="00CA75E8">
      <w:pPr>
        <w:pStyle w:val="NormalWeb"/>
        <w:numPr>
          <w:ilvl w:val="0"/>
          <w:numId w:val="19"/>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Reconocer logros colectivos e individuales en la ejecución del Plan de Acción Institucional.</w:t>
      </w:r>
    </w:p>
    <w:p w14:paraId="386A9379" w14:textId="77777777" w:rsidR="00655F4A" w:rsidRPr="00FA5442" w:rsidRDefault="00655F4A" w:rsidP="00CA75E8">
      <w:pPr>
        <w:pStyle w:val="NormalWeb"/>
        <w:numPr>
          <w:ilvl w:val="0"/>
          <w:numId w:val="19"/>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Fomentar la integración, el sentido de propósito y la cultura de liderazgo transformador.</w:t>
      </w:r>
    </w:p>
    <w:p w14:paraId="6BA85229" w14:textId="77777777" w:rsidR="00655F4A" w:rsidRPr="00FA5442" w:rsidRDefault="00655F4A" w:rsidP="00CA75E8">
      <w:pPr>
        <w:pStyle w:val="NormalWeb"/>
        <w:numPr>
          <w:ilvl w:val="0"/>
          <w:numId w:val="19"/>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Contribuir al clima organizacional mediante un ejercicio abierto de escucha, participación y retroalimentación.</w:t>
      </w:r>
    </w:p>
    <w:p w14:paraId="3364DA7E" w14:textId="77777777" w:rsidR="00655F4A" w:rsidRPr="00FA5442" w:rsidRDefault="00655F4A" w:rsidP="00CA75E8">
      <w:pPr>
        <w:pStyle w:val="NormalWeb"/>
        <w:numPr>
          <w:ilvl w:val="0"/>
          <w:numId w:val="19"/>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Socializar avances, retos y proyecciones estratégicas de la UAECD, promoviendo claridad, cohesión y alineación institucional.</w:t>
      </w:r>
    </w:p>
    <w:p w14:paraId="3A756322" w14:textId="77777777" w:rsidR="00584C9F" w:rsidRPr="00FA5442" w:rsidRDefault="00584C9F" w:rsidP="00CA75E8">
      <w:pPr>
        <w:pStyle w:val="NormalWeb"/>
        <w:spacing w:before="0" w:beforeAutospacing="0" w:after="0" w:afterAutospacing="0"/>
        <w:jc w:val="both"/>
        <w:rPr>
          <w:rFonts w:asciiTheme="minorHAnsi" w:hAnsiTheme="minorHAnsi" w:cstheme="minorHAnsi"/>
          <w:sz w:val="22"/>
          <w:szCs w:val="22"/>
        </w:rPr>
      </w:pPr>
    </w:p>
    <w:p w14:paraId="3F1EE752" w14:textId="2DCD9D17" w:rsidR="00655F4A" w:rsidRPr="00FA5442" w:rsidRDefault="00655F4A" w:rsidP="00CA75E8">
      <w:pPr>
        <w:pStyle w:val="NormalWeb"/>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Este espacio se consolida como un encuentro de crecimiento profesional, motivación y construcción de identidad pública, fortaleciendo la convicción de “hacia dónde vamos” como entidad.</w:t>
      </w:r>
    </w:p>
    <w:p w14:paraId="44104097" w14:textId="3E8AB467" w:rsidR="00CC058E" w:rsidRPr="00FA5442" w:rsidRDefault="00CC058E" w:rsidP="00CA75E8">
      <w:pPr>
        <w:pStyle w:val="NormalWeb"/>
        <w:spacing w:before="0" w:beforeAutospacing="0" w:after="0" w:afterAutospacing="0"/>
        <w:jc w:val="both"/>
        <w:rPr>
          <w:rFonts w:asciiTheme="minorHAnsi" w:hAnsiTheme="minorHAnsi" w:cstheme="minorHAnsi"/>
          <w:sz w:val="22"/>
          <w:szCs w:val="22"/>
        </w:rPr>
      </w:pPr>
    </w:p>
    <w:p w14:paraId="46E5A9B6" w14:textId="0F8E1D93" w:rsidR="00CC058E" w:rsidRPr="00FA5442" w:rsidRDefault="00CC058E" w:rsidP="00CA75E8">
      <w:pPr>
        <w:pStyle w:val="Ttulo3"/>
        <w:spacing w:before="0" w:after="0" w:line="240" w:lineRule="auto"/>
        <w:jc w:val="both"/>
        <w:rPr>
          <w:rFonts w:asciiTheme="minorHAnsi" w:hAnsiTheme="minorHAnsi" w:cstheme="minorHAnsi"/>
          <w:color w:val="auto"/>
          <w:sz w:val="22"/>
          <w:szCs w:val="22"/>
        </w:rPr>
      </w:pPr>
      <w:bookmarkStart w:id="346" w:name="_Toc1994507015"/>
      <w:bookmarkStart w:id="347" w:name="_Toc216940230"/>
      <w:bookmarkStart w:id="348" w:name="_Toc217053585"/>
      <w:bookmarkStart w:id="349" w:name="_Toc217053940"/>
      <w:r w:rsidRPr="00FA5442">
        <w:rPr>
          <w:rStyle w:val="Fuerte"/>
          <w:rFonts w:asciiTheme="minorHAnsi" w:hAnsiTheme="minorHAnsi" w:cstheme="minorHAnsi"/>
          <w:b w:val="0"/>
          <w:color w:val="auto"/>
          <w:sz w:val="22"/>
          <w:szCs w:val="22"/>
        </w:rPr>
        <w:t xml:space="preserve">Programa “Orgullo UAECD”: </w:t>
      </w:r>
      <w:r w:rsidR="009463B9" w:rsidRPr="00FA5442">
        <w:rPr>
          <w:rStyle w:val="Fuerte"/>
          <w:rFonts w:asciiTheme="minorHAnsi" w:hAnsiTheme="minorHAnsi" w:cstheme="minorHAnsi"/>
          <w:b w:val="0"/>
          <w:color w:val="auto"/>
          <w:sz w:val="22"/>
          <w:szCs w:val="22"/>
        </w:rPr>
        <w:t>f</w:t>
      </w:r>
      <w:r w:rsidRPr="00FA5442">
        <w:rPr>
          <w:rFonts w:asciiTheme="minorHAnsi" w:hAnsiTheme="minorHAnsi" w:cstheme="minorHAnsi"/>
          <w:color w:val="auto"/>
          <w:sz w:val="22"/>
          <w:szCs w:val="22"/>
        </w:rPr>
        <w:t>ortalecer la identidad institucional, reconocer historias de servicio y visibilizar buenas prácticas.</w:t>
      </w:r>
      <w:r w:rsidR="009463B9" w:rsidRPr="00FA5442">
        <w:rPr>
          <w:rFonts w:asciiTheme="minorHAnsi" w:hAnsiTheme="minorHAnsi" w:cstheme="minorHAnsi"/>
          <w:color w:val="auto"/>
          <w:sz w:val="22"/>
          <w:szCs w:val="22"/>
        </w:rPr>
        <w:t xml:space="preserve"> Se promoverá:</w:t>
      </w:r>
      <w:bookmarkEnd w:id="346"/>
      <w:bookmarkEnd w:id="347"/>
      <w:bookmarkEnd w:id="348"/>
      <w:bookmarkEnd w:id="349"/>
    </w:p>
    <w:p w14:paraId="5A114F57" w14:textId="77777777" w:rsidR="009463B9" w:rsidRPr="00FA5442" w:rsidRDefault="009463B9" w:rsidP="00CA75E8">
      <w:pPr>
        <w:jc w:val="both"/>
        <w:rPr>
          <w:rFonts w:cstheme="minorHAnsi"/>
          <w:color w:val="auto"/>
          <w:sz w:val="22"/>
          <w:lang w:val="es-419" w:eastAsia="es-CO"/>
        </w:rPr>
      </w:pPr>
    </w:p>
    <w:p w14:paraId="73AC9523" w14:textId="4651E47C" w:rsidR="00CC058E" w:rsidRPr="00FA5442" w:rsidRDefault="00CC058E" w:rsidP="00CA75E8">
      <w:pPr>
        <w:pStyle w:val="NormalWeb"/>
        <w:numPr>
          <w:ilvl w:val="0"/>
          <w:numId w:val="2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 xml:space="preserve">Historias de servidoras/es destacadas/os publicadas </w:t>
      </w:r>
      <w:r w:rsidR="009463B9" w:rsidRPr="00FA5442">
        <w:rPr>
          <w:rFonts w:asciiTheme="minorHAnsi" w:hAnsiTheme="minorHAnsi" w:cstheme="minorHAnsi"/>
          <w:sz w:val="22"/>
          <w:szCs w:val="22"/>
        </w:rPr>
        <w:t>trimestralmente</w:t>
      </w:r>
      <w:r w:rsidRPr="00FA5442">
        <w:rPr>
          <w:rFonts w:asciiTheme="minorHAnsi" w:hAnsiTheme="minorHAnsi" w:cstheme="minorHAnsi"/>
          <w:sz w:val="22"/>
          <w:szCs w:val="22"/>
        </w:rPr>
        <w:t xml:space="preserve"> en los canales internos.</w:t>
      </w:r>
    </w:p>
    <w:p w14:paraId="3EE260BE" w14:textId="16094C90" w:rsidR="00CC058E" w:rsidRPr="00FA5442" w:rsidRDefault="00CC058E" w:rsidP="00CA75E8">
      <w:pPr>
        <w:pStyle w:val="NormalWeb"/>
        <w:numPr>
          <w:ilvl w:val="0"/>
          <w:numId w:val="20"/>
        </w:numPr>
        <w:spacing w:before="0" w:beforeAutospacing="0" w:after="0" w:afterAutospacing="0"/>
        <w:jc w:val="both"/>
        <w:rPr>
          <w:rFonts w:asciiTheme="minorHAnsi" w:hAnsiTheme="minorHAnsi" w:cstheme="minorHAnsi"/>
          <w:sz w:val="22"/>
          <w:szCs w:val="22"/>
        </w:rPr>
      </w:pPr>
      <w:proofErr w:type="spellStart"/>
      <w:proofErr w:type="gramStart"/>
      <w:r w:rsidRPr="00FA5442">
        <w:rPr>
          <w:rFonts w:asciiTheme="minorHAnsi" w:hAnsiTheme="minorHAnsi" w:cstheme="minorHAnsi"/>
          <w:sz w:val="22"/>
          <w:szCs w:val="22"/>
        </w:rPr>
        <w:t>Mini-documentales</w:t>
      </w:r>
      <w:proofErr w:type="spellEnd"/>
      <w:proofErr w:type="gramEnd"/>
      <w:r w:rsidRPr="00FA5442">
        <w:rPr>
          <w:rFonts w:asciiTheme="minorHAnsi" w:hAnsiTheme="minorHAnsi" w:cstheme="minorHAnsi"/>
          <w:sz w:val="22"/>
          <w:szCs w:val="22"/>
        </w:rPr>
        <w:t xml:space="preserve"> internos “Así transformamos la ciudad”, mostrando logros de áreas misionales.</w:t>
      </w:r>
    </w:p>
    <w:p w14:paraId="6A379B32" w14:textId="6BDC0F94" w:rsidR="00CC058E" w:rsidRDefault="00D973AD" w:rsidP="00CA75E8">
      <w:pPr>
        <w:pStyle w:val="NormalWeb"/>
        <w:numPr>
          <w:ilvl w:val="0"/>
          <w:numId w:val="20"/>
        </w:numPr>
        <w:spacing w:before="0" w:beforeAutospacing="0" w:after="0" w:afterAutospacing="0"/>
        <w:jc w:val="both"/>
        <w:rPr>
          <w:rFonts w:asciiTheme="minorHAnsi" w:hAnsiTheme="minorHAnsi" w:cstheme="minorHAnsi"/>
          <w:sz w:val="22"/>
          <w:szCs w:val="22"/>
        </w:rPr>
      </w:pPr>
      <w:r w:rsidRPr="00FA5442">
        <w:rPr>
          <w:rFonts w:asciiTheme="minorHAnsi" w:hAnsiTheme="minorHAnsi" w:cstheme="minorHAnsi"/>
          <w:sz w:val="22"/>
          <w:szCs w:val="22"/>
        </w:rPr>
        <w:t>Activaciones motivacionales en momentos clave del año institucional.</w:t>
      </w:r>
    </w:p>
    <w:p w14:paraId="1E79E4A9" w14:textId="77777777" w:rsidR="00CA75E8" w:rsidRPr="00FA5442" w:rsidRDefault="00CA75E8" w:rsidP="00CA75E8">
      <w:pPr>
        <w:pStyle w:val="NormalWeb"/>
        <w:spacing w:before="0" w:beforeAutospacing="0" w:after="0" w:afterAutospacing="0"/>
        <w:ind w:left="720"/>
        <w:jc w:val="both"/>
        <w:rPr>
          <w:rFonts w:asciiTheme="minorHAnsi" w:hAnsiTheme="minorHAnsi" w:cstheme="minorHAnsi"/>
          <w:sz w:val="22"/>
          <w:szCs w:val="22"/>
        </w:rPr>
      </w:pPr>
    </w:p>
    <w:p w14:paraId="0B7E02BC" w14:textId="0F342E7A" w:rsidR="00D8391F" w:rsidRPr="00FA5442" w:rsidRDefault="00D8391F" w:rsidP="00CA75E8">
      <w:pPr>
        <w:pStyle w:val="Ttulo1"/>
        <w:spacing w:before="0" w:after="0"/>
        <w:jc w:val="both"/>
        <w:rPr>
          <w:rFonts w:asciiTheme="minorHAnsi" w:eastAsia="Calibri" w:hAnsiTheme="minorHAnsi" w:cstheme="minorHAnsi"/>
          <w:color w:val="auto"/>
          <w:kern w:val="0"/>
          <w:sz w:val="22"/>
          <w:szCs w:val="22"/>
          <w:lang w:val="es"/>
        </w:rPr>
      </w:pPr>
      <w:bookmarkStart w:id="350" w:name="_Toc215062369"/>
      <w:bookmarkStart w:id="351" w:name="_Toc708725591"/>
      <w:bookmarkStart w:id="352" w:name="_Toc216940231"/>
      <w:bookmarkStart w:id="353" w:name="_Toc217053586"/>
      <w:bookmarkStart w:id="354" w:name="_Toc217053941"/>
      <w:r w:rsidRPr="00FA5442">
        <w:rPr>
          <w:rFonts w:asciiTheme="minorHAnsi" w:eastAsia="Calibri" w:hAnsiTheme="minorHAnsi" w:cstheme="minorHAnsi"/>
          <w:color w:val="auto"/>
          <w:kern w:val="0"/>
          <w:sz w:val="22"/>
          <w:szCs w:val="22"/>
          <w:lang w:val="es"/>
        </w:rPr>
        <w:t>Adopción del Plan de Bienestar Social e Incentivos</w:t>
      </w:r>
      <w:bookmarkEnd w:id="350"/>
      <w:bookmarkEnd w:id="351"/>
      <w:bookmarkEnd w:id="352"/>
      <w:bookmarkEnd w:id="353"/>
      <w:bookmarkEnd w:id="354"/>
    </w:p>
    <w:p w14:paraId="5FE7B730" w14:textId="77777777" w:rsidR="00FC62BC" w:rsidRPr="00FA5442" w:rsidRDefault="00FC62BC" w:rsidP="00CA75E8">
      <w:pPr>
        <w:pStyle w:val="Ttulo1"/>
        <w:spacing w:before="0" w:after="0"/>
        <w:jc w:val="both"/>
        <w:rPr>
          <w:rFonts w:asciiTheme="minorHAnsi" w:eastAsia="Calibri" w:hAnsiTheme="minorHAnsi" w:cstheme="minorHAnsi"/>
          <w:color w:val="auto"/>
          <w:kern w:val="0"/>
          <w:sz w:val="22"/>
          <w:szCs w:val="22"/>
          <w:lang w:val="es"/>
        </w:rPr>
      </w:pPr>
    </w:p>
    <w:bookmarkEnd w:id="332"/>
    <w:bookmarkEnd w:id="333"/>
    <w:p w14:paraId="642F91AB" w14:textId="77777777" w:rsidR="004B0908" w:rsidRPr="00FA5442" w:rsidRDefault="004B0908" w:rsidP="00CA75E8">
      <w:pPr>
        <w:tabs>
          <w:tab w:val="left" w:pos="709"/>
        </w:tabs>
        <w:ind w:right="-142"/>
        <w:jc w:val="both"/>
        <w:rPr>
          <w:rFonts w:cstheme="minorHAnsi"/>
          <w:b w:val="0"/>
          <w:bCs/>
          <w:color w:val="auto"/>
          <w:sz w:val="22"/>
        </w:rPr>
      </w:pPr>
      <w:r w:rsidRPr="00FA5442">
        <w:rPr>
          <w:rFonts w:eastAsia="Calibri" w:cstheme="minorHAnsi"/>
          <w:b w:val="0"/>
          <w:bCs/>
          <w:color w:val="auto"/>
          <w:sz w:val="22"/>
        </w:rPr>
        <w:t xml:space="preserve">El PBSI será presentado a la Comisión de Personal, al Comité Institucional de Gestión y Desempeño de la UAECD; posterior a ello se adoptará mediante Acto Administrativo expedido por la directora de la Unidad. </w:t>
      </w:r>
    </w:p>
    <w:p w14:paraId="0FF4416A" w14:textId="77777777" w:rsidR="004B0908" w:rsidRPr="00FA5442" w:rsidRDefault="004B0908" w:rsidP="00CA75E8">
      <w:pPr>
        <w:tabs>
          <w:tab w:val="left" w:pos="709"/>
        </w:tabs>
        <w:ind w:right="-142"/>
        <w:jc w:val="both"/>
        <w:rPr>
          <w:rFonts w:cstheme="minorHAnsi"/>
          <w:b w:val="0"/>
          <w:bCs/>
          <w:color w:val="auto"/>
          <w:sz w:val="22"/>
        </w:rPr>
      </w:pPr>
      <w:r w:rsidRPr="00FA5442">
        <w:rPr>
          <w:rFonts w:eastAsia="Calibri" w:cstheme="minorHAnsi"/>
          <w:b w:val="0"/>
          <w:bCs/>
          <w:color w:val="auto"/>
          <w:sz w:val="22"/>
        </w:rPr>
        <w:t xml:space="preserve"> </w:t>
      </w:r>
    </w:p>
    <w:p w14:paraId="75FDADDC" w14:textId="41C21CD0" w:rsidR="00D8391F" w:rsidRPr="00FA5442" w:rsidRDefault="00D8391F" w:rsidP="00CA75E8">
      <w:pPr>
        <w:tabs>
          <w:tab w:val="left" w:pos="709"/>
        </w:tabs>
        <w:ind w:right="-142"/>
        <w:jc w:val="both"/>
        <w:rPr>
          <w:rFonts w:cstheme="minorHAnsi"/>
          <w:color w:val="auto"/>
          <w:sz w:val="22"/>
        </w:rPr>
      </w:pPr>
      <w:r w:rsidRPr="00FA5442">
        <w:rPr>
          <w:rFonts w:cstheme="minorHAnsi"/>
          <w:color w:val="auto"/>
          <w:sz w:val="22"/>
          <w:lang w:val="es-419" w:eastAsia="es-CO"/>
        </w:rPr>
        <w:t>Divulgación del Plan de Bienestar Social e Incentivos</w:t>
      </w:r>
      <w:r w:rsidRPr="00FA5442" w:rsidDel="00D8391F">
        <w:rPr>
          <w:rFonts w:cstheme="minorHAnsi"/>
          <w:color w:val="auto"/>
          <w:sz w:val="22"/>
        </w:rPr>
        <w:t xml:space="preserve"> </w:t>
      </w:r>
    </w:p>
    <w:p w14:paraId="4ED83021" w14:textId="77777777" w:rsidR="00FC62BC" w:rsidRPr="00FA5442" w:rsidRDefault="00FC62BC" w:rsidP="00CA75E8">
      <w:pPr>
        <w:tabs>
          <w:tab w:val="left" w:pos="709"/>
        </w:tabs>
        <w:ind w:right="-142"/>
        <w:jc w:val="both"/>
        <w:rPr>
          <w:rFonts w:cstheme="minorHAnsi"/>
          <w:color w:val="auto"/>
          <w:sz w:val="22"/>
        </w:rPr>
      </w:pPr>
    </w:p>
    <w:p w14:paraId="66B05D69" w14:textId="77777777" w:rsidR="00D8391F" w:rsidRPr="00FA5442" w:rsidRDefault="00D8391F" w:rsidP="00CA75E8">
      <w:pPr>
        <w:tabs>
          <w:tab w:val="left" w:pos="709"/>
        </w:tabs>
        <w:ind w:right="-142"/>
        <w:jc w:val="both"/>
        <w:rPr>
          <w:rFonts w:eastAsia="Calibri" w:cstheme="minorHAnsi"/>
          <w:b w:val="0"/>
          <w:color w:val="auto"/>
          <w:sz w:val="22"/>
          <w:lang w:val="es-419" w:eastAsia="es-CO"/>
        </w:rPr>
      </w:pPr>
      <w:r w:rsidRPr="00FA5442">
        <w:rPr>
          <w:rFonts w:eastAsia="Calibri" w:cstheme="minorHAnsi"/>
          <w:b w:val="0"/>
          <w:color w:val="auto"/>
          <w:sz w:val="22"/>
          <w:lang w:val="es-419" w:eastAsia="es-CO"/>
        </w:rPr>
        <w:t>Corresponde a la Subgerencia de Talento Humano, en coordinación con el equipo de comunicaciones de la UAECD divulgar el Plan de Bienestar Social e Incentivos 2026 a todos los(as) servidores(as) públicos(as) de la UAECD, a través de los medios de comunicación interna de la Unidad, para garantizar su conocimiento y participación.</w:t>
      </w:r>
    </w:p>
    <w:p w14:paraId="2DC5F927" w14:textId="77777777" w:rsidR="00D8391F" w:rsidRPr="00FA5442" w:rsidRDefault="00D8391F" w:rsidP="00CA75E8">
      <w:pPr>
        <w:tabs>
          <w:tab w:val="left" w:pos="709"/>
        </w:tabs>
        <w:ind w:right="-142"/>
        <w:jc w:val="both"/>
        <w:rPr>
          <w:rFonts w:eastAsia="Calibri" w:cstheme="minorHAnsi"/>
          <w:b w:val="0"/>
          <w:bCs/>
          <w:color w:val="auto"/>
          <w:sz w:val="22"/>
        </w:rPr>
      </w:pPr>
    </w:p>
    <w:p w14:paraId="1266C785" w14:textId="77777777" w:rsidR="00FC62BC" w:rsidRPr="00FA5442" w:rsidRDefault="00D6173B" w:rsidP="00CA75E8">
      <w:pPr>
        <w:tabs>
          <w:tab w:val="left" w:pos="709"/>
        </w:tabs>
        <w:ind w:right="-142"/>
        <w:jc w:val="both"/>
        <w:rPr>
          <w:rFonts w:cstheme="minorHAnsi"/>
          <w:color w:val="auto"/>
          <w:sz w:val="22"/>
        </w:rPr>
      </w:pPr>
      <w:r w:rsidRPr="00FA5442">
        <w:rPr>
          <w:rFonts w:cstheme="minorHAnsi"/>
          <w:color w:val="auto"/>
          <w:sz w:val="22"/>
        </w:rPr>
        <w:t>Ejecución del Plan de Bienestar Social e Incentivos</w:t>
      </w:r>
    </w:p>
    <w:p w14:paraId="50E05F56" w14:textId="1AD2572B" w:rsidR="00D6173B" w:rsidRPr="00FA5442" w:rsidRDefault="00D6173B" w:rsidP="00CA75E8">
      <w:pPr>
        <w:tabs>
          <w:tab w:val="left" w:pos="709"/>
        </w:tabs>
        <w:ind w:right="-142"/>
        <w:jc w:val="both"/>
        <w:rPr>
          <w:rFonts w:cstheme="minorHAnsi"/>
          <w:color w:val="auto"/>
          <w:sz w:val="22"/>
        </w:rPr>
      </w:pPr>
      <w:r w:rsidRPr="00FA5442" w:rsidDel="00D6173B">
        <w:rPr>
          <w:rFonts w:cstheme="minorHAnsi"/>
          <w:color w:val="auto"/>
          <w:sz w:val="22"/>
        </w:rPr>
        <w:t xml:space="preserve"> </w:t>
      </w:r>
    </w:p>
    <w:p w14:paraId="4644EA71" w14:textId="77777777" w:rsidR="00D6173B" w:rsidRPr="00FA5442" w:rsidRDefault="00D6173B" w:rsidP="00CA75E8">
      <w:pPr>
        <w:tabs>
          <w:tab w:val="left" w:pos="709"/>
        </w:tabs>
        <w:ind w:right="-142"/>
        <w:jc w:val="both"/>
        <w:rPr>
          <w:rFonts w:eastAsia="Arial" w:cstheme="minorHAnsi"/>
          <w:color w:val="auto"/>
          <w:sz w:val="22"/>
          <w:lang w:val="es-419" w:eastAsia="es-CO"/>
        </w:rPr>
      </w:pPr>
      <w:r w:rsidRPr="00FA5442">
        <w:rPr>
          <w:rFonts w:eastAsia="Calibri" w:cstheme="minorHAnsi"/>
          <w:b w:val="0"/>
          <w:color w:val="auto"/>
          <w:sz w:val="22"/>
          <w:lang w:val="es-419" w:eastAsia="es-CO"/>
        </w:rPr>
        <w:t>La ejecución del plan se realizará de acuerdo con el cronograma que hace parte integral de este documento y será apalancado con los siguientes recursos:</w:t>
      </w:r>
    </w:p>
    <w:p w14:paraId="5CE2C9FD" w14:textId="77777777" w:rsidR="00D6173B" w:rsidRPr="00FA5442" w:rsidRDefault="00D6173B" w:rsidP="00CA75E8">
      <w:pPr>
        <w:tabs>
          <w:tab w:val="left" w:pos="709"/>
        </w:tabs>
        <w:ind w:left="360" w:right="-142"/>
        <w:jc w:val="both"/>
        <w:rPr>
          <w:rFonts w:eastAsia="Arial" w:cstheme="minorHAnsi"/>
          <w:b w:val="0"/>
          <w:color w:val="auto"/>
          <w:sz w:val="22"/>
          <w:lang w:val="es-419" w:eastAsia="es-CO"/>
        </w:rPr>
      </w:pPr>
      <w:r w:rsidRPr="00FA5442">
        <w:rPr>
          <w:rFonts w:eastAsia="Calibri" w:cstheme="minorHAnsi"/>
          <w:b w:val="0"/>
          <w:color w:val="auto"/>
          <w:sz w:val="22"/>
          <w:lang w:val="es" w:eastAsia="es-CO"/>
        </w:rPr>
        <w:t xml:space="preserve"> </w:t>
      </w:r>
    </w:p>
    <w:p w14:paraId="036BE00E" w14:textId="77777777" w:rsidR="00D6173B" w:rsidRPr="00FA5442" w:rsidRDefault="00D6173B" w:rsidP="00CA75E8">
      <w:pPr>
        <w:numPr>
          <w:ilvl w:val="1"/>
          <w:numId w:val="1"/>
        </w:numPr>
        <w:ind w:left="360" w:right="-142"/>
        <w:jc w:val="both"/>
        <w:rPr>
          <w:rFonts w:eastAsia="Calibri" w:cstheme="minorHAnsi"/>
          <w:b w:val="0"/>
          <w:color w:val="auto"/>
          <w:spacing w:val="-5"/>
          <w:sz w:val="22"/>
          <w:lang w:val="es" w:eastAsia="es-ES"/>
        </w:rPr>
      </w:pPr>
      <w:r w:rsidRPr="00FA5442">
        <w:rPr>
          <w:rFonts w:eastAsia="Calibri" w:cstheme="minorHAnsi"/>
          <w:b w:val="0"/>
          <w:color w:val="auto"/>
          <w:spacing w:val="-5"/>
          <w:sz w:val="22"/>
          <w:lang w:val="es" w:eastAsia="es-ES"/>
        </w:rPr>
        <w:t>Recursos Internos del Rubro de Gastos de Funcionamiento: Servicios de apoyo relacionados con el deporte y la recreación y estímulos a los empleados.</w:t>
      </w:r>
    </w:p>
    <w:p w14:paraId="5C7F3733" w14:textId="77777777" w:rsidR="00D6173B" w:rsidRPr="00FA5442" w:rsidRDefault="00D6173B" w:rsidP="00CA75E8">
      <w:pPr>
        <w:numPr>
          <w:ilvl w:val="1"/>
          <w:numId w:val="1"/>
        </w:numPr>
        <w:ind w:left="360" w:right="-142"/>
        <w:jc w:val="both"/>
        <w:rPr>
          <w:rFonts w:eastAsia="Calibri" w:cstheme="minorHAnsi"/>
          <w:b w:val="0"/>
          <w:color w:val="auto"/>
          <w:spacing w:val="-5"/>
          <w:sz w:val="22"/>
          <w:lang w:val="es" w:eastAsia="es-ES"/>
        </w:rPr>
      </w:pPr>
      <w:r w:rsidRPr="00FA5442">
        <w:rPr>
          <w:rFonts w:eastAsia="Calibri" w:cstheme="minorHAnsi"/>
          <w:b w:val="0"/>
          <w:color w:val="auto"/>
          <w:spacing w:val="-5"/>
          <w:sz w:val="22"/>
          <w:lang w:val="es" w:eastAsia="es-ES"/>
        </w:rPr>
        <w:t>Oferta de las entidades públicas distritales (DASCD, IDRD, IDARTES, EAAB, IDPC, entre otras)</w:t>
      </w:r>
    </w:p>
    <w:p w14:paraId="17758F9F" w14:textId="77777777" w:rsidR="00D6173B" w:rsidRPr="00FA5442" w:rsidRDefault="00D6173B" w:rsidP="00CA75E8">
      <w:pPr>
        <w:numPr>
          <w:ilvl w:val="1"/>
          <w:numId w:val="1"/>
        </w:numPr>
        <w:ind w:left="360" w:right="-142"/>
        <w:jc w:val="both"/>
        <w:rPr>
          <w:rFonts w:eastAsia="Calibri" w:cstheme="minorHAnsi"/>
          <w:b w:val="0"/>
          <w:color w:val="auto"/>
          <w:spacing w:val="-5"/>
          <w:sz w:val="22"/>
          <w:lang w:val="es" w:eastAsia="es-ES"/>
        </w:rPr>
      </w:pPr>
      <w:r w:rsidRPr="00FA5442">
        <w:rPr>
          <w:rFonts w:eastAsia="Calibri" w:cstheme="minorHAnsi"/>
          <w:b w:val="0"/>
          <w:color w:val="auto"/>
          <w:spacing w:val="-5"/>
          <w:sz w:val="22"/>
          <w:lang w:val="es" w:eastAsia="es-ES"/>
        </w:rPr>
        <w:t>Oferta de entidades públicas nivel nacional (DAFP, Presidencia de la República, Ministerio de Cultura)</w:t>
      </w:r>
    </w:p>
    <w:p w14:paraId="1413966A" w14:textId="77777777" w:rsidR="00D6173B" w:rsidRPr="00FA5442" w:rsidRDefault="00D6173B" w:rsidP="00CA75E8">
      <w:pPr>
        <w:numPr>
          <w:ilvl w:val="1"/>
          <w:numId w:val="1"/>
        </w:numPr>
        <w:ind w:left="360" w:right="-142"/>
        <w:jc w:val="both"/>
        <w:rPr>
          <w:rFonts w:eastAsia="Calibri" w:cstheme="minorHAnsi"/>
          <w:b w:val="0"/>
          <w:color w:val="auto"/>
          <w:spacing w:val="-5"/>
          <w:sz w:val="22"/>
          <w:lang w:val="es" w:eastAsia="es-ES"/>
        </w:rPr>
      </w:pPr>
      <w:r w:rsidRPr="00FA5442">
        <w:rPr>
          <w:rFonts w:eastAsia="Calibri" w:cstheme="minorHAnsi"/>
          <w:b w:val="0"/>
          <w:color w:val="auto"/>
          <w:spacing w:val="-5"/>
          <w:sz w:val="22"/>
          <w:lang w:val="es" w:eastAsia="es-ES"/>
        </w:rPr>
        <w:t xml:space="preserve">Oferta de la Caja de Compensación Familiar Compensar, Entidades Promotoras de Salud, Fondos de Pensiones y Cesantías y Administradora de Riesgos Laborales </w:t>
      </w:r>
    </w:p>
    <w:p w14:paraId="4E7E1734" w14:textId="77777777" w:rsidR="00D6173B" w:rsidRPr="00FA5442" w:rsidRDefault="00D6173B" w:rsidP="00CA75E8">
      <w:pPr>
        <w:numPr>
          <w:ilvl w:val="1"/>
          <w:numId w:val="1"/>
        </w:numPr>
        <w:ind w:left="360" w:right="-142"/>
        <w:jc w:val="both"/>
        <w:rPr>
          <w:rFonts w:eastAsia="Calibri" w:cstheme="minorHAnsi"/>
          <w:b w:val="0"/>
          <w:color w:val="auto"/>
          <w:spacing w:val="-5"/>
          <w:sz w:val="22"/>
          <w:lang w:val="es" w:eastAsia="es-ES"/>
        </w:rPr>
      </w:pPr>
      <w:r w:rsidRPr="00FA5442">
        <w:rPr>
          <w:rFonts w:eastAsia="Calibri" w:cstheme="minorHAnsi"/>
          <w:b w:val="0"/>
          <w:color w:val="auto"/>
          <w:spacing w:val="-5"/>
          <w:sz w:val="22"/>
          <w:lang w:val="es" w:eastAsia="es-ES"/>
        </w:rPr>
        <w:t>Oferta de Cooperativas, Fundaciones y Asociaciones.</w:t>
      </w:r>
    </w:p>
    <w:p w14:paraId="564D16A8" w14:textId="77777777" w:rsidR="00D6173B" w:rsidRPr="00FA5442" w:rsidRDefault="00D6173B" w:rsidP="00CA75E8">
      <w:pPr>
        <w:ind w:right="-142"/>
        <w:jc w:val="both"/>
        <w:rPr>
          <w:rFonts w:eastAsia="Calibri" w:cstheme="minorHAnsi"/>
          <w:b w:val="0"/>
          <w:color w:val="auto"/>
          <w:sz w:val="22"/>
          <w:lang w:val="es" w:eastAsia="es-CO"/>
        </w:rPr>
      </w:pPr>
    </w:p>
    <w:p w14:paraId="666B1308" w14:textId="77777777" w:rsidR="00D6173B" w:rsidRPr="00FA5442" w:rsidRDefault="00D6173B" w:rsidP="00CA75E8">
      <w:pPr>
        <w:jc w:val="both"/>
        <w:rPr>
          <w:rFonts w:eastAsia="Arial" w:cstheme="minorHAnsi"/>
          <w:b w:val="0"/>
          <w:color w:val="auto"/>
          <w:sz w:val="22"/>
          <w:lang w:val="es-419" w:eastAsia="es-CO"/>
        </w:rPr>
      </w:pPr>
      <w:r w:rsidRPr="00FA5442">
        <w:rPr>
          <w:rFonts w:eastAsia="Calibri" w:cstheme="minorHAnsi"/>
          <w:b w:val="0"/>
          <w:color w:val="auto"/>
          <w:sz w:val="22"/>
          <w:lang w:eastAsia="es-CO"/>
        </w:rPr>
        <w:lastRenderedPageBreak/>
        <w:t xml:space="preserve">Se realiza el proceso contractual correspondiente para la ejecución de las actividades que contiene este Plan y además se adelantan alianzas estratégicas con otras entidades distritales para la programación de actividades de bienestar social y se coordinan las respectivas fechas y eventos a realizar en cada una. </w:t>
      </w:r>
    </w:p>
    <w:p w14:paraId="34C5F83E" w14:textId="77777777" w:rsidR="00D6173B" w:rsidRPr="00FA5442" w:rsidRDefault="00D6173B" w:rsidP="00CA75E8">
      <w:pPr>
        <w:jc w:val="both"/>
        <w:rPr>
          <w:rFonts w:eastAsia="Arial" w:cstheme="minorHAnsi"/>
          <w:b w:val="0"/>
          <w:color w:val="auto"/>
          <w:sz w:val="22"/>
          <w:lang w:val="es-419" w:eastAsia="es-CO"/>
        </w:rPr>
      </w:pPr>
      <w:r w:rsidRPr="00FA5442">
        <w:rPr>
          <w:rFonts w:eastAsia="Calibri" w:cstheme="minorHAnsi"/>
          <w:b w:val="0"/>
          <w:color w:val="auto"/>
          <w:sz w:val="22"/>
          <w:lang w:val="es" w:eastAsia="es-CO"/>
        </w:rPr>
        <w:t xml:space="preserve"> </w:t>
      </w:r>
    </w:p>
    <w:p w14:paraId="29D1304D" w14:textId="77777777" w:rsidR="00D6173B" w:rsidRPr="00FA5442" w:rsidRDefault="00D6173B" w:rsidP="00CA75E8">
      <w:pPr>
        <w:jc w:val="both"/>
        <w:rPr>
          <w:rFonts w:eastAsia="Calibri" w:cstheme="minorHAnsi"/>
          <w:b w:val="0"/>
          <w:color w:val="auto"/>
          <w:sz w:val="22"/>
          <w:lang w:eastAsia="es-CO"/>
        </w:rPr>
      </w:pPr>
      <w:r w:rsidRPr="00FA5442">
        <w:rPr>
          <w:rFonts w:eastAsia="Calibri" w:cstheme="minorHAnsi"/>
          <w:b w:val="0"/>
          <w:color w:val="auto"/>
          <w:sz w:val="22"/>
          <w:lang w:eastAsia="es-CO"/>
        </w:rPr>
        <w:t xml:space="preserve">De otra parte y con el fin de efectuar el seguimiento al cumplimiento del </w:t>
      </w:r>
      <w:r w:rsidRPr="00FA5442">
        <w:rPr>
          <w:rStyle w:val="Ttulo1Car"/>
          <w:rFonts w:asciiTheme="minorHAnsi" w:hAnsiTheme="minorHAnsi" w:cstheme="minorHAnsi"/>
          <w:bCs/>
          <w:color w:val="auto"/>
          <w:sz w:val="22"/>
          <w:szCs w:val="22"/>
        </w:rPr>
        <w:t>Plan de Bienestar Social e Incentivos</w:t>
      </w:r>
      <w:r w:rsidRPr="00FA5442">
        <w:rPr>
          <w:rFonts w:eastAsia="Calibri" w:cstheme="minorHAnsi"/>
          <w:bCs/>
          <w:color w:val="auto"/>
          <w:sz w:val="22"/>
          <w:lang w:eastAsia="es-CO"/>
        </w:rPr>
        <w:t>,</w:t>
      </w:r>
      <w:r w:rsidRPr="00FA5442">
        <w:rPr>
          <w:rFonts w:eastAsia="Calibri" w:cstheme="minorHAnsi"/>
          <w:b w:val="0"/>
          <w:color w:val="auto"/>
          <w:sz w:val="22"/>
          <w:lang w:eastAsia="es-CO"/>
        </w:rPr>
        <w:t xml:space="preserve"> el procedimiento de Bienestar Social e Incentivos de la Subgerencia de Talento Humano de la Unidad Administrativa Especial de Catastro Distrital, será la encargada de elaborar informes trimestrales que indiquen el grado de cumplimiento del cronograma y el reporte de la información de los asistentes a las diferentes actividades, los cuales serán publicados en la página web de la Entidad.</w:t>
      </w:r>
    </w:p>
    <w:p w14:paraId="20F9131A" w14:textId="77777777" w:rsidR="00D6173B" w:rsidRPr="00FA5442" w:rsidRDefault="00D6173B" w:rsidP="00CA75E8">
      <w:pPr>
        <w:tabs>
          <w:tab w:val="left" w:pos="709"/>
        </w:tabs>
        <w:ind w:right="-142"/>
        <w:jc w:val="both"/>
        <w:rPr>
          <w:rFonts w:eastAsia="Calibri" w:cstheme="minorHAnsi"/>
          <w:b w:val="0"/>
          <w:bCs/>
          <w:color w:val="auto"/>
          <w:sz w:val="22"/>
        </w:rPr>
      </w:pPr>
    </w:p>
    <w:p w14:paraId="208D84C8" w14:textId="71388C94" w:rsidR="00D6173B" w:rsidRPr="00FA5442" w:rsidRDefault="00D6173B" w:rsidP="00CA75E8">
      <w:pPr>
        <w:pStyle w:val="Ttulo2"/>
        <w:numPr>
          <w:ilvl w:val="3"/>
          <w:numId w:val="2"/>
        </w:numPr>
        <w:jc w:val="both"/>
        <w:rPr>
          <w:rFonts w:cstheme="minorHAnsi"/>
          <w:b/>
          <w:color w:val="auto"/>
          <w:sz w:val="22"/>
          <w:szCs w:val="22"/>
        </w:rPr>
      </w:pPr>
      <w:bookmarkStart w:id="355" w:name="_Toc187323649"/>
      <w:bookmarkStart w:id="356" w:name="_Toc191048413"/>
      <w:bookmarkStart w:id="357" w:name="_Toc192510483"/>
      <w:bookmarkStart w:id="358" w:name="_Toc215062370"/>
      <w:bookmarkStart w:id="359" w:name="_Toc1963535033"/>
      <w:bookmarkStart w:id="360" w:name="_Toc216940232"/>
      <w:bookmarkStart w:id="361" w:name="_Toc217053942"/>
      <w:r w:rsidRPr="00FA5442">
        <w:rPr>
          <w:rFonts w:cstheme="minorHAnsi"/>
          <w:b/>
          <w:color w:val="auto"/>
          <w:sz w:val="22"/>
          <w:szCs w:val="22"/>
        </w:rPr>
        <w:t>Planeación 202</w:t>
      </w:r>
      <w:bookmarkEnd w:id="355"/>
      <w:bookmarkEnd w:id="356"/>
      <w:bookmarkEnd w:id="357"/>
      <w:r w:rsidRPr="00FA5442">
        <w:rPr>
          <w:rFonts w:cstheme="minorHAnsi"/>
          <w:b/>
          <w:color w:val="auto"/>
          <w:sz w:val="22"/>
          <w:szCs w:val="22"/>
        </w:rPr>
        <w:t>6</w:t>
      </w:r>
      <w:bookmarkEnd w:id="358"/>
      <w:bookmarkEnd w:id="359"/>
      <w:bookmarkEnd w:id="360"/>
      <w:bookmarkEnd w:id="361"/>
    </w:p>
    <w:p w14:paraId="244D9A07" w14:textId="0E3373A6" w:rsidR="008C3676" w:rsidRPr="00FA5442" w:rsidRDefault="00D6173B" w:rsidP="00CA75E8">
      <w:pPr>
        <w:jc w:val="both"/>
        <w:rPr>
          <w:rFonts w:cstheme="minorHAnsi"/>
          <w:b w:val="0"/>
          <w:bCs/>
          <w:noProof/>
          <w:color w:val="auto"/>
          <w:sz w:val="22"/>
          <w:lang w:bidi="es-ES"/>
        </w:rPr>
      </w:pPr>
      <w:r w:rsidRPr="00FA5442">
        <w:rPr>
          <w:rFonts w:eastAsia="Arial" w:cstheme="minorHAnsi"/>
          <w:b w:val="0"/>
          <w:color w:val="auto"/>
          <w:sz w:val="22"/>
          <w:shd w:val="clear" w:color="auto" w:fill="FFFFFF"/>
          <w:lang w:val="es-419" w:eastAsia="es-CO"/>
        </w:rPr>
        <w:t xml:space="preserve">De acuerdo con la planeación estratégica institucional, se llevarán a cabo las actividades señaladas en el cronograma establecido que se encuentra en el documento </w:t>
      </w:r>
      <w:hyperlink r:id="rId20" w:history="1">
        <w:r w:rsidRPr="00FA5442">
          <w:rPr>
            <w:rFonts w:eastAsia="Arial" w:cstheme="minorHAnsi"/>
            <w:b w:val="0"/>
            <w:color w:val="auto"/>
            <w:sz w:val="22"/>
            <w:shd w:val="clear" w:color="auto" w:fill="FFFFFF"/>
            <w:lang w:val="es-419" w:eastAsia="es-CO"/>
          </w:rPr>
          <w:t>Cronograma de Subgerencia de Talento Humano 202</w:t>
        </w:r>
      </w:hyperlink>
      <w:r w:rsidRPr="00FA5442">
        <w:rPr>
          <w:rFonts w:eastAsia="Arial" w:cstheme="minorHAnsi"/>
          <w:b w:val="0"/>
          <w:color w:val="auto"/>
          <w:sz w:val="22"/>
          <w:shd w:val="clear" w:color="auto" w:fill="FFFFFF"/>
          <w:lang w:val="es-419" w:eastAsia="es-CO"/>
        </w:rPr>
        <w:t>6</w:t>
      </w:r>
      <w:r w:rsidR="00943BE4" w:rsidRPr="00FA5442">
        <w:rPr>
          <w:rFonts w:eastAsia="Arial" w:cstheme="minorHAnsi"/>
          <w:b w:val="0"/>
          <w:color w:val="auto"/>
          <w:sz w:val="22"/>
          <w:shd w:val="clear" w:color="auto" w:fill="FFFFFF"/>
          <w:lang w:val="es-419" w:eastAsia="es-CO"/>
        </w:rPr>
        <w:t>.</w:t>
      </w:r>
      <w:r w:rsidR="000C6C51" w:rsidRPr="00FA5442">
        <w:rPr>
          <w:rFonts w:cstheme="minorHAnsi"/>
          <w:color w:val="auto"/>
          <w:sz w:val="22"/>
        </w:rPr>
        <w:t xml:space="preserve"> </w:t>
      </w:r>
    </w:p>
    <w:sectPr w:rsidR="008C3676" w:rsidRPr="00FA5442" w:rsidSect="007F232E">
      <w:headerReference w:type="default" r:id="rId21"/>
      <w:footerReference w:type="default" r:id="rId22"/>
      <w:headerReference w:type="first" r:id="rId23"/>
      <w:footerReference w:type="first" r:id="rId24"/>
      <w:pgSz w:w="11906" w:h="16838" w:code="9"/>
      <w:pgMar w:top="2127"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F5869" w14:textId="77777777" w:rsidR="00B614D3" w:rsidRDefault="00B614D3">
      <w:r>
        <w:separator/>
      </w:r>
    </w:p>
    <w:p w14:paraId="20CFB014" w14:textId="77777777" w:rsidR="00B614D3" w:rsidRDefault="00B614D3"/>
  </w:endnote>
  <w:endnote w:type="continuationSeparator" w:id="0">
    <w:p w14:paraId="2ECE07BA" w14:textId="77777777" w:rsidR="00B614D3" w:rsidRDefault="00B614D3">
      <w:r>
        <w:continuationSeparator/>
      </w:r>
    </w:p>
    <w:p w14:paraId="310B4190" w14:textId="77777777" w:rsidR="00B614D3" w:rsidRDefault="00B614D3"/>
  </w:endnote>
  <w:endnote w:type="continuationNotice" w:id="1">
    <w:p w14:paraId="62121078" w14:textId="77777777" w:rsidR="00B614D3" w:rsidRDefault="00B61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CCCC" w14:textId="29BF31FB" w:rsidR="004B6427" w:rsidRDefault="004B6427">
    <w:pPr>
      <w:pStyle w:val="Piedepgina"/>
    </w:pPr>
    <w:r>
      <w:rPr>
        <w:noProof/>
      </w:rPr>
      <w:drawing>
        <wp:anchor distT="0" distB="0" distL="114300" distR="114300" simplePos="0" relativeHeight="251658242"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2013807783" name="Imagen 201380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40"/>
      <w:gridCol w:w="3340"/>
      <w:gridCol w:w="3340"/>
    </w:tblGrid>
    <w:tr w:rsidR="01143F0D" w14:paraId="620775CC" w14:textId="77777777" w:rsidTr="01143F0D">
      <w:trPr>
        <w:trHeight w:val="300"/>
      </w:trPr>
      <w:tc>
        <w:tcPr>
          <w:tcW w:w="3340" w:type="dxa"/>
        </w:tcPr>
        <w:p w14:paraId="1A53A8AF" w14:textId="2C2622A9" w:rsidR="01143F0D" w:rsidRDefault="01143F0D" w:rsidP="01143F0D">
          <w:pPr>
            <w:pStyle w:val="Encabezado"/>
            <w:ind w:left="-115"/>
          </w:pPr>
        </w:p>
      </w:tc>
      <w:tc>
        <w:tcPr>
          <w:tcW w:w="3340" w:type="dxa"/>
        </w:tcPr>
        <w:p w14:paraId="58DFECBA" w14:textId="414F2D60" w:rsidR="01143F0D" w:rsidRDefault="01143F0D" w:rsidP="01143F0D">
          <w:pPr>
            <w:pStyle w:val="Encabezado"/>
            <w:jc w:val="center"/>
          </w:pPr>
        </w:p>
      </w:tc>
      <w:tc>
        <w:tcPr>
          <w:tcW w:w="3340" w:type="dxa"/>
        </w:tcPr>
        <w:p w14:paraId="20F24350" w14:textId="6D0E8917" w:rsidR="01143F0D" w:rsidRDefault="01143F0D" w:rsidP="01143F0D">
          <w:pPr>
            <w:pStyle w:val="Encabezado"/>
            <w:ind w:right="-115"/>
            <w:jc w:val="right"/>
          </w:pPr>
        </w:p>
      </w:tc>
    </w:tr>
  </w:tbl>
  <w:p w14:paraId="55F975A8" w14:textId="38E36B04" w:rsidR="00354529" w:rsidRDefault="003545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62CD1" w14:textId="77777777" w:rsidR="00B614D3" w:rsidRDefault="00B614D3">
      <w:r>
        <w:separator/>
      </w:r>
    </w:p>
    <w:p w14:paraId="2AE20BAB" w14:textId="77777777" w:rsidR="00B614D3" w:rsidRDefault="00B614D3"/>
  </w:footnote>
  <w:footnote w:type="continuationSeparator" w:id="0">
    <w:p w14:paraId="6ED85CC3" w14:textId="77777777" w:rsidR="00B614D3" w:rsidRDefault="00B614D3">
      <w:r>
        <w:continuationSeparator/>
      </w:r>
    </w:p>
    <w:p w14:paraId="7D6BA663" w14:textId="77777777" w:rsidR="00B614D3" w:rsidRDefault="00B614D3"/>
  </w:footnote>
  <w:footnote w:type="continuationNotice" w:id="1">
    <w:p w14:paraId="635D937C" w14:textId="77777777" w:rsidR="00B614D3" w:rsidRDefault="00B614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53AB" w14:textId="2E2A842A" w:rsidR="004B6427" w:rsidRDefault="004B6427">
    <w:pPr>
      <w:pStyle w:val="Encabezado"/>
    </w:pPr>
  </w:p>
  <w:p w14:paraId="70A93FEC" w14:textId="2F63E8FB" w:rsidR="004B6427" w:rsidRDefault="004B6427">
    <w:pPr>
      <w:pStyle w:val="Encabezado"/>
    </w:pPr>
    <w:r>
      <w:rPr>
        <w:noProof/>
      </w:rPr>
      <w:drawing>
        <wp:anchor distT="0" distB="0" distL="114300" distR="114300" simplePos="0" relativeHeight="251658241"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1663965884" name="Imagen 166396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4B6427" w:rsidRDefault="004B6427">
    <w:pPr>
      <w:pStyle w:val="Encabezado"/>
    </w:pPr>
  </w:p>
  <w:p w14:paraId="78828C12" w14:textId="77777777" w:rsidR="004B6427" w:rsidRDefault="004B6427">
    <w:pPr>
      <w:pStyle w:val="Encabezado"/>
    </w:pPr>
  </w:p>
  <w:p w14:paraId="6AD78E23" w14:textId="318DD28C" w:rsidR="004B6427" w:rsidRDefault="004B6427">
    <w:pPr>
      <w:pStyle w:val="Encabezado"/>
    </w:pPr>
    <w:r>
      <w:rPr>
        <w:noProof/>
      </w:rPr>
      <mc:AlternateContent>
        <mc:Choice Requires="wps">
          <w:drawing>
            <wp:anchor distT="228600" distB="228600" distL="114300" distR="114300" simplePos="0" relativeHeight="251658240"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4B6427" w:rsidRPr="004536BC" w:rsidRDefault="004B642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1DDDD66" id="Rectángulo 133" o:spid="_x0000_s1029" style="position:absolute;margin-left:-4.4pt;margin-top:0;width:46.8pt;height:77.75pt;z-index:-251658240;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4B6427" w:rsidRPr="004536BC" w:rsidRDefault="004B642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40"/>
      <w:gridCol w:w="3340"/>
      <w:gridCol w:w="3340"/>
    </w:tblGrid>
    <w:tr w:rsidR="01143F0D" w14:paraId="36715402" w14:textId="77777777" w:rsidTr="01143F0D">
      <w:trPr>
        <w:trHeight w:val="300"/>
      </w:trPr>
      <w:tc>
        <w:tcPr>
          <w:tcW w:w="3340" w:type="dxa"/>
        </w:tcPr>
        <w:p w14:paraId="1A8F69F9" w14:textId="6B8A058F" w:rsidR="01143F0D" w:rsidRDefault="01143F0D" w:rsidP="01143F0D">
          <w:pPr>
            <w:pStyle w:val="Encabezado"/>
            <w:ind w:left="-115"/>
          </w:pPr>
        </w:p>
      </w:tc>
      <w:tc>
        <w:tcPr>
          <w:tcW w:w="3340" w:type="dxa"/>
        </w:tcPr>
        <w:p w14:paraId="659FFDD8" w14:textId="634320C9" w:rsidR="01143F0D" w:rsidRDefault="01143F0D" w:rsidP="01143F0D">
          <w:pPr>
            <w:pStyle w:val="Encabezado"/>
            <w:jc w:val="center"/>
          </w:pPr>
        </w:p>
      </w:tc>
      <w:tc>
        <w:tcPr>
          <w:tcW w:w="3340" w:type="dxa"/>
        </w:tcPr>
        <w:p w14:paraId="3EC2C04F" w14:textId="2E78DDD5" w:rsidR="01143F0D" w:rsidRDefault="01143F0D" w:rsidP="01143F0D">
          <w:pPr>
            <w:pStyle w:val="Encabezado"/>
            <w:ind w:right="-115"/>
            <w:jc w:val="right"/>
          </w:pPr>
        </w:p>
      </w:tc>
    </w:tr>
  </w:tbl>
  <w:p w14:paraId="540F2456" w14:textId="2BDAE95E" w:rsidR="00354529" w:rsidRDefault="00354529">
    <w:pPr>
      <w:pStyle w:val="Encabezado"/>
    </w:pPr>
  </w:p>
</w:hdr>
</file>

<file path=word/intelligence2.xml><?xml version="1.0" encoding="utf-8"?>
<int2:intelligence xmlns:int2="http://schemas.microsoft.com/office/intelligence/2020/intelligence" xmlns:oel="http://schemas.microsoft.com/office/2019/extlst">
  <int2:observations>
    <int2:textHash int2:hashCode="QmIzDDfgOromix" int2:id="IxfD5zrh">
      <int2:state int2:value="Rejected" int2:type="spell"/>
    </int2:textHash>
    <int2:textHash int2:hashCode="CCP+aV50KrU2IF" int2:id="LfySP0t5">
      <int2:state int2:value="Rejected" int2:type="spell"/>
    </int2:textHash>
    <int2:textHash int2:hashCode="d4ZX/6k2XVJ7ib" int2:id="Ow97uTY0">
      <int2:state int2:value="Rejected" int2:type="spell"/>
    </int2:textHash>
    <int2:textHash int2:hashCode="IBOetc/MDStYoA" int2:id="jgOCU9Vu">
      <int2:state int2:value="Rejected" int2:type="spell"/>
    </int2:textHash>
    <int2:textHash int2:hashCode="RrkWpnSy/ewRgm" int2:id="l3Afr6o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5BB"/>
    <w:multiLevelType w:val="hybridMultilevel"/>
    <w:tmpl w:val="BC907DCA"/>
    <w:lvl w:ilvl="0" w:tplc="240A0001">
      <w:start w:val="1"/>
      <w:numFmt w:val="bullet"/>
      <w:lvlText w:val=""/>
      <w:lvlJc w:val="left"/>
      <w:pPr>
        <w:ind w:left="502" w:hanging="360"/>
      </w:pPr>
      <w:rPr>
        <w:rFonts w:ascii="Symbol" w:hAnsi="Symbol" w:hint="default"/>
      </w:rPr>
    </w:lvl>
    <w:lvl w:ilvl="1" w:tplc="240A0003">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 w15:restartNumberingAfterBreak="0">
    <w:nsid w:val="08B53CD1"/>
    <w:multiLevelType w:val="hybridMultilevel"/>
    <w:tmpl w:val="3110B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045F3A"/>
    <w:multiLevelType w:val="hybridMultilevel"/>
    <w:tmpl w:val="E774CD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C04FDA"/>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D0F04"/>
    <w:multiLevelType w:val="multilevel"/>
    <w:tmpl w:val="A1F4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5133B"/>
    <w:multiLevelType w:val="hybridMultilevel"/>
    <w:tmpl w:val="CD34E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5A3512"/>
    <w:multiLevelType w:val="multilevel"/>
    <w:tmpl w:val="579C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347FD"/>
    <w:multiLevelType w:val="hybridMultilevel"/>
    <w:tmpl w:val="EA50B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CFB802"/>
    <w:multiLevelType w:val="hybridMultilevel"/>
    <w:tmpl w:val="FFFFFFFF"/>
    <w:lvl w:ilvl="0" w:tplc="F4A8733C">
      <w:start w:val="1"/>
      <w:numFmt w:val="bullet"/>
      <w:lvlText w:val=""/>
      <w:lvlJc w:val="left"/>
      <w:pPr>
        <w:ind w:left="720" w:hanging="360"/>
      </w:pPr>
      <w:rPr>
        <w:rFonts w:ascii="Symbol" w:hAnsi="Symbol" w:hint="default"/>
      </w:rPr>
    </w:lvl>
    <w:lvl w:ilvl="1" w:tplc="23608806">
      <w:start w:val="1"/>
      <w:numFmt w:val="bullet"/>
      <w:lvlText w:val="·"/>
      <w:lvlJc w:val="left"/>
      <w:pPr>
        <w:ind w:left="1440" w:hanging="360"/>
      </w:pPr>
      <w:rPr>
        <w:rFonts w:ascii="Symbol" w:hAnsi="Symbol" w:hint="default"/>
      </w:rPr>
    </w:lvl>
    <w:lvl w:ilvl="2" w:tplc="F5102F76">
      <w:start w:val="1"/>
      <w:numFmt w:val="bullet"/>
      <w:lvlText w:val=""/>
      <w:lvlJc w:val="left"/>
      <w:pPr>
        <w:ind w:left="2160" w:hanging="360"/>
      </w:pPr>
      <w:rPr>
        <w:rFonts w:ascii="Wingdings" w:hAnsi="Wingdings" w:hint="default"/>
      </w:rPr>
    </w:lvl>
    <w:lvl w:ilvl="3" w:tplc="4C30202A">
      <w:start w:val="1"/>
      <w:numFmt w:val="bullet"/>
      <w:lvlText w:val=""/>
      <w:lvlJc w:val="left"/>
      <w:pPr>
        <w:ind w:left="2880" w:hanging="360"/>
      </w:pPr>
      <w:rPr>
        <w:rFonts w:ascii="Symbol" w:hAnsi="Symbol" w:hint="default"/>
      </w:rPr>
    </w:lvl>
    <w:lvl w:ilvl="4" w:tplc="5A142D90">
      <w:start w:val="1"/>
      <w:numFmt w:val="bullet"/>
      <w:lvlText w:val="o"/>
      <w:lvlJc w:val="left"/>
      <w:pPr>
        <w:ind w:left="3600" w:hanging="360"/>
      </w:pPr>
      <w:rPr>
        <w:rFonts w:ascii="Courier New" w:hAnsi="Courier New" w:hint="default"/>
      </w:rPr>
    </w:lvl>
    <w:lvl w:ilvl="5" w:tplc="748EF5A8">
      <w:start w:val="1"/>
      <w:numFmt w:val="bullet"/>
      <w:lvlText w:val=""/>
      <w:lvlJc w:val="left"/>
      <w:pPr>
        <w:ind w:left="4320" w:hanging="360"/>
      </w:pPr>
      <w:rPr>
        <w:rFonts w:ascii="Wingdings" w:hAnsi="Wingdings" w:hint="default"/>
      </w:rPr>
    </w:lvl>
    <w:lvl w:ilvl="6" w:tplc="B3A66664">
      <w:start w:val="1"/>
      <w:numFmt w:val="bullet"/>
      <w:lvlText w:val=""/>
      <w:lvlJc w:val="left"/>
      <w:pPr>
        <w:ind w:left="5040" w:hanging="360"/>
      </w:pPr>
      <w:rPr>
        <w:rFonts w:ascii="Symbol" w:hAnsi="Symbol" w:hint="default"/>
      </w:rPr>
    </w:lvl>
    <w:lvl w:ilvl="7" w:tplc="9048B562">
      <w:start w:val="1"/>
      <w:numFmt w:val="bullet"/>
      <w:lvlText w:val="o"/>
      <w:lvlJc w:val="left"/>
      <w:pPr>
        <w:ind w:left="5760" w:hanging="360"/>
      </w:pPr>
      <w:rPr>
        <w:rFonts w:ascii="Courier New" w:hAnsi="Courier New" w:hint="default"/>
      </w:rPr>
    </w:lvl>
    <w:lvl w:ilvl="8" w:tplc="0B924122">
      <w:start w:val="1"/>
      <w:numFmt w:val="bullet"/>
      <w:lvlText w:val=""/>
      <w:lvlJc w:val="left"/>
      <w:pPr>
        <w:ind w:left="6480" w:hanging="360"/>
      </w:pPr>
      <w:rPr>
        <w:rFonts w:ascii="Wingdings" w:hAnsi="Wingdings" w:hint="default"/>
      </w:rPr>
    </w:lvl>
  </w:abstractNum>
  <w:abstractNum w:abstractNumId="9" w15:restartNumberingAfterBreak="0">
    <w:nsid w:val="1F0C5191"/>
    <w:multiLevelType w:val="multilevel"/>
    <w:tmpl w:val="EBC0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D0371"/>
    <w:multiLevelType w:val="multilevel"/>
    <w:tmpl w:val="693A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20C4D"/>
    <w:multiLevelType w:val="hybridMultilevel"/>
    <w:tmpl w:val="4D366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CD0EFE"/>
    <w:multiLevelType w:val="multilevel"/>
    <w:tmpl w:val="C62A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961E3"/>
    <w:multiLevelType w:val="hybridMultilevel"/>
    <w:tmpl w:val="FEF6B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E00F98"/>
    <w:multiLevelType w:val="hybridMultilevel"/>
    <w:tmpl w:val="FB849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A51D1B"/>
    <w:multiLevelType w:val="hybridMultilevel"/>
    <w:tmpl w:val="90DA8AA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944F5F"/>
    <w:multiLevelType w:val="hybridMultilevel"/>
    <w:tmpl w:val="0E2CFE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BE23B00"/>
    <w:multiLevelType w:val="multilevel"/>
    <w:tmpl w:val="4CA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367864"/>
    <w:multiLevelType w:val="multilevel"/>
    <w:tmpl w:val="C6C6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172DC0"/>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2D7A52"/>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82E42"/>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B11D52"/>
    <w:multiLevelType w:val="hybridMultilevel"/>
    <w:tmpl w:val="16726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90F3605"/>
    <w:multiLevelType w:val="hybridMultilevel"/>
    <w:tmpl w:val="34AAD29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3C3624EA"/>
    <w:multiLevelType w:val="hybridMultilevel"/>
    <w:tmpl w:val="B6DA4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3AF5BA7"/>
    <w:multiLevelType w:val="multilevel"/>
    <w:tmpl w:val="A684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3A783E"/>
    <w:multiLevelType w:val="hybridMultilevel"/>
    <w:tmpl w:val="7D04A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99009D"/>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F01C5C"/>
    <w:multiLevelType w:val="hybridMultilevel"/>
    <w:tmpl w:val="7876E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CE6A62"/>
    <w:multiLevelType w:val="multilevel"/>
    <w:tmpl w:val="E350315A"/>
    <w:lvl w:ilvl="0">
      <w:start w:val="1"/>
      <w:numFmt w:val="decimal"/>
      <w:lvlText w:val="%1."/>
      <w:lvlJc w:val="left"/>
      <w:pPr>
        <w:ind w:left="720" w:hanging="360"/>
      </w:pPr>
      <w:rPr>
        <w:rFonts w:eastAsiaTheme="majorEastAsia"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CC5767C"/>
    <w:multiLevelType w:val="multilevel"/>
    <w:tmpl w:val="AB94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605A4B"/>
    <w:multiLevelType w:val="hybridMultilevel"/>
    <w:tmpl w:val="9084C33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B3847F3"/>
    <w:multiLevelType w:val="hybridMultilevel"/>
    <w:tmpl w:val="06C40A4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DA97875"/>
    <w:multiLevelType w:val="hybridMultilevel"/>
    <w:tmpl w:val="F9F4C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453AC7"/>
    <w:multiLevelType w:val="multilevel"/>
    <w:tmpl w:val="6DDC1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4D6A7F"/>
    <w:multiLevelType w:val="hybridMultilevel"/>
    <w:tmpl w:val="C67049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5833AD"/>
    <w:multiLevelType w:val="hybridMultilevel"/>
    <w:tmpl w:val="6CEAE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5702A6A"/>
    <w:multiLevelType w:val="hybridMultilevel"/>
    <w:tmpl w:val="E45EB0A4"/>
    <w:lvl w:ilvl="0" w:tplc="36ACB4FC">
      <w:start w:val="1"/>
      <w:numFmt w:val="bullet"/>
      <w:lvlText w:val="o"/>
      <w:lvlJc w:val="left"/>
      <w:pPr>
        <w:ind w:left="720" w:hanging="360"/>
      </w:pPr>
      <w:rPr>
        <w:rFonts w:ascii="Courier New" w:hAnsi="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7DE5057"/>
    <w:multiLevelType w:val="hybridMultilevel"/>
    <w:tmpl w:val="C95EA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9FF78B1"/>
    <w:multiLevelType w:val="hybridMultilevel"/>
    <w:tmpl w:val="D18A5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C90702C"/>
    <w:multiLevelType w:val="hybridMultilevel"/>
    <w:tmpl w:val="1A06B4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F3E4058"/>
    <w:multiLevelType w:val="multilevel"/>
    <w:tmpl w:val="3F08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593561">
    <w:abstractNumId w:val="8"/>
  </w:num>
  <w:num w:numId="2" w16cid:durableId="797919829">
    <w:abstractNumId w:val="29"/>
  </w:num>
  <w:num w:numId="3" w16cid:durableId="1811828957">
    <w:abstractNumId w:val="18"/>
  </w:num>
  <w:num w:numId="4" w16cid:durableId="362559959">
    <w:abstractNumId w:val="40"/>
  </w:num>
  <w:num w:numId="5" w16cid:durableId="619729315">
    <w:abstractNumId w:val="26"/>
  </w:num>
  <w:num w:numId="6" w16cid:durableId="493305439">
    <w:abstractNumId w:val="15"/>
  </w:num>
  <w:num w:numId="7" w16cid:durableId="1324897392">
    <w:abstractNumId w:val="4"/>
  </w:num>
  <w:num w:numId="8" w16cid:durableId="449973779">
    <w:abstractNumId w:val="17"/>
  </w:num>
  <w:num w:numId="9" w16cid:durableId="2045472176">
    <w:abstractNumId w:val="33"/>
  </w:num>
  <w:num w:numId="10" w16cid:durableId="39135532">
    <w:abstractNumId w:val="0"/>
  </w:num>
  <w:num w:numId="11" w16cid:durableId="866793930">
    <w:abstractNumId w:val="31"/>
  </w:num>
  <w:num w:numId="12" w16cid:durableId="237207472">
    <w:abstractNumId w:val="16"/>
  </w:num>
  <w:num w:numId="13" w16cid:durableId="1060204671">
    <w:abstractNumId w:val="30"/>
  </w:num>
  <w:num w:numId="14" w16cid:durableId="510266498">
    <w:abstractNumId w:val="27"/>
  </w:num>
  <w:num w:numId="15" w16cid:durableId="1108505244">
    <w:abstractNumId w:val="9"/>
  </w:num>
  <w:num w:numId="16" w16cid:durableId="1243951173">
    <w:abstractNumId w:val="25"/>
  </w:num>
  <w:num w:numId="17" w16cid:durableId="1441603124">
    <w:abstractNumId w:val="19"/>
  </w:num>
  <w:num w:numId="18" w16cid:durableId="2058817080">
    <w:abstractNumId w:val="3"/>
  </w:num>
  <w:num w:numId="19" w16cid:durableId="1915503684">
    <w:abstractNumId w:val="21"/>
  </w:num>
  <w:num w:numId="20" w16cid:durableId="1587806791">
    <w:abstractNumId w:val="20"/>
  </w:num>
  <w:num w:numId="21" w16cid:durableId="632102327">
    <w:abstractNumId w:val="12"/>
  </w:num>
  <w:num w:numId="22" w16cid:durableId="1827935244">
    <w:abstractNumId w:val="41"/>
  </w:num>
  <w:num w:numId="23" w16cid:durableId="2139715258">
    <w:abstractNumId w:val="34"/>
  </w:num>
  <w:num w:numId="24" w16cid:durableId="233857972">
    <w:abstractNumId w:val="10"/>
  </w:num>
  <w:num w:numId="25" w16cid:durableId="579289498">
    <w:abstractNumId w:val="6"/>
  </w:num>
  <w:num w:numId="26" w16cid:durableId="611716026">
    <w:abstractNumId w:val="23"/>
  </w:num>
  <w:num w:numId="27" w16cid:durableId="1948349236">
    <w:abstractNumId w:val="28"/>
  </w:num>
  <w:num w:numId="28" w16cid:durableId="1622494900">
    <w:abstractNumId w:val="5"/>
  </w:num>
  <w:num w:numId="29" w16cid:durableId="1295022608">
    <w:abstractNumId w:val="13"/>
  </w:num>
  <w:num w:numId="30" w16cid:durableId="1126003477">
    <w:abstractNumId w:val="14"/>
  </w:num>
  <w:num w:numId="31" w16cid:durableId="1661231196">
    <w:abstractNumId w:val="7"/>
  </w:num>
  <w:num w:numId="32" w16cid:durableId="1323200854">
    <w:abstractNumId w:val="2"/>
  </w:num>
  <w:num w:numId="33" w16cid:durableId="754594514">
    <w:abstractNumId w:val="1"/>
  </w:num>
  <w:num w:numId="34" w16cid:durableId="430664514">
    <w:abstractNumId w:val="11"/>
  </w:num>
  <w:num w:numId="35" w16cid:durableId="461533013">
    <w:abstractNumId w:val="22"/>
  </w:num>
  <w:num w:numId="36" w16cid:durableId="1868642142">
    <w:abstractNumId w:val="36"/>
  </w:num>
  <w:num w:numId="37" w16cid:durableId="2096052707">
    <w:abstractNumId w:val="39"/>
  </w:num>
  <w:num w:numId="38" w16cid:durableId="1311909281">
    <w:abstractNumId w:val="37"/>
  </w:num>
  <w:num w:numId="39" w16cid:durableId="1751196159">
    <w:abstractNumId w:val="32"/>
  </w:num>
  <w:num w:numId="40" w16cid:durableId="1884438758">
    <w:abstractNumId w:val="24"/>
  </w:num>
  <w:num w:numId="41" w16cid:durableId="1572538376">
    <w:abstractNumId w:val="38"/>
  </w:num>
  <w:num w:numId="42" w16cid:durableId="231239291">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00428"/>
    <w:rsid w:val="00002C72"/>
    <w:rsid w:val="00002C81"/>
    <w:rsid w:val="000065BE"/>
    <w:rsid w:val="00006729"/>
    <w:rsid w:val="000067F8"/>
    <w:rsid w:val="00007F49"/>
    <w:rsid w:val="00007FA1"/>
    <w:rsid w:val="00011112"/>
    <w:rsid w:val="0001507A"/>
    <w:rsid w:val="0001577A"/>
    <w:rsid w:val="00015A45"/>
    <w:rsid w:val="000164AA"/>
    <w:rsid w:val="00020499"/>
    <w:rsid w:val="0002482E"/>
    <w:rsid w:val="00025E4A"/>
    <w:rsid w:val="00026AF9"/>
    <w:rsid w:val="00036022"/>
    <w:rsid w:val="000409D8"/>
    <w:rsid w:val="00046E81"/>
    <w:rsid w:val="00050324"/>
    <w:rsid w:val="00052781"/>
    <w:rsid w:val="00052A14"/>
    <w:rsid w:val="000552D6"/>
    <w:rsid w:val="000602E6"/>
    <w:rsid w:val="0006097D"/>
    <w:rsid w:val="00060CCF"/>
    <w:rsid w:val="00061BA7"/>
    <w:rsid w:val="0006393C"/>
    <w:rsid w:val="00063B42"/>
    <w:rsid w:val="00063DE4"/>
    <w:rsid w:val="0006415A"/>
    <w:rsid w:val="00064C7C"/>
    <w:rsid w:val="00065152"/>
    <w:rsid w:val="00065B2B"/>
    <w:rsid w:val="0007112D"/>
    <w:rsid w:val="0007192E"/>
    <w:rsid w:val="000719E8"/>
    <w:rsid w:val="00071F29"/>
    <w:rsid w:val="0007346E"/>
    <w:rsid w:val="000747A0"/>
    <w:rsid w:val="00074B86"/>
    <w:rsid w:val="00075D35"/>
    <w:rsid w:val="000802E9"/>
    <w:rsid w:val="00081CEF"/>
    <w:rsid w:val="0008407B"/>
    <w:rsid w:val="00090B9F"/>
    <w:rsid w:val="00093791"/>
    <w:rsid w:val="00093E42"/>
    <w:rsid w:val="00094D41"/>
    <w:rsid w:val="00097341"/>
    <w:rsid w:val="000A0150"/>
    <w:rsid w:val="000A1C4A"/>
    <w:rsid w:val="000A41B6"/>
    <w:rsid w:val="000A41E6"/>
    <w:rsid w:val="000A525F"/>
    <w:rsid w:val="000A5D83"/>
    <w:rsid w:val="000A5DD8"/>
    <w:rsid w:val="000A6143"/>
    <w:rsid w:val="000A69FA"/>
    <w:rsid w:val="000A6F9B"/>
    <w:rsid w:val="000A784C"/>
    <w:rsid w:val="000B5345"/>
    <w:rsid w:val="000B5D46"/>
    <w:rsid w:val="000C057F"/>
    <w:rsid w:val="000C06C3"/>
    <w:rsid w:val="000C2599"/>
    <w:rsid w:val="000C3188"/>
    <w:rsid w:val="000C3EFF"/>
    <w:rsid w:val="000C5683"/>
    <w:rsid w:val="000C69CD"/>
    <w:rsid w:val="000C6C51"/>
    <w:rsid w:val="000C7566"/>
    <w:rsid w:val="000C7C23"/>
    <w:rsid w:val="000D18BF"/>
    <w:rsid w:val="000D266B"/>
    <w:rsid w:val="000D3E5B"/>
    <w:rsid w:val="000D493C"/>
    <w:rsid w:val="000D5A08"/>
    <w:rsid w:val="000D7FFD"/>
    <w:rsid w:val="000E02BE"/>
    <w:rsid w:val="000E123D"/>
    <w:rsid w:val="000E2B7E"/>
    <w:rsid w:val="000E3721"/>
    <w:rsid w:val="000E5648"/>
    <w:rsid w:val="000E6135"/>
    <w:rsid w:val="000E63C9"/>
    <w:rsid w:val="000E7973"/>
    <w:rsid w:val="000E7B1E"/>
    <w:rsid w:val="000F206E"/>
    <w:rsid w:val="000F5AC8"/>
    <w:rsid w:val="000F6A36"/>
    <w:rsid w:val="00102A89"/>
    <w:rsid w:val="0010348F"/>
    <w:rsid w:val="00107891"/>
    <w:rsid w:val="0011187B"/>
    <w:rsid w:val="00111ECD"/>
    <w:rsid w:val="001130B0"/>
    <w:rsid w:val="00115CA5"/>
    <w:rsid w:val="001203F6"/>
    <w:rsid w:val="0012291C"/>
    <w:rsid w:val="001233CC"/>
    <w:rsid w:val="00124D89"/>
    <w:rsid w:val="00130E9D"/>
    <w:rsid w:val="00131AB2"/>
    <w:rsid w:val="00133C9B"/>
    <w:rsid w:val="001356CE"/>
    <w:rsid w:val="00135785"/>
    <w:rsid w:val="0013627C"/>
    <w:rsid w:val="001365CD"/>
    <w:rsid w:val="0013686E"/>
    <w:rsid w:val="00141775"/>
    <w:rsid w:val="001431CC"/>
    <w:rsid w:val="00145247"/>
    <w:rsid w:val="00146113"/>
    <w:rsid w:val="00146578"/>
    <w:rsid w:val="001479A8"/>
    <w:rsid w:val="00150A6D"/>
    <w:rsid w:val="001513C9"/>
    <w:rsid w:val="00157003"/>
    <w:rsid w:val="00157325"/>
    <w:rsid w:val="0015776F"/>
    <w:rsid w:val="00162A2C"/>
    <w:rsid w:val="0016687F"/>
    <w:rsid w:val="00166DC4"/>
    <w:rsid w:val="001678A6"/>
    <w:rsid w:val="00173FBC"/>
    <w:rsid w:val="001770F3"/>
    <w:rsid w:val="00177FB0"/>
    <w:rsid w:val="00180158"/>
    <w:rsid w:val="00184884"/>
    <w:rsid w:val="00185B35"/>
    <w:rsid w:val="001877D6"/>
    <w:rsid w:val="00193042"/>
    <w:rsid w:val="00193165"/>
    <w:rsid w:val="001932F7"/>
    <w:rsid w:val="001964E8"/>
    <w:rsid w:val="001971F7"/>
    <w:rsid w:val="0019745D"/>
    <w:rsid w:val="001A0411"/>
    <w:rsid w:val="001A0685"/>
    <w:rsid w:val="001A1050"/>
    <w:rsid w:val="001A186F"/>
    <w:rsid w:val="001A295E"/>
    <w:rsid w:val="001A429A"/>
    <w:rsid w:val="001B150A"/>
    <w:rsid w:val="001B37A4"/>
    <w:rsid w:val="001B391F"/>
    <w:rsid w:val="001B4402"/>
    <w:rsid w:val="001B461C"/>
    <w:rsid w:val="001B509F"/>
    <w:rsid w:val="001B6E8F"/>
    <w:rsid w:val="001B7989"/>
    <w:rsid w:val="001C2447"/>
    <w:rsid w:val="001D09AA"/>
    <w:rsid w:val="001D1B97"/>
    <w:rsid w:val="001D3D4E"/>
    <w:rsid w:val="001D3FED"/>
    <w:rsid w:val="001E4C07"/>
    <w:rsid w:val="001E4E80"/>
    <w:rsid w:val="001E6184"/>
    <w:rsid w:val="001E719B"/>
    <w:rsid w:val="001E7504"/>
    <w:rsid w:val="001F0605"/>
    <w:rsid w:val="001F1E6F"/>
    <w:rsid w:val="001F2BC8"/>
    <w:rsid w:val="001F3C53"/>
    <w:rsid w:val="001F5505"/>
    <w:rsid w:val="001F5F6B"/>
    <w:rsid w:val="0020387A"/>
    <w:rsid w:val="00207F1B"/>
    <w:rsid w:val="002111F9"/>
    <w:rsid w:val="00211BD4"/>
    <w:rsid w:val="00212459"/>
    <w:rsid w:val="00212861"/>
    <w:rsid w:val="00214D52"/>
    <w:rsid w:val="00216F21"/>
    <w:rsid w:val="0021719B"/>
    <w:rsid w:val="00217607"/>
    <w:rsid w:val="00217FF6"/>
    <w:rsid w:val="0022150A"/>
    <w:rsid w:val="00221E51"/>
    <w:rsid w:val="00223A25"/>
    <w:rsid w:val="00225C59"/>
    <w:rsid w:val="00225D8A"/>
    <w:rsid w:val="00227924"/>
    <w:rsid w:val="00227F25"/>
    <w:rsid w:val="0023064B"/>
    <w:rsid w:val="00230FBB"/>
    <w:rsid w:val="0023150F"/>
    <w:rsid w:val="002378B8"/>
    <w:rsid w:val="00241304"/>
    <w:rsid w:val="00242703"/>
    <w:rsid w:val="00243EBC"/>
    <w:rsid w:val="002448EA"/>
    <w:rsid w:val="00246A35"/>
    <w:rsid w:val="00247A90"/>
    <w:rsid w:val="00251CA5"/>
    <w:rsid w:val="002616B1"/>
    <w:rsid w:val="002637C6"/>
    <w:rsid w:val="0026464B"/>
    <w:rsid w:val="002702CA"/>
    <w:rsid w:val="00270A1A"/>
    <w:rsid w:val="00271C28"/>
    <w:rsid w:val="00272338"/>
    <w:rsid w:val="00273432"/>
    <w:rsid w:val="0027349E"/>
    <w:rsid w:val="00274670"/>
    <w:rsid w:val="00274D5A"/>
    <w:rsid w:val="00283DC9"/>
    <w:rsid w:val="00284348"/>
    <w:rsid w:val="00284AA8"/>
    <w:rsid w:val="00286BEA"/>
    <w:rsid w:val="00290667"/>
    <w:rsid w:val="00291D1C"/>
    <w:rsid w:val="00293B2F"/>
    <w:rsid w:val="002953F0"/>
    <w:rsid w:val="00295922"/>
    <w:rsid w:val="00295AC7"/>
    <w:rsid w:val="00296AAB"/>
    <w:rsid w:val="00297E2A"/>
    <w:rsid w:val="002A114E"/>
    <w:rsid w:val="002A291D"/>
    <w:rsid w:val="002A2DD5"/>
    <w:rsid w:val="002A3BDA"/>
    <w:rsid w:val="002A3C43"/>
    <w:rsid w:val="002A49AE"/>
    <w:rsid w:val="002A7AE4"/>
    <w:rsid w:val="002B03D8"/>
    <w:rsid w:val="002B11DA"/>
    <w:rsid w:val="002B1C1A"/>
    <w:rsid w:val="002B2336"/>
    <w:rsid w:val="002B2D9B"/>
    <w:rsid w:val="002B3539"/>
    <w:rsid w:val="002B4C73"/>
    <w:rsid w:val="002B5EE0"/>
    <w:rsid w:val="002B72EE"/>
    <w:rsid w:val="002C3218"/>
    <w:rsid w:val="002D123C"/>
    <w:rsid w:val="002D1652"/>
    <w:rsid w:val="002D1783"/>
    <w:rsid w:val="002E1700"/>
    <w:rsid w:val="002E57EF"/>
    <w:rsid w:val="002E5FD5"/>
    <w:rsid w:val="002E613D"/>
    <w:rsid w:val="002F05CA"/>
    <w:rsid w:val="002F1043"/>
    <w:rsid w:val="002F2320"/>
    <w:rsid w:val="002F239D"/>
    <w:rsid w:val="002F441D"/>
    <w:rsid w:val="002F51F5"/>
    <w:rsid w:val="00300B86"/>
    <w:rsid w:val="0030221A"/>
    <w:rsid w:val="00302B09"/>
    <w:rsid w:val="0030520E"/>
    <w:rsid w:val="003069D7"/>
    <w:rsid w:val="00312137"/>
    <w:rsid w:val="0031364E"/>
    <w:rsid w:val="0031390B"/>
    <w:rsid w:val="0032002E"/>
    <w:rsid w:val="00324EEC"/>
    <w:rsid w:val="00325E80"/>
    <w:rsid w:val="00326491"/>
    <w:rsid w:val="00327AD1"/>
    <w:rsid w:val="00330359"/>
    <w:rsid w:val="00331599"/>
    <w:rsid w:val="00331FDC"/>
    <w:rsid w:val="00333AAC"/>
    <w:rsid w:val="00335D23"/>
    <w:rsid w:val="00336329"/>
    <w:rsid w:val="0033733F"/>
    <w:rsid w:val="0033762F"/>
    <w:rsid w:val="00341868"/>
    <w:rsid w:val="00342A78"/>
    <w:rsid w:val="00342D61"/>
    <w:rsid w:val="00343FC0"/>
    <w:rsid w:val="00344A9C"/>
    <w:rsid w:val="00344BEF"/>
    <w:rsid w:val="00350A82"/>
    <w:rsid w:val="00350F74"/>
    <w:rsid w:val="003510E0"/>
    <w:rsid w:val="00353051"/>
    <w:rsid w:val="00354529"/>
    <w:rsid w:val="00355798"/>
    <w:rsid w:val="0035774C"/>
    <w:rsid w:val="00360494"/>
    <w:rsid w:val="003609D7"/>
    <w:rsid w:val="0036268B"/>
    <w:rsid w:val="00362A93"/>
    <w:rsid w:val="00364BCF"/>
    <w:rsid w:val="00365EC9"/>
    <w:rsid w:val="00366C7E"/>
    <w:rsid w:val="00366E9C"/>
    <w:rsid w:val="00367C9C"/>
    <w:rsid w:val="0037162F"/>
    <w:rsid w:val="00371B99"/>
    <w:rsid w:val="00373BF3"/>
    <w:rsid w:val="00376D00"/>
    <w:rsid w:val="0038028B"/>
    <w:rsid w:val="00381F58"/>
    <w:rsid w:val="00384083"/>
    <w:rsid w:val="003843A9"/>
    <w:rsid w:val="00384EA3"/>
    <w:rsid w:val="003859F4"/>
    <w:rsid w:val="00386A94"/>
    <w:rsid w:val="00392519"/>
    <w:rsid w:val="003926C1"/>
    <w:rsid w:val="0039655D"/>
    <w:rsid w:val="00396CE4"/>
    <w:rsid w:val="003A0EFE"/>
    <w:rsid w:val="003A39A1"/>
    <w:rsid w:val="003A641D"/>
    <w:rsid w:val="003A6A80"/>
    <w:rsid w:val="003A73B3"/>
    <w:rsid w:val="003B1926"/>
    <w:rsid w:val="003B475C"/>
    <w:rsid w:val="003B4FE0"/>
    <w:rsid w:val="003B795D"/>
    <w:rsid w:val="003C018B"/>
    <w:rsid w:val="003C2191"/>
    <w:rsid w:val="003C3F6F"/>
    <w:rsid w:val="003C563C"/>
    <w:rsid w:val="003C61AA"/>
    <w:rsid w:val="003D0CA9"/>
    <w:rsid w:val="003D104A"/>
    <w:rsid w:val="003D292E"/>
    <w:rsid w:val="003D3863"/>
    <w:rsid w:val="003D4B53"/>
    <w:rsid w:val="003E0872"/>
    <w:rsid w:val="003E18CD"/>
    <w:rsid w:val="003E2FF0"/>
    <w:rsid w:val="003E2FF9"/>
    <w:rsid w:val="003F108B"/>
    <w:rsid w:val="003F1FAE"/>
    <w:rsid w:val="003F2575"/>
    <w:rsid w:val="003F50BB"/>
    <w:rsid w:val="003F54B8"/>
    <w:rsid w:val="003F665F"/>
    <w:rsid w:val="003F6E60"/>
    <w:rsid w:val="003F6E8D"/>
    <w:rsid w:val="00400BF7"/>
    <w:rsid w:val="00401067"/>
    <w:rsid w:val="00401FB9"/>
    <w:rsid w:val="0040347A"/>
    <w:rsid w:val="004079B5"/>
    <w:rsid w:val="00407B54"/>
    <w:rsid w:val="00407E24"/>
    <w:rsid w:val="004110DE"/>
    <w:rsid w:val="0041166B"/>
    <w:rsid w:val="004135C4"/>
    <w:rsid w:val="00416A7C"/>
    <w:rsid w:val="00417340"/>
    <w:rsid w:val="00417FFA"/>
    <w:rsid w:val="00420421"/>
    <w:rsid w:val="00422BD5"/>
    <w:rsid w:val="00423A86"/>
    <w:rsid w:val="00424F26"/>
    <w:rsid w:val="00425019"/>
    <w:rsid w:val="0043095A"/>
    <w:rsid w:val="004334A1"/>
    <w:rsid w:val="00433F01"/>
    <w:rsid w:val="00436918"/>
    <w:rsid w:val="00436CE9"/>
    <w:rsid w:val="00440408"/>
    <w:rsid w:val="0044085A"/>
    <w:rsid w:val="00440EF8"/>
    <w:rsid w:val="00441C49"/>
    <w:rsid w:val="00442FA7"/>
    <w:rsid w:val="004446A0"/>
    <w:rsid w:val="00445B15"/>
    <w:rsid w:val="00446500"/>
    <w:rsid w:val="00452372"/>
    <w:rsid w:val="004523AA"/>
    <w:rsid w:val="00452727"/>
    <w:rsid w:val="004536BC"/>
    <w:rsid w:val="004543A5"/>
    <w:rsid w:val="004559AB"/>
    <w:rsid w:val="004604F4"/>
    <w:rsid w:val="00460B32"/>
    <w:rsid w:val="00460DCE"/>
    <w:rsid w:val="00461725"/>
    <w:rsid w:val="004625BA"/>
    <w:rsid w:val="004640E7"/>
    <w:rsid w:val="00472906"/>
    <w:rsid w:val="004730D1"/>
    <w:rsid w:val="00474E97"/>
    <w:rsid w:val="0047561B"/>
    <w:rsid w:val="00480026"/>
    <w:rsid w:val="00481071"/>
    <w:rsid w:val="00481563"/>
    <w:rsid w:val="00481C96"/>
    <w:rsid w:val="004848DE"/>
    <w:rsid w:val="00486F28"/>
    <w:rsid w:val="00490B7C"/>
    <w:rsid w:val="00491B4C"/>
    <w:rsid w:val="00493B88"/>
    <w:rsid w:val="00493DFC"/>
    <w:rsid w:val="004A0AFF"/>
    <w:rsid w:val="004A2600"/>
    <w:rsid w:val="004A2949"/>
    <w:rsid w:val="004A4476"/>
    <w:rsid w:val="004B071E"/>
    <w:rsid w:val="004B0908"/>
    <w:rsid w:val="004B0A7B"/>
    <w:rsid w:val="004B14E4"/>
    <w:rsid w:val="004B21A5"/>
    <w:rsid w:val="004B3328"/>
    <w:rsid w:val="004B48FC"/>
    <w:rsid w:val="004B5C66"/>
    <w:rsid w:val="004B6427"/>
    <w:rsid w:val="004C002D"/>
    <w:rsid w:val="004C5A57"/>
    <w:rsid w:val="004D05E4"/>
    <w:rsid w:val="004D079C"/>
    <w:rsid w:val="004D2979"/>
    <w:rsid w:val="004D2B78"/>
    <w:rsid w:val="004D385C"/>
    <w:rsid w:val="004D43C2"/>
    <w:rsid w:val="004D6625"/>
    <w:rsid w:val="004D7732"/>
    <w:rsid w:val="004E29E6"/>
    <w:rsid w:val="004E46A7"/>
    <w:rsid w:val="004E524F"/>
    <w:rsid w:val="004E567A"/>
    <w:rsid w:val="004E5FEE"/>
    <w:rsid w:val="004E7372"/>
    <w:rsid w:val="004F0359"/>
    <w:rsid w:val="004F1D22"/>
    <w:rsid w:val="004F35F4"/>
    <w:rsid w:val="004F7262"/>
    <w:rsid w:val="004F74E4"/>
    <w:rsid w:val="00500138"/>
    <w:rsid w:val="00501816"/>
    <w:rsid w:val="005037F0"/>
    <w:rsid w:val="005055DF"/>
    <w:rsid w:val="00507D82"/>
    <w:rsid w:val="00510A66"/>
    <w:rsid w:val="00511B29"/>
    <w:rsid w:val="00511DE7"/>
    <w:rsid w:val="00512DDF"/>
    <w:rsid w:val="00513F1C"/>
    <w:rsid w:val="0051406D"/>
    <w:rsid w:val="00514CE5"/>
    <w:rsid w:val="00516A86"/>
    <w:rsid w:val="00516AA9"/>
    <w:rsid w:val="00520301"/>
    <w:rsid w:val="005218C4"/>
    <w:rsid w:val="00521AA5"/>
    <w:rsid w:val="005259C9"/>
    <w:rsid w:val="005264E8"/>
    <w:rsid w:val="005275F6"/>
    <w:rsid w:val="005306FC"/>
    <w:rsid w:val="00530DD1"/>
    <w:rsid w:val="00534E04"/>
    <w:rsid w:val="00535403"/>
    <w:rsid w:val="0053632A"/>
    <w:rsid w:val="00537790"/>
    <w:rsid w:val="00542413"/>
    <w:rsid w:val="005444B1"/>
    <w:rsid w:val="0054469D"/>
    <w:rsid w:val="00545D22"/>
    <w:rsid w:val="005500F0"/>
    <w:rsid w:val="00555FD0"/>
    <w:rsid w:val="00560166"/>
    <w:rsid w:val="00560DAB"/>
    <w:rsid w:val="005612D9"/>
    <w:rsid w:val="0056267A"/>
    <w:rsid w:val="005629E5"/>
    <w:rsid w:val="00563FAE"/>
    <w:rsid w:val="0056559A"/>
    <w:rsid w:val="0056714A"/>
    <w:rsid w:val="005677F0"/>
    <w:rsid w:val="0057088B"/>
    <w:rsid w:val="00572102"/>
    <w:rsid w:val="0057264E"/>
    <w:rsid w:val="005727F4"/>
    <w:rsid w:val="00573986"/>
    <w:rsid w:val="00573A1B"/>
    <w:rsid w:val="00573F0F"/>
    <w:rsid w:val="005743C8"/>
    <w:rsid w:val="00575B4E"/>
    <w:rsid w:val="00575F3D"/>
    <w:rsid w:val="00577E2D"/>
    <w:rsid w:val="00581BDD"/>
    <w:rsid w:val="0058307B"/>
    <w:rsid w:val="0058381F"/>
    <w:rsid w:val="00584C9F"/>
    <w:rsid w:val="00593D55"/>
    <w:rsid w:val="00593E9B"/>
    <w:rsid w:val="005959C2"/>
    <w:rsid w:val="005A0479"/>
    <w:rsid w:val="005A06F9"/>
    <w:rsid w:val="005A0920"/>
    <w:rsid w:val="005A1CDE"/>
    <w:rsid w:val="005A25B4"/>
    <w:rsid w:val="005B0AB9"/>
    <w:rsid w:val="005B18C9"/>
    <w:rsid w:val="005B21E6"/>
    <w:rsid w:val="005B37EF"/>
    <w:rsid w:val="005B5447"/>
    <w:rsid w:val="005B6887"/>
    <w:rsid w:val="005B718B"/>
    <w:rsid w:val="005C2DE3"/>
    <w:rsid w:val="005C3A3A"/>
    <w:rsid w:val="005C4D7A"/>
    <w:rsid w:val="005C732B"/>
    <w:rsid w:val="005D001D"/>
    <w:rsid w:val="005D0E90"/>
    <w:rsid w:val="005D3F7A"/>
    <w:rsid w:val="005D68BD"/>
    <w:rsid w:val="005D7121"/>
    <w:rsid w:val="005D742A"/>
    <w:rsid w:val="005D7768"/>
    <w:rsid w:val="005E03EC"/>
    <w:rsid w:val="005E2227"/>
    <w:rsid w:val="005E2ECF"/>
    <w:rsid w:val="005E46B7"/>
    <w:rsid w:val="005E5689"/>
    <w:rsid w:val="005E6C6F"/>
    <w:rsid w:val="005E767F"/>
    <w:rsid w:val="005E7A2B"/>
    <w:rsid w:val="005F09FC"/>
    <w:rsid w:val="005F0AF9"/>
    <w:rsid w:val="005F1BB0"/>
    <w:rsid w:val="005F34A6"/>
    <w:rsid w:val="005F3C43"/>
    <w:rsid w:val="005F5A16"/>
    <w:rsid w:val="005F5B09"/>
    <w:rsid w:val="005F65AD"/>
    <w:rsid w:val="00600781"/>
    <w:rsid w:val="00603A24"/>
    <w:rsid w:val="00606992"/>
    <w:rsid w:val="00607A4E"/>
    <w:rsid w:val="006110E8"/>
    <w:rsid w:val="006116C7"/>
    <w:rsid w:val="0061299D"/>
    <w:rsid w:val="00613D5A"/>
    <w:rsid w:val="006152C3"/>
    <w:rsid w:val="006163F4"/>
    <w:rsid w:val="006224E2"/>
    <w:rsid w:val="00625498"/>
    <w:rsid w:val="00625C7B"/>
    <w:rsid w:val="00627E44"/>
    <w:rsid w:val="0063023B"/>
    <w:rsid w:val="00632955"/>
    <w:rsid w:val="006347A6"/>
    <w:rsid w:val="006360E1"/>
    <w:rsid w:val="0064011E"/>
    <w:rsid w:val="00640557"/>
    <w:rsid w:val="00640F36"/>
    <w:rsid w:val="00640F60"/>
    <w:rsid w:val="0064148B"/>
    <w:rsid w:val="006437AF"/>
    <w:rsid w:val="006441BD"/>
    <w:rsid w:val="00644BEF"/>
    <w:rsid w:val="00644BFA"/>
    <w:rsid w:val="0064522C"/>
    <w:rsid w:val="00645C43"/>
    <w:rsid w:val="00646CE4"/>
    <w:rsid w:val="00646E36"/>
    <w:rsid w:val="0065069C"/>
    <w:rsid w:val="00651713"/>
    <w:rsid w:val="00655F3F"/>
    <w:rsid w:val="00655F4A"/>
    <w:rsid w:val="00656C4D"/>
    <w:rsid w:val="00664B96"/>
    <w:rsid w:val="006701C1"/>
    <w:rsid w:val="00670A09"/>
    <w:rsid w:val="00671207"/>
    <w:rsid w:val="00671B12"/>
    <w:rsid w:val="00671DDD"/>
    <w:rsid w:val="00675C00"/>
    <w:rsid w:val="00676B5A"/>
    <w:rsid w:val="006774F8"/>
    <w:rsid w:val="00677D1B"/>
    <w:rsid w:val="00681C50"/>
    <w:rsid w:val="00683167"/>
    <w:rsid w:val="006832C2"/>
    <w:rsid w:val="006859E8"/>
    <w:rsid w:val="00687A37"/>
    <w:rsid w:val="00687DC2"/>
    <w:rsid w:val="00687FFB"/>
    <w:rsid w:val="00692DE2"/>
    <w:rsid w:val="00693654"/>
    <w:rsid w:val="00693EC9"/>
    <w:rsid w:val="0069555D"/>
    <w:rsid w:val="00695A84"/>
    <w:rsid w:val="00696271"/>
    <w:rsid w:val="006A071F"/>
    <w:rsid w:val="006A10F2"/>
    <w:rsid w:val="006A139B"/>
    <w:rsid w:val="006A1CC9"/>
    <w:rsid w:val="006A6889"/>
    <w:rsid w:val="006A6BA3"/>
    <w:rsid w:val="006A71C4"/>
    <w:rsid w:val="006A73DA"/>
    <w:rsid w:val="006B0B01"/>
    <w:rsid w:val="006B33A9"/>
    <w:rsid w:val="006B3780"/>
    <w:rsid w:val="006B4218"/>
    <w:rsid w:val="006B6814"/>
    <w:rsid w:val="006B7418"/>
    <w:rsid w:val="006B743C"/>
    <w:rsid w:val="006C19CF"/>
    <w:rsid w:val="006C26D3"/>
    <w:rsid w:val="006C3C70"/>
    <w:rsid w:val="006C73AA"/>
    <w:rsid w:val="006C7F07"/>
    <w:rsid w:val="006D0DED"/>
    <w:rsid w:val="006D2E69"/>
    <w:rsid w:val="006D4A25"/>
    <w:rsid w:val="006D5373"/>
    <w:rsid w:val="006E3010"/>
    <w:rsid w:val="006E54BB"/>
    <w:rsid w:val="006E5716"/>
    <w:rsid w:val="006E5C19"/>
    <w:rsid w:val="006E5DD8"/>
    <w:rsid w:val="006E65E8"/>
    <w:rsid w:val="006F0880"/>
    <w:rsid w:val="006F30B2"/>
    <w:rsid w:val="006F38A7"/>
    <w:rsid w:val="006F5185"/>
    <w:rsid w:val="0070132F"/>
    <w:rsid w:val="00701F58"/>
    <w:rsid w:val="00705536"/>
    <w:rsid w:val="007067ED"/>
    <w:rsid w:val="007076D6"/>
    <w:rsid w:val="00714419"/>
    <w:rsid w:val="00716059"/>
    <w:rsid w:val="007222CB"/>
    <w:rsid w:val="00722ECC"/>
    <w:rsid w:val="00722FA6"/>
    <w:rsid w:val="00724E68"/>
    <w:rsid w:val="00726DB0"/>
    <w:rsid w:val="00726FE2"/>
    <w:rsid w:val="007277D7"/>
    <w:rsid w:val="007302B3"/>
    <w:rsid w:val="00730733"/>
    <w:rsid w:val="0073079D"/>
    <w:rsid w:val="007309A6"/>
    <w:rsid w:val="00730E3A"/>
    <w:rsid w:val="00733D46"/>
    <w:rsid w:val="00734CD1"/>
    <w:rsid w:val="0073607E"/>
    <w:rsid w:val="00736651"/>
    <w:rsid w:val="00736AAF"/>
    <w:rsid w:val="00736C82"/>
    <w:rsid w:val="007377DA"/>
    <w:rsid w:val="00740246"/>
    <w:rsid w:val="0074043D"/>
    <w:rsid w:val="00740D07"/>
    <w:rsid w:val="007412D4"/>
    <w:rsid w:val="00741316"/>
    <w:rsid w:val="007448D8"/>
    <w:rsid w:val="0074699B"/>
    <w:rsid w:val="00746B15"/>
    <w:rsid w:val="0075399E"/>
    <w:rsid w:val="00754835"/>
    <w:rsid w:val="00756278"/>
    <w:rsid w:val="00756FC7"/>
    <w:rsid w:val="00757DFA"/>
    <w:rsid w:val="007600E7"/>
    <w:rsid w:val="00760325"/>
    <w:rsid w:val="00762FD3"/>
    <w:rsid w:val="00765B2A"/>
    <w:rsid w:val="00765D97"/>
    <w:rsid w:val="00770212"/>
    <w:rsid w:val="0077045C"/>
    <w:rsid w:val="00771CFB"/>
    <w:rsid w:val="00772584"/>
    <w:rsid w:val="00773947"/>
    <w:rsid w:val="00773C67"/>
    <w:rsid w:val="00774C07"/>
    <w:rsid w:val="00777077"/>
    <w:rsid w:val="00780081"/>
    <w:rsid w:val="00781106"/>
    <w:rsid w:val="00781A0D"/>
    <w:rsid w:val="007823F5"/>
    <w:rsid w:val="007838BF"/>
    <w:rsid w:val="00783A34"/>
    <w:rsid w:val="00784845"/>
    <w:rsid w:val="0078540A"/>
    <w:rsid w:val="00786C90"/>
    <w:rsid w:val="00790F44"/>
    <w:rsid w:val="00793FA4"/>
    <w:rsid w:val="00794447"/>
    <w:rsid w:val="007944DE"/>
    <w:rsid w:val="00795263"/>
    <w:rsid w:val="00796B63"/>
    <w:rsid w:val="007A0754"/>
    <w:rsid w:val="007A30F9"/>
    <w:rsid w:val="007A3461"/>
    <w:rsid w:val="007A35FE"/>
    <w:rsid w:val="007A43CA"/>
    <w:rsid w:val="007A5BBC"/>
    <w:rsid w:val="007A766F"/>
    <w:rsid w:val="007A7854"/>
    <w:rsid w:val="007A7A83"/>
    <w:rsid w:val="007A7E25"/>
    <w:rsid w:val="007B2190"/>
    <w:rsid w:val="007B2BF3"/>
    <w:rsid w:val="007B2FB5"/>
    <w:rsid w:val="007B4AE1"/>
    <w:rsid w:val="007B593B"/>
    <w:rsid w:val="007C09EA"/>
    <w:rsid w:val="007C2B63"/>
    <w:rsid w:val="007C3C50"/>
    <w:rsid w:val="007C5A1F"/>
    <w:rsid w:val="007C64ED"/>
    <w:rsid w:val="007C6B52"/>
    <w:rsid w:val="007C798D"/>
    <w:rsid w:val="007D0250"/>
    <w:rsid w:val="007D0C81"/>
    <w:rsid w:val="007D16C5"/>
    <w:rsid w:val="007D296A"/>
    <w:rsid w:val="007D49BA"/>
    <w:rsid w:val="007D74F8"/>
    <w:rsid w:val="007E0197"/>
    <w:rsid w:val="007E073B"/>
    <w:rsid w:val="007E0E3D"/>
    <w:rsid w:val="007E5E79"/>
    <w:rsid w:val="007E7861"/>
    <w:rsid w:val="007E7AD6"/>
    <w:rsid w:val="007F0512"/>
    <w:rsid w:val="007F1D3D"/>
    <w:rsid w:val="007F232E"/>
    <w:rsid w:val="007F4BE1"/>
    <w:rsid w:val="007F550F"/>
    <w:rsid w:val="007F72F6"/>
    <w:rsid w:val="008001D6"/>
    <w:rsid w:val="00800E61"/>
    <w:rsid w:val="00801E85"/>
    <w:rsid w:val="00803DAE"/>
    <w:rsid w:val="00810424"/>
    <w:rsid w:val="0081208F"/>
    <w:rsid w:val="008131F6"/>
    <w:rsid w:val="008143C4"/>
    <w:rsid w:val="00814D9E"/>
    <w:rsid w:val="00816F43"/>
    <w:rsid w:val="008170E0"/>
    <w:rsid w:val="008202A1"/>
    <w:rsid w:val="00821B2C"/>
    <w:rsid w:val="008235CC"/>
    <w:rsid w:val="0082530A"/>
    <w:rsid w:val="008256C0"/>
    <w:rsid w:val="00825C4E"/>
    <w:rsid w:val="00825F30"/>
    <w:rsid w:val="0083280D"/>
    <w:rsid w:val="0083425E"/>
    <w:rsid w:val="008342D2"/>
    <w:rsid w:val="00834C72"/>
    <w:rsid w:val="00834FA5"/>
    <w:rsid w:val="008365C2"/>
    <w:rsid w:val="008370D2"/>
    <w:rsid w:val="008407C9"/>
    <w:rsid w:val="00840E21"/>
    <w:rsid w:val="00843D76"/>
    <w:rsid w:val="00844038"/>
    <w:rsid w:val="008457F4"/>
    <w:rsid w:val="00845D13"/>
    <w:rsid w:val="0085100F"/>
    <w:rsid w:val="0085157B"/>
    <w:rsid w:val="0085177C"/>
    <w:rsid w:val="00851E49"/>
    <w:rsid w:val="00855BBD"/>
    <w:rsid w:val="00856B12"/>
    <w:rsid w:val="00856BFD"/>
    <w:rsid w:val="0085731F"/>
    <w:rsid w:val="00862FE4"/>
    <w:rsid w:val="0086389A"/>
    <w:rsid w:val="008645FA"/>
    <w:rsid w:val="008655E3"/>
    <w:rsid w:val="0086752D"/>
    <w:rsid w:val="0086793B"/>
    <w:rsid w:val="00867A02"/>
    <w:rsid w:val="00873789"/>
    <w:rsid w:val="00873923"/>
    <w:rsid w:val="00873DB8"/>
    <w:rsid w:val="00874A6E"/>
    <w:rsid w:val="00874AF9"/>
    <w:rsid w:val="00875AF3"/>
    <w:rsid w:val="0087605E"/>
    <w:rsid w:val="008775AF"/>
    <w:rsid w:val="00877E62"/>
    <w:rsid w:val="0088011B"/>
    <w:rsid w:val="0088092A"/>
    <w:rsid w:val="00882ACE"/>
    <w:rsid w:val="00884B41"/>
    <w:rsid w:val="00885288"/>
    <w:rsid w:val="00887F17"/>
    <w:rsid w:val="00890104"/>
    <w:rsid w:val="008902D9"/>
    <w:rsid w:val="00891B4E"/>
    <w:rsid w:val="008941AE"/>
    <w:rsid w:val="008943D3"/>
    <w:rsid w:val="0089469B"/>
    <w:rsid w:val="00894879"/>
    <w:rsid w:val="00896783"/>
    <w:rsid w:val="008A17FE"/>
    <w:rsid w:val="008A1DF9"/>
    <w:rsid w:val="008A2D20"/>
    <w:rsid w:val="008A3382"/>
    <w:rsid w:val="008A76AA"/>
    <w:rsid w:val="008B01A0"/>
    <w:rsid w:val="008B1FEE"/>
    <w:rsid w:val="008B475A"/>
    <w:rsid w:val="008B6B70"/>
    <w:rsid w:val="008B7859"/>
    <w:rsid w:val="008C2A24"/>
    <w:rsid w:val="008C3676"/>
    <w:rsid w:val="008C58A6"/>
    <w:rsid w:val="008C5EBE"/>
    <w:rsid w:val="008C6BE9"/>
    <w:rsid w:val="008C6FD5"/>
    <w:rsid w:val="008D47B8"/>
    <w:rsid w:val="008D6A13"/>
    <w:rsid w:val="008D7441"/>
    <w:rsid w:val="008E2C02"/>
    <w:rsid w:val="008E57EC"/>
    <w:rsid w:val="008F1B9D"/>
    <w:rsid w:val="008F2B8C"/>
    <w:rsid w:val="009031AB"/>
    <w:rsid w:val="00903C32"/>
    <w:rsid w:val="00905D1C"/>
    <w:rsid w:val="0090679C"/>
    <w:rsid w:val="00906F76"/>
    <w:rsid w:val="0091156A"/>
    <w:rsid w:val="00911D66"/>
    <w:rsid w:val="0091264D"/>
    <w:rsid w:val="0091436C"/>
    <w:rsid w:val="00915A4E"/>
    <w:rsid w:val="00916B16"/>
    <w:rsid w:val="00916BEF"/>
    <w:rsid w:val="00917107"/>
    <w:rsid w:val="009173B9"/>
    <w:rsid w:val="0092599E"/>
    <w:rsid w:val="00925F51"/>
    <w:rsid w:val="00927D21"/>
    <w:rsid w:val="009316B3"/>
    <w:rsid w:val="0093335D"/>
    <w:rsid w:val="00933D2B"/>
    <w:rsid w:val="00935A89"/>
    <w:rsid w:val="0093613E"/>
    <w:rsid w:val="00942528"/>
    <w:rsid w:val="0094298E"/>
    <w:rsid w:val="00942F1A"/>
    <w:rsid w:val="00943026"/>
    <w:rsid w:val="00943A3B"/>
    <w:rsid w:val="00943BE4"/>
    <w:rsid w:val="009463B9"/>
    <w:rsid w:val="00952A11"/>
    <w:rsid w:val="00953A0F"/>
    <w:rsid w:val="00961EE6"/>
    <w:rsid w:val="00961F09"/>
    <w:rsid w:val="00961F83"/>
    <w:rsid w:val="009626B8"/>
    <w:rsid w:val="00963075"/>
    <w:rsid w:val="00965EEB"/>
    <w:rsid w:val="00966A32"/>
    <w:rsid w:val="00966B81"/>
    <w:rsid w:val="0096745A"/>
    <w:rsid w:val="00970730"/>
    <w:rsid w:val="00970CF0"/>
    <w:rsid w:val="009714D3"/>
    <w:rsid w:val="00972931"/>
    <w:rsid w:val="009778D1"/>
    <w:rsid w:val="00977F79"/>
    <w:rsid w:val="00980D63"/>
    <w:rsid w:val="00982467"/>
    <w:rsid w:val="00982EF9"/>
    <w:rsid w:val="00984567"/>
    <w:rsid w:val="009855F0"/>
    <w:rsid w:val="00986338"/>
    <w:rsid w:val="00991122"/>
    <w:rsid w:val="0099295F"/>
    <w:rsid w:val="00994DD1"/>
    <w:rsid w:val="009A10DD"/>
    <w:rsid w:val="009A1464"/>
    <w:rsid w:val="009A2B12"/>
    <w:rsid w:val="009A3654"/>
    <w:rsid w:val="009A427A"/>
    <w:rsid w:val="009A42B6"/>
    <w:rsid w:val="009A5EDF"/>
    <w:rsid w:val="009A7506"/>
    <w:rsid w:val="009B176A"/>
    <w:rsid w:val="009B3D30"/>
    <w:rsid w:val="009B7D9E"/>
    <w:rsid w:val="009C05BF"/>
    <w:rsid w:val="009C3268"/>
    <w:rsid w:val="009C5192"/>
    <w:rsid w:val="009C5F73"/>
    <w:rsid w:val="009C7720"/>
    <w:rsid w:val="009C78B5"/>
    <w:rsid w:val="009D048A"/>
    <w:rsid w:val="009D1ADC"/>
    <w:rsid w:val="009D1DFB"/>
    <w:rsid w:val="009D3353"/>
    <w:rsid w:val="009D4270"/>
    <w:rsid w:val="009D4277"/>
    <w:rsid w:val="009D643D"/>
    <w:rsid w:val="009D7769"/>
    <w:rsid w:val="009E2742"/>
    <w:rsid w:val="009E27A5"/>
    <w:rsid w:val="009E301A"/>
    <w:rsid w:val="009E38C5"/>
    <w:rsid w:val="009E6F2F"/>
    <w:rsid w:val="009E7EFC"/>
    <w:rsid w:val="009F12BA"/>
    <w:rsid w:val="009F1945"/>
    <w:rsid w:val="009F23B2"/>
    <w:rsid w:val="009F4C1A"/>
    <w:rsid w:val="009F612C"/>
    <w:rsid w:val="00A01424"/>
    <w:rsid w:val="00A01500"/>
    <w:rsid w:val="00A0210A"/>
    <w:rsid w:val="00A024A9"/>
    <w:rsid w:val="00A0549E"/>
    <w:rsid w:val="00A06250"/>
    <w:rsid w:val="00A06A5D"/>
    <w:rsid w:val="00A10757"/>
    <w:rsid w:val="00A11E1E"/>
    <w:rsid w:val="00A1469D"/>
    <w:rsid w:val="00A168BD"/>
    <w:rsid w:val="00A2063D"/>
    <w:rsid w:val="00A237E6"/>
    <w:rsid w:val="00A23AFA"/>
    <w:rsid w:val="00A25D74"/>
    <w:rsid w:val="00A31B3E"/>
    <w:rsid w:val="00A360CE"/>
    <w:rsid w:val="00A3793A"/>
    <w:rsid w:val="00A3BCBC"/>
    <w:rsid w:val="00A407B4"/>
    <w:rsid w:val="00A5088D"/>
    <w:rsid w:val="00A51066"/>
    <w:rsid w:val="00A514B2"/>
    <w:rsid w:val="00A532F3"/>
    <w:rsid w:val="00A5583E"/>
    <w:rsid w:val="00A5592B"/>
    <w:rsid w:val="00A57084"/>
    <w:rsid w:val="00A617D8"/>
    <w:rsid w:val="00A67493"/>
    <w:rsid w:val="00A67E96"/>
    <w:rsid w:val="00A70339"/>
    <w:rsid w:val="00A706BB"/>
    <w:rsid w:val="00A742FD"/>
    <w:rsid w:val="00A80336"/>
    <w:rsid w:val="00A80560"/>
    <w:rsid w:val="00A82978"/>
    <w:rsid w:val="00A83F91"/>
    <w:rsid w:val="00A84380"/>
    <w:rsid w:val="00A8489E"/>
    <w:rsid w:val="00A84F37"/>
    <w:rsid w:val="00A86227"/>
    <w:rsid w:val="00A908C0"/>
    <w:rsid w:val="00A924AE"/>
    <w:rsid w:val="00A963F9"/>
    <w:rsid w:val="00AA0250"/>
    <w:rsid w:val="00AA0A33"/>
    <w:rsid w:val="00AA1FD6"/>
    <w:rsid w:val="00AA360F"/>
    <w:rsid w:val="00AA597F"/>
    <w:rsid w:val="00AA68A0"/>
    <w:rsid w:val="00AB02A7"/>
    <w:rsid w:val="00AB3B91"/>
    <w:rsid w:val="00AB3E95"/>
    <w:rsid w:val="00AB5984"/>
    <w:rsid w:val="00AB634F"/>
    <w:rsid w:val="00AC1FD7"/>
    <w:rsid w:val="00AC29F3"/>
    <w:rsid w:val="00AC4754"/>
    <w:rsid w:val="00AC52F3"/>
    <w:rsid w:val="00AC54D1"/>
    <w:rsid w:val="00AC699B"/>
    <w:rsid w:val="00AC7D88"/>
    <w:rsid w:val="00AD2BE4"/>
    <w:rsid w:val="00AD43A4"/>
    <w:rsid w:val="00AD4F93"/>
    <w:rsid w:val="00AD57E7"/>
    <w:rsid w:val="00AD6667"/>
    <w:rsid w:val="00AE1DB9"/>
    <w:rsid w:val="00AE2A68"/>
    <w:rsid w:val="00AE3718"/>
    <w:rsid w:val="00AE423B"/>
    <w:rsid w:val="00AF3BAF"/>
    <w:rsid w:val="00AF4D88"/>
    <w:rsid w:val="00B00EE7"/>
    <w:rsid w:val="00B01F64"/>
    <w:rsid w:val="00B0237C"/>
    <w:rsid w:val="00B02A3E"/>
    <w:rsid w:val="00B02B80"/>
    <w:rsid w:val="00B02EB7"/>
    <w:rsid w:val="00B06682"/>
    <w:rsid w:val="00B10333"/>
    <w:rsid w:val="00B1416A"/>
    <w:rsid w:val="00B16A0C"/>
    <w:rsid w:val="00B16BCF"/>
    <w:rsid w:val="00B20FA3"/>
    <w:rsid w:val="00B227DD"/>
    <w:rsid w:val="00B231E5"/>
    <w:rsid w:val="00B2516A"/>
    <w:rsid w:val="00B25502"/>
    <w:rsid w:val="00B2741F"/>
    <w:rsid w:val="00B31992"/>
    <w:rsid w:val="00B32C5E"/>
    <w:rsid w:val="00B33124"/>
    <w:rsid w:val="00B33B3C"/>
    <w:rsid w:val="00B33D4C"/>
    <w:rsid w:val="00B344C6"/>
    <w:rsid w:val="00B358A7"/>
    <w:rsid w:val="00B371E8"/>
    <w:rsid w:val="00B374A9"/>
    <w:rsid w:val="00B400F6"/>
    <w:rsid w:val="00B41820"/>
    <w:rsid w:val="00B43E73"/>
    <w:rsid w:val="00B46212"/>
    <w:rsid w:val="00B467AC"/>
    <w:rsid w:val="00B47868"/>
    <w:rsid w:val="00B529FE"/>
    <w:rsid w:val="00B54770"/>
    <w:rsid w:val="00B56295"/>
    <w:rsid w:val="00B56424"/>
    <w:rsid w:val="00B614D3"/>
    <w:rsid w:val="00B61CAD"/>
    <w:rsid w:val="00B65B3D"/>
    <w:rsid w:val="00B65BBF"/>
    <w:rsid w:val="00B71318"/>
    <w:rsid w:val="00B72DA9"/>
    <w:rsid w:val="00B73709"/>
    <w:rsid w:val="00B7642F"/>
    <w:rsid w:val="00B76590"/>
    <w:rsid w:val="00B7714D"/>
    <w:rsid w:val="00B838D2"/>
    <w:rsid w:val="00B848CC"/>
    <w:rsid w:val="00B84965"/>
    <w:rsid w:val="00B87EE5"/>
    <w:rsid w:val="00B94A87"/>
    <w:rsid w:val="00B96CA7"/>
    <w:rsid w:val="00B974C1"/>
    <w:rsid w:val="00B9775F"/>
    <w:rsid w:val="00B97FFA"/>
    <w:rsid w:val="00BA2408"/>
    <w:rsid w:val="00BA3E12"/>
    <w:rsid w:val="00BB07B3"/>
    <w:rsid w:val="00BB082D"/>
    <w:rsid w:val="00BB4386"/>
    <w:rsid w:val="00BC211F"/>
    <w:rsid w:val="00BC2DC7"/>
    <w:rsid w:val="00BC3F29"/>
    <w:rsid w:val="00BC406C"/>
    <w:rsid w:val="00BC46C9"/>
    <w:rsid w:val="00BC7924"/>
    <w:rsid w:val="00BD058C"/>
    <w:rsid w:val="00BD2D4E"/>
    <w:rsid w:val="00BD52D9"/>
    <w:rsid w:val="00BE1788"/>
    <w:rsid w:val="00BE54DD"/>
    <w:rsid w:val="00BF1D63"/>
    <w:rsid w:val="00BF20BB"/>
    <w:rsid w:val="00BF4A8E"/>
    <w:rsid w:val="00BF533F"/>
    <w:rsid w:val="00BF61A1"/>
    <w:rsid w:val="00BF73AC"/>
    <w:rsid w:val="00BF7EF8"/>
    <w:rsid w:val="00C004DD"/>
    <w:rsid w:val="00C0238C"/>
    <w:rsid w:val="00C02B87"/>
    <w:rsid w:val="00C04F0B"/>
    <w:rsid w:val="00C0546C"/>
    <w:rsid w:val="00C05771"/>
    <w:rsid w:val="00C05A79"/>
    <w:rsid w:val="00C05B43"/>
    <w:rsid w:val="00C102C3"/>
    <w:rsid w:val="00C12EFC"/>
    <w:rsid w:val="00C13CE5"/>
    <w:rsid w:val="00C15617"/>
    <w:rsid w:val="00C17850"/>
    <w:rsid w:val="00C2175B"/>
    <w:rsid w:val="00C221B7"/>
    <w:rsid w:val="00C22733"/>
    <w:rsid w:val="00C22746"/>
    <w:rsid w:val="00C23E60"/>
    <w:rsid w:val="00C24663"/>
    <w:rsid w:val="00C2668E"/>
    <w:rsid w:val="00C340E0"/>
    <w:rsid w:val="00C348FE"/>
    <w:rsid w:val="00C4086D"/>
    <w:rsid w:val="00C40B13"/>
    <w:rsid w:val="00C418CE"/>
    <w:rsid w:val="00C4321C"/>
    <w:rsid w:val="00C44EE4"/>
    <w:rsid w:val="00C45399"/>
    <w:rsid w:val="00C4737B"/>
    <w:rsid w:val="00C4754A"/>
    <w:rsid w:val="00C52D01"/>
    <w:rsid w:val="00C52DBF"/>
    <w:rsid w:val="00C53AA6"/>
    <w:rsid w:val="00C604E5"/>
    <w:rsid w:val="00C61C51"/>
    <w:rsid w:val="00C66B5E"/>
    <w:rsid w:val="00C66F5E"/>
    <w:rsid w:val="00C71E9C"/>
    <w:rsid w:val="00C7304D"/>
    <w:rsid w:val="00C73DF9"/>
    <w:rsid w:val="00C76DDE"/>
    <w:rsid w:val="00C77B99"/>
    <w:rsid w:val="00C80FE1"/>
    <w:rsid w:val="00C81612"/>
    <w:rsid w:val="00C842C1"/>
    <w:rsid w:val="00C85984"/>
    <w:rsid w:val="00C90328"/>
    <w:rsid w:val="00C91BE6"/>
    <w:rsid w:val="00C9329E"/>
    <w:rsid w:val="00C935E3"/>
    <w:rsid w:val="00C94D43"/>
    <w:rsid w:val="00C95060"/>
    <w:rsid w:val="00C967F4"/>
    <w:rsid w:val="00C96AFB"/>
    <w:rsid w:val="00CA0438"/>
    <w:rsid w:val="00CA0BC8"/>
    <w:rsid w:val="00CA139F"/>
    <w:rsid w:val="00CA1896"/>
    <w:rsid w:val="00CA1B51"/>
    <w:rsid w:val="00CA3A5F"/>
    <w:rsid w:val="00CA4792"/>
    <w:rsid w:val="00CA4CC2"/>
    <w:rsid w:val="00CA6ACC"/>
    <w:rsid w:val="00CA6DD3"/>
    <w:rsid w:val="00CA75E8"/>
    <w:rsid w:val="00CB0638"/>
    <w:rsid w:val="00CB1741"/>
    <w:rsid w:val="00CB240B"/>
    <w:rsid w:val="00CB27A2"/>
    <w:rsid w:val="00CB328B"/>
    <w:rsid w:val="00CB3ADF"/>
    <w:rsid w:val="00CB4F94"/>
    <w:rsid w:val="00CB54FF"/>
    <w:rsid w:val="00CB5B28"/>
    <w:rsid w:val="00CC058E"/>
    <w:rsid w:val="00CC473D"/>
    <w:rsid w:val="00CC5776"/>
    <w:rsid w:val="00CC5B11"/>
    <w:rsid w:val="00CC6BBF"/>
    <w:rsid w:val="00CC6BF8"/>
    <w:rsid w:val="00CD0138"/>
    <w:rsid w:val="00CD0272"/>
    <w:rsid w:val="00CD4C03"/>
    <w:rsid w:val="00CD5800"/>
    <w:rsid w:val="00CE474C"/>
    <w:rsid w:val="00CE4AA9"/>
    <w:rsid w:val="00CE5554"/>
    <w:rsid w:val="00CE63F9"/>
    <w:rsid w:val="00CE7091"/>
    <w:rsid w:val="00CF1830"/>
    <w:rsid w:val="00CF1A6B"/>
    <w:rsid w:val="00CF4669"/>
    <w:rsid w:val="00CF4DFD"/>
    <w:rsid w:val="00CF5371"/>
    <w:rsid w:val="00CF69D2"/>
    <w:rsid w:val="00D0020B"/>
    <w:rsid w:val="00D02C8B"/>
    <w:rsid w:val="00D0323A"/>
    <w:rsid w:val="00D040F7"/>
    <w:rsid w:val="00D0559F"/>
    <w:rsid w:val="00D05DEF"/>
    <w:rsid w:val="00D064B5"/>
    <w:rsid w:val="00D077E9"/>
    <w:rsid w:val="00D117D2"/>
    <w:rsid w:val="00D11C47"/>
    <w:rsid w:val="00D1283A"/>
    <w:rsid w:val="00D1451B"/>
    <w:rsid w:val="00D201A8"/>
    <w:rsid w:val="00D2200F"/>
    <w:rsid w:val="00D24D76"/>
    <w:rsid w:val="00D24F64"/>
    <w:rsid w:val="00D2564F"/>
    <w:rsid w:val="00D333C8"/>
    <w:rsid w:val="00D33BB7"/>
    <w:rsid w:val="00D35AAD"/>
    <w:rsid w:val="00D35F04"/>
    <w:rsid w:val="00D36CAF"/>
    <w:rsid w:val="00D36FF1"/>
    <w:rsid w:val="00D3701D"/>
    <w:rsid w:val="00D411D8"/>
    <w:rsid w:val="00D42CB7"/>
    <w:rsid w:val="00D44F05"/>
    <w:rsid w:val="00D46105"/>
    <w:rsid w:val="00D46BCE"/>
    <w:rsid w:val="00D4789A"/>
    <w:rsid w:val="00D47D40"/>
    <w:rsid w:val="00D515EF"/>
    <w:rsid w:val="00D52C56"/>
    <w:rsid w:val="00D5413D"/>
    <w:rsid w:val="00D570A9"/>
    <w:rsid w:val="00D571D0"/>
    <w:rsid w:val="00D575D7"/>
    <w:rsid w:val="00D57927"/>
    <w:rsid w:val="00D60BCC"/>
    <w:rsid w:val="00D6173B"/>
    <w:rsid w:val="00D625E8"/>
    <w:rsid w:val="00D62C2E"/>
    <w:rsid w:val="00D653EE"/>
    <w:rsid w:val="00D70D02"/>
    <w:rsid w:val="00D72D39"/>
    <w:rsid w:val="00D73C2C"/>
    <w:rsid w:val="00D74BAB"/>
    <w:rsid w:val="00D75100"/>
    <w:rsid w:val="00D76A26"/>
    <w:rsid w:val="00D76ABE"/>
    <w:rsid w:val="00D770C7"/>
    <w:rsid w:val="00D809D2"/>
    <w:rsid w:val="00D81AFB"/>
    <w:rsid w:val="00D823E6"/>
    <w:rsid w:val="00D8391F"/>
    <w:rsid w:val="00D85023"/>
    <w:rsid w:val="00D85390"/>
    <w:rsid w:val="00D86945"/>
    <w:rsid w:val="00D90290"/>
    <w:rsid w:val="00D92D64"/>
    <w:rsid w:val="00D935B2"/>
    <w:rsid w:val="00D936D0"/>
    <w:rsid w:val="00D938F0"/>
    <w:rsid w:val="00D93EEE"/>
    <w:rsid w:val="00D96CC6"/>
    <w:rsid w:val="00D973AD"/>
    <w:rsid w:val="00DA1B28"/>
    <w:rsid w:val="00DA2F38"/>
    <w:rsid w:val="00DA52AC"/>
    <w:rsid w:val="00DA5BD8"/>
    <w:rsid w:val="00DA64E0"/>
    <w:rsid w:val="00DB2236"/>
    <w:rsid w:val="00DB31A7"/>
    <w:rsid w:val="00DB387D"/>
    <w:rsid w:val="00DB42E1"/>
    <w:rsid w:val="00DB7AAD"/>
    <w:rsid w:val="00DC0618"/>
    <w:rsid w:val="00DC3219"/>
    <w:rsid w:val="00DC3859"/>
    <w:rsid w:val="00DC706A"/>
    <w:rsid w:val="00DD152F"/>
    <w:rsid w:val="00DD3975"/>
    <w:rsid w:val="00DD4273"/>
    <w:rsid w:val="00DD4CB4"/>
    <w:rsid w:val="00DD646F"/>
    <w:rsid w:val="00DE0408"/>
    <w:rsid w:val="00DE163D"/>
    <w:rsid w:val="00DE213F"/>
    <w:rsid w:val="00DE28D9"/>
    <w:rsid w:val="00DE397F"/>
    <w:rsid w:val="00DF027C"/>
    <w:rsid w:val="00DF0386"/>
    <w:rsid w:val="00DF092B"/>
    <w:rsid w:val="00DF2E7F"/>
    <w:rsid w:val="00DF4863"/>
    <w:rsid w:val="00E00A32"/>
    <w:rsid w:val="00E011D7"/>
    <w:rsid w:val="00E027D3"/>
    <w:rsid w:val="00E05505"/>
    <w:rsid w:val="00E12A7F"/>
    <w:rsid w:val="00E14844"/>
    <w:rsid w:val="00E16E42"/>
    <w:rsid w:val="00E171D6"/>
    <w:rsid w:val="00E1745E"/>
    <w:rsid w:val="00E174D6"/>
    <w:rsid w:val="00E21322"/>
    <w:rsid w:val="00E21608"/>
    <w:rsid w:val="00E21829"/>
    <w:rsid w:val="00E22289"/>
    <w:rsid w:val="00E22ACD"/>
    <w:rsid w:val="00E24E6A"/>
    <w:rsid w:val="00E25EA3"/>
    <w:rsid w:val="00E26D04"/>
    <w:rsid w:val="00E271A4"/>
    <w:rsid w:val="00E27EF8"/>
    <w:rsid w:val="00E301DA"/>
    <w:rsid w:val="00E31B2D"/>
    <w:rsid w:val="00E32981"/>
    <w:rsid w:val="00E33A0E"/>
    <w:rsid w:val="00E37325"/>
    <w:rsid w:val="00E41DAB"/>
    <w:rsid w:val="00E451AA"/>
    <w:rsid w:val="00E45824"/>
    <w:rsid w:val="00E50EE2"/>
    <w:rsid w:val="00E5293A"/>
    <w:rsid w:val="00E5630E"/>
    <w:rsid w:val="00E607CB"/>
    <w:rsid w:val="00E620B0"/>
    <w:rsid w:val="00E64739"/>
    <w:rsid w:val="00E70781"/>
    <w:rsid w:val="00E72EA9"/>
    <w:rsid w:val="00E75D94"/>
    <w:rsid w:val="00E76CD6"/>
    <w:rsid w:val="00E81101"/>
    <w:rsid w:val="00E81436"/>
    <w:rsid w:val="00E81AA8"/>
    <w:rsid w:val="00E81B40"/>
    <w:rsid w:val="00E81CDE"/>
    <w:rsid w:val="00E83D95"/>
    <w:rsid w:val="00E85A51"/>
    <w:rsid w:val="00E85E25"/>
    <w:rsid w:val="00E87461"/>
    <w:rsid w:val="00E90DC7"/>
    <w:rsid w:val="00E91F57"/>
    <w:rsid w:val="00E9211E"/>
    <w:rsid w:val="00E92ECC"/>
    <w:rsid w:val="00E93ECF"/>
    <w:rsid w:val="00E941F4"/>
    <w:rsid w:val="00E94DE0"/>
    <w:rsid w:val="00E97604"/>
    <w:rsid w:val="00EA561E"/>
    <w:rsid w:val="00EA5AEE"/>
    <w:rsid w:val="00EA5DCF"/>
    <w:rsid w:val="00EB0257"/>
    <w:rsid w:val="00EB2689"/>
    <w:rsid w:val="00EB273F"/>
    <w:rsid w:val="00EB27EC"/>
    <w:rsid w:val="00EB5F5F"/>
    <w:rsid w:val="00EB61FE"/>
    <w:rsid w:val="00EB744A"/>
    <w:rsid w:val="00EC0EBB"/>
    <w:rsid w:val="00EC39B8"/>
    <w:rsid w:val="00EC6656"/>
    <w:rsid w:val="00EC6E38"/>
    <w:rsid w:val="00ED2DD4"/>
    <w:rsid w:val="00ED3A71"/>
    <w:rsid w:val="00ED3C1F"/>
    <w:rsid w:val="00ED4BEF"/>
    <w:rsid w:val="00ED5579"/>
    <w:rsid w:val="00ED6118"/>
    <w:rsid w:val="00EE0741"/>
    <w:rsid w:val="00EE1D9B"/>
    <w:rsid w:val="00EE43BC"/>
    <w:rsid w:val="00EE5753"/>
    <w:rsid w:val="00EE58B6"/>
    <w:rsid w:val="00EF0187"/>
    <w:rsid w:val="00EF1190"/>
    <w:rsid w:val="00EF2A8C"/>
    <w:rsid w:val="00EF3F5D"/>
    <w:rsid w:val="00EF4DA4"/>
    <w:rsid w:val="00EF555B"/>
    <w:rsid w:val="00EF5787"/>
    <w:rsid w:val="00EF687A"/>
    <w:rsid w:val="00EF6AC5"/>
    <w:rsid w:val="00EF71EF"/>
    <w:rsid w:val="00EF7A14"/>
    <w:rsid w:val="00F01840"/>
    <w:rsid w:val="00F027BB"/>
    <w:rsid w:val="00F03E2F"/>
    <w:rsid w:val="00F04177"/>
    <w:rsid w:val="00F056F4"/>
    <w:rsid w:val="00F07102"/>
    <w:rsid w:val="00F1013F"/>
    <w:rsid w:val="00F11437"/>
    <w:rsid w:val="00F11DCF"/>
    <w:rsid w:val="00F12C3F"/>
    <w:rsid w:val="00F162EA"/>
    <w:rsid w:val="00F20D13"/>
    <w:rsid w:val="00F21356"/>
    <w:rsid w:val="00F23AC7"/>
    <w:rsid w:val="00F23B47"/>
    <w:rsid w:val="00F251CC"/>
    <w:rsid w:val="00F26D62"/>
    <w:rsid w:val="00F319F6"/>
    <w:rsid w:val="00F31CDE"/>
    <w:rsid w:val="00F31E2E"/>
    <w:rsid w:val="00F3601F"/>
    <w:rsid w:val="00F3730F"/>
    <w:rsid w:val="00F4029C"/>
    <w:rsid w:val="00F419AF"/>
    <w:rsid w:val="00F41A6A"/>
    <w:rsid w:val="00F41AA2"/>
    <w:rsid w:val="00F4294C"/>
    <w:rsid w:val="00F4460C"/>
    <w:rsid w:val="00F44C97"/>
    <w:rsid w:val="00F44CEE"/>
    <w:rsid w:val="00F45A4F"/>
    <w:rsid w:val="00F4702D"/>
    <w:rsid w:val="00F503F9"/>
    <w:rsid w:val="00F512F5"/>
    <w:rsid w:val="00F5210A"/>
    <w:rsid w:val="00F52D27"/>
    <w:rsid w:val="00F54E3A"/>
    <w:rsid w:val="00F550D4"/>
    <w:rsid w:val="00F5670E"/>
    <w:rsid w:val="00F579DC"/>
    <w:rsid w:val="00F57CDB"/>
    <w:rsid w:val="00F70A04"/>
    <w:rsid w:val="00F7175B"/>
    <w:rsid w:val="00F744DB"/>
    <w:rsid w:val="00F74A7E"/>
    <w:rsid w:val="00F77279"/>
    <w:rsid w:val="00F81FAE"/>
    <w:rsid w:val="00F82069"/>
    <w:rsid w:val="00F822AB"/>
    <w:rsid w:val="00F823FE"/>
    <w:rsid w:val="00F83527"/>
    <w:rsid w:val="00F84019"/>
    <w:rsid w:val="00F9144E"/>
    <w:rsid w:val="00F919B0"/>
    <w:rsid w:val="00F92049"/>
    <w:rsid w:val="00F92195"/>
    <w:rsid w:val="00F93CA7"/>
    <w:rsid w:val="00F9CD1A"/>
    <w:rsid w:val="00FA0045"/>
    <w:rsid w:val="00FA02C6"/>
    <w:rsid w:val="00FA0D2B"/>
    <w:rsid w:val="00FA0FE0"/>
    <w:rsid w:val="00FA1663"/>
    <w:rsid w:val="00FA1757"/>
    <w:rsid w:val="00FA30FB"/>
    <w:rsid w:val="00FA396F"/>
    <w:rsid w:val="00FA4C05"/>
    <w:rsid w:val="00FA5442"/>
    <w:rsid w:val="00FA67F0"/>
    <w:rsid w:val="00FA6A66"/>
    <w:rsid w:val="00FB16DD"/>
    <w:rsid w:val="00FB3154"/>
    <w:rsid w:val="00FB53DA"/>
    <w:rsid w:val="00FB73BA"/>
    <w:rsid w:val="00FC05B6"/>
    <w:rsid w:val="00FC25DE"/>
    <w:rsid w:val="00FC27E1"/>
    <w:rsid w:val="00FC2EF7"/>
    <w:rsid w:val="00FC62BC"/>
    <w:rsid w:val="00FD0CF7"/>
    <w:rsid w:val="00FD1CC8"/>
    <w:rsid w:val="00FD4CFF"/>
    <w:rsid w:val="00FD583F"/>
    <w:rsid w:val="00FD5904"/>
    <w:rsid w:val="00FD5932"/>
    <w:rsid w:val="00FD7488"/>
    <w:rsid w:val="00FD793C"/>
    <w:rsid w:val="00FE01C0"/>
    <w:rsid w:val="00FE1AAB"/>
    <w:rsid w:val="00FE4391"/>
    <w:rsid w:val="00FE7679"/>
    <w:rsid w:val="00FF00C3"/>
    <w:rsid w:val="00FF16B4"/>
    <w:rsid w:val="00FF3BD0"/>
    <w:rsid w:val="00FF4271"/>
    <w:rsid w:val="00FF75EA"/>
    <w:rsid w:val="00FF7C56"/>
    <w:rsid w:val="01143F0D"/>
    <w:rsid w:val="01B3279E"/>
    <w:rsid w:val="01C6636A"/>
    <w:rsid w:val="022E86E3"/>
    <w:rsid w:val="02533CDA"/>
    <w:rsid w:val="0256663F"/>
    <w:rsid w:val="02628FDD"/>
    <w:rsid w:val="0285FCC7"/>
    <w:rsid w:val="02A9EAE7"/>
    <w:rsid w:val="02DA9420"/>
    <w:rsid w:val="030AE593"/>
    <w:rsid w:val="03ED4FAD"/>
    <w:rsid w:val="03EF2E17"/>
    <w:rsid w:val="040A02F5"/>
    <w:rsid w:val="04527904"/>
    <w:rsid w:val="04BD87D6"/>
    <w:rsid w:val="04E6B8AB"/>
    <w:rsid w:val="05015CA7"/>
    <w:rsid w:val="0512B3C6"/>
    <w:rsid w:val="05345799"/>
    <w:rsid w:val="053AE49A"/>
    <w:rsid w:val="0579B349"/>
    <w:rsid w:val="05ADC0A3"/>
    <w:rsid w:val="05C38B63"/>
    <w:rsid w:val="05C67266"/>
    <w:rsid w:val="05CD6CE7"/>
    <w:rsid w:val="061464CC"/>
    <w:rsid w:val="064C045B"/>
    <w:rsid w:val="06687000"/>
    <w:rsid w:val="06B89A2F"/>
    <w:rsid w:val="073B9B0E"/>
    <w:rsid w:val="0744FE4F"/>
    <w:rsid w:val="0776BC35"/>
    <w:rsid w:val="07C20C1B"/>
    <w:rsid w:val="07E49980"/>
    <w:rsid w:val="08541161"/>
    <w:rsid w:val="0863AA60"/>
    <w:rsid w:val="0878C8B4"/>
    <w:rsid w:val="08A2CFB6"/>
    <w:rsid w:val="08AAFB95"/>
    <w:rsid w:val="0974DEB3"/>
    <w:rsid w:val="09B79898"/>
    <w:rsid w:val="09C33902"/>
    <w:rsid w:val="09DDC3AE"/>
    <w:rsid w:val="09F3D93F"/>
    <w:rsid w:val="0A1EA3A6"/>
    <w:rsid w:val="0AB078D4"/>
    <w:rsid w:val="0ADF116A"/>
    <w:rsid w:val="0B324106"/>
    <w:rsid w:val="0B5247B9"/>
    <w:rsid w:val="0B721F1D"/>
    <w:rsid w:val="0B9A490F"/>
    <w:rsid w:val="0BC3327E"/>
    <w:rsid w:val="0C0E0FE4"/>
    <w:rsid w:val="0C2AEC77"/>
    <w:rsid w:val="0C52F912"/>
    <w:rsid w:val="0C6317CF"/>
    <w:rsid w:val="0C927A8A"/>
    <w:rsid w:val="0CD50EF8"/>
    <w:rsid w:val="0D03B14D"/>
    <w:rsid w:val="0D3C2357"/>
    <w:rsid w:val="0D432DFE"/>
    <w:rsid w:val="0D6C9516"/>
    <w:rsid w:val="0D97AD60"/>
    <w:rsid w:val="0DBEAEC9"/>
    <w:rsid w:val="0DD226E9"/>
    <w:rsid w:val="0E2D82D8"/>
    <w:rsid w:val="0E3096F4"/>
    <w:rsid w:val="0E3145BD"/>
    <w:rsid w:val="0E970B9E"/>
    <w:rsid w:val="0EDEBF1B"/>
    <w:rsid w:val="0F17D5BC"/>
    <w:rsid w:val="0F1A183E"/>
    <w:rsid w:val="0F213166"/>
    <w:rsid w:val="0F315309"/>
    <w:rsid w:val="0F39A130"/>
    <w:rsid w:val="0F7C5480"/>
    <w:rsid w:val="0F8E4054"/>
    <w:rsid w:val="0FF5FBC8"/>
    <w:rsid w:val="0FF8E185"/>
    <w:rsid w:val="107200C3"/>
    <w:rsid w:val="1081387C"/>
    <w:rsid w:val="10ACB3C3"/>
    <w:rsid w:val="116D12CB"/>
    <w:rsid w:val="119C6051"/>
    <w:rsid w:val="11F88F0F"/>
    <w:rsid w:val="121EFFB5"/>
    <w:rsid w:val="12359E63"/>
    <w:rsid w:val="12399E19"/>
    <w:rsid w:val="125CDADA"/>
    <w:rsid w:val="1273E393"/>
    <w:rsid w:val="12D46F74"/>
    <w:rsid w:val="13035B56"/>
    <w:rsid w:val="131D4E3D"/>
    <w:rsid w:val="133FF7D3"/>
    <w:rsid w:val="13475842"/>
    <w:rsid w:val="1362A67C"/>
    <w:rsid w:val="137718F2"/>
    <w:rsid w:val="13845EF5"/>
    <w:rsid w:val="143FA6E2"/>
    <w:rsid w:val="1469B4DC"/>
    <w:rsid w:val="147260DF"/>
    <w:rsid w:val="149115C1"/>
    <w:rsid w:val="14D92906"/>
    <w:rsid w:val="156B0F73"/>
    <w:rsid w:val="1570CEC7"/>
    <w:rsid w:val="15765BF8"/>
    <w:rsid w:val="157C3993"/>
    <w:rsid w:val="15D76E9B"/>
    <w:rsid w:val="15E27887"/>
    <w:rsid w:val="16369AA7"/>
    <w:rsid w:val="163BEED8"/>
    <w:rsid w:val="165273EB"/>
    <w:rsid w:val="168FA8ED"/>
    <w:rsid w:val="169F8DAF"/>
    <w:rsid w:val="16C3B856"/>
    <w:rsid w:val="16C6AFF9"/>
    <w:rsid w:val="16F366E2"/>
    <w:rsid w:val="175E5D7A"/>
    <w:rsid w:val="17AB286B"/>
    <w:rsid w:val="18991C99"/>
    <w:rsid w:val="18A40F09"/>
    <w:rsid w:val="18B7FF6C"/>
    <w:rsid w:val="18F656F7"/>
    <w:rsid w:val="19AD9778"/>
    <w:rsid w:val="19BCCED9"/>
    <w:rsid w:val="19DD98D0"/>
    <w:rsid w:val="19FC9A3A"/>
    <w:rsid w:val="1A5A9113"/>
    <w:rsid w:val="1A7FD552"/>
    <w:rsid w:val="1ADEC002"/>
    <w:rsid w:val="1AF6D652"/>
    <w:rsid w:val="1B176888"/>
    <w:rsid w:val="1B252CD9"/>
    <w:rsid w:val="1B301061"/>
    <w:rsid w:val="1B440A4C"/>
    <w:rsid w:val="1B4478CA"/>
    <w:rsid w:val="1B88AA25"/>
    <w:rsid w:val="1C37097F"/>
    <w:rsid w:val="1C3E3576"/>
    <w:rsid w:val="1C9F4DCD"/>
    <w:rsid w:val="1CADC4F1"/>
    <w:rsid w:val="1CFD901F"/>
    <w:rsid w:val="1D105563"/>
    <w:rsid w:val="1D5F6762"/>
    <w:rsid w:val="1D6C8E1F"/>
    <w:rsid w:val="1DAD4811"/>
    <w:rsid w:val="1DCB24F6"/>
    <w:rsid w:val="1E194305"/>
    <w:rsid w:val="1E2D88E2"/>
    <w:rsid w:val="1E429CD1"/>
    <w:rsid w:val="1E58DDEF"/>
    <w:rsid w:val="1E5D31F3"/>
    <w:rsid w:val="1E6BF256"/>
    <w:rsid w:val="1E6DCACF"/>
    <w:rsid w:val="1E7E9BD4"/>
    <w:rsid w:val="1EB485C0"/>
    <w:rsid w:val="1EC1F2AD"/>
    <w:rsid w:val="1F32E38D"/>
    <w:rsid w:val="1F8BBB18"/>
    <w:rsid w:val="1FCA507D"/>
    <w:rsid w:val="1FD23B4F"/>
    <w:rsid w:val="1FD705BA"/>
    <w:rsid w:val="1FDC671E"/>
    <w:rsid w:val="1FE94518"/>
    <w:rsid w:val="201DE6B4"/>
    <w:rsid w:val="2086CD2C"/>
    <w:rsid w:val="20AB587A"/>
    <w:rsid w:val="20BF8279"/>
    <w:rsid w:val="21033C86"/>
    <w:rsid w:val="216021B9"/>
    <w:rsid w:val="21F2E6B2"/>
    <w:rsid w:val="221C2814"/>
    <w:rsid w:val="22497920"/>
    <w:rsid w:val="22CBEFF4"/>
    <w:rsid w:val="23164533"/>
    <w:rsid w:val="236BC720"/>
    <w:rsid w:val="23D7F70E"/>
    <w:rsid w:val="23E809BF"/>
    <w:rsid w:val="2449BA33"/>
    <w:rsid w:val="2459F9C8"/>
    <w:rsid w:val="24911429"/>
    <w:rsid w:val="2495F0BE"/>
    <w:rsid w:val="24B948C4"/>
    <w:rsid w:val="24D9406F"/>
    <w:rsid w:val="24F455D1"/>
    <w:rsid w:val="252BA4EA"/>
    <w:rsid w:val="2540D9A4"/>
    <w:rsid w:val="25454C08"/>
    <w:rsid w:val="25853BFF"/>
    <w:rsid w:val="258D6352"/>
    <w:rsid w:val="2599D8B0"/>
    <w:rsid w:val="25FAA10B"/>
    <w:rsid w:val="261C7C4D"/>
    <w:rsid w:val="26564EC4"/>
    <w:rsid w:val="273DC9AF"/>
    <w:rsid w:val="276E6333"/>
    <w:rsid w:val="2787FA04"/>
    <w:rsid w:val="2796A660"/>
    <w:rsid w:val="27A95720"/>
    <w:rsid w:val="27C94248"/>
    <w:rsid w:val="27D03885"/>
    <w:rsid w:val="27D0D981"/>
    <w:rsid w:val="27FBAC50"/>
    <w:rsid w:val="2820860C"/>
    <w:rsid w:val="283B2880"/>
    <w:rsid w:val="28771F28"/>
    <w:rsid w:val="28B86813"/>
    <w:rsid w:val="28C34F38"/>
    <w:rsid w:val="29383D01"/>
    <w:rsid w:val="297D85ED"/>
    <w:rsid w:val="29B0CACB"/>
    <w:rsid w:val="29D3595C"/>
    <w:rsid w:val="29D472F0"/>
    <w:rsid w:val="29F01A5C"/>
    <w:rsid w:val="2A0A6FAF"/>
    <w:rsid w:val="2A645CFB"/>
    <w:rsid w:val="2A743572"/>
    <w:rsid w:val="2AA1B884"/>
    <w:rsid w:val="2AACD4BB"/>
    <w:rsid w:val="2ABBD29B"/>
    <w:rsid w:val="2AEBF3D2"/>
    <w:rsid w:val="2B3A4FF8"/>
    <w:rsid w:val="2B3D0CDF"/>
    <w:rsid w:val="2B3EE1D7"/>
    <w:rsid w:val="2B6B77F2"/>
    <w:rsid w:val="2B727144"/>
    <w:rsid w:val="2B8D260C"/>
    <w:rsid w:val="2BAF854A"/>
    <w:rsid w:val="2C038CE9"/>
    <w:rsid w:val="2CA105BA"/>
    <w:rsid w:val="2CD229BB"/>
    <w:rsid w:val="2CEA6723"/>
    <w:rsid w:val="2D1E87EA"/>
    <w:rsid w:val="2D3B8543"/>
    <w:rsid w:val="2D4A8F07"/>
    <w:rsid w:val="2DDC0D93"/>
    <w:rsid w:val="2DEB60AE"/>
    <w:rsid w:val="2DFE66EE"/>
    <w:rsid w:val="2E13B073"/>
    <w:rsid w:val="2E5E89E2"/>
    <w:rsid w:val="2EBD1A02"/>
    <w:rsid w:val="2EC11CE4"/>
    <w:rsid w:val="2EC8F111"/>
    <w:rsid w:val="2F01ABE8"/>
    <w:rsid w:val="2F253A72"/>
    <w:rsid w:val="2F51A50A"/>
    <w:rsid w:val="2F6624A0"/>
    <w:rsid w:val="2F6A1812"/>
    <w:rsid w:val="2FA462A9"/>
    <w:rsid w:val="2FD44C0F"/>
    <w:rsid w:val="2FDDDF10"/>
    <w:rsid w:val="30087E87"/>
    <w:rsid w:val="3009C1CC"/>
    <w:rsid w:val="300BB037"/>
    <w:rsid w:val="301C463A"/>
    <w:rsid w:val="3055C9F4"/>
    <w:rsid w:val="3083C7A8"/>
    <w:rsid w:val="309EE52B"/>
    <w:rsid w:val="30B3E432"/>
    <w:rsid w:val="30E535B0"/>
    <w:rsid w:val="310AB299"/>
    <w:rsid w:val="311B75BE"/>
    <w:rsid w:val="313DC577"/>
    <w:rsid w:val="313FB7A0"/>
    <w:rsid w:val="317B5695"/>
    <w:rsid w:val="31D61491"/>
    <w:rsid w:val="3219C899"/>
    <w:rsid w:val="3235918D"/>
    <w:rsid w:val="326CDCE6"/>
    <w:rsid w:val="32C7694D"/>
    <w:rsid w:val="32DB763F"/>
    <w:rsid w:val="32EE0888"/>
    <w:rsid w:val="32F73F0C"/>
    <w:rsid w:val="332BED8A"/>
    <w:rsid w:val="33326502"/>
    <w:rsid w:val="3374D052"/>
    <w:rsid w:val="33D537B3"/>
    <w:rsid w:val="33DD2DF3"/>
    <w:rsid w:val="3437A503"/>
    <w:rsid w:val="344675D0"/>
    <w:rsid w:val="3512667D"/>
    <w:rsid w:val="351943C1"/>
    <w:rsid w:val="3558BA61"/>
    <w:rsid w:val="3567FD5B"/>
    <w:rsid w:val="35C541AC"/>
    <w:rsid w:val="35D8167B"/>
    <w:rsid w:val="3610B24C"/>
    <w:rsid w:val="362C2294"/>
    <w:rsid w:val="36625A8B"/>
    <w:rsid w:val="3672C66E"/>
    <w:rsid w:val="36ACF2A5"/>
    <w:rsid w:val="36B06725"/>
    <w:rsid w:val="36C0C1BB"/>
    <w:rsid w:val="36DCFAB3"/>
    <w:rsid w:val="36E02938"/>
    <w:rsid w:val="36F2EC8A"/>
    <w:rsid w:val="36F4DB37"/>
    <w:rsid w:val="373E9E33"/>
    <w:rsid w:val="377D7D6D"/>
    <w:rsid w:val="378B86F7"/>
    <w:rsid w:val="37DCBF1C"/>
    <w:rsid w:val="382A9E59"/>
    <w:rsid w:val="388B09DF"/>
    <w:rsid w:val="38A80CAD"/>
    <w:rsid w:val="38BD66AE"/>
    <w:rsid w:val="39016598"/>
    <w:rsid w:val="39157BB7"/>
    <w:rsid w:val="392BC0EA"/>
    <w:rsid w:val="39326D91"/>
    <w:rsid w:val="393ABDB4"/>
    <w:rsid w:val="39457A8D"/>
    <w:rsid w:val="3947F7A6"/>
    <w:rsid w:val="397FD510"/>
    <w:rsid w:val="39BA3E14"/>
    <w:rsid w:val="39D0649E"/>
    <w:rsid w:val="39D97ED9"/>
    <w:rsid w:val="39E1CD18"/>
    <w:rsid w:val="3A43550A"/>
    <w:rsid w:val="3B054EB4"/>
    <w:rsid w:val="3B6B8D86"/>
    <w:rsid w:val="3B93DC91"/>
    <w:rsid w:val="3BF4FB82"/>
    <w:rsid w:val="3CB2A63F"/>
    <w:rsid w:val="3CCFA472"/>
    <w:rsid w:val="3CF3F364"/>
    <w:rsid w:val="3D2E7859"/>
    <w:rsid w:val="3D96836F"/>
    <w:rsid w:val="3DC8663E"/>
    <w:rsid w:val="3E0063BD"/>
    <w:rsid w:val="3E22E8AC"/>
    <w:rsid w:val="3E391708"/>
    <w:rsid w:val="3E7AA7F7"/>
    <w:rsid w:val="3E93A225"/>
    <w:rsid w:val="3EBA1792"/>
    <w:rsid w:val="3EC33FA7"/>
    <w:rsid w:val="3F20DBB0"/>
    <w:rsid w:val="3F7DCD54"/>
    <w:rsid w:val="3FAC8173"/>
    <w:rsid w:val="400D25F4"/>
    <w:rsid w:val="402A6F57"/>
    <w:rsid w:val="402FF850"/>
    <w:rsid w:val="40365F1D"/>
    <w:rsid w:val="409B787D"/>
    <w:rsid w:val="409B9392"/>
    <w:rsid w:val="411A5464"/>
    <w:rsid w:val="41392B62"/>
    <w:rsid w:val="41C59B1A"/>
    <w:rsid w:val="41CDC881"/>
    <w:rsid w:val="4226199C"/>
    <w:rsid w:val="42660260"/>
    <w:rsid w:val="42D997F7"/>
    <w:rsid w:val="42FA004B"/>
    <w:rsid w:val="43041F29"/>
    <w:rsid w:val="4309033A"/>
    <w:rsid w:val="438DBDF8"/>
    <w:rsid w:val="438EF147"/>
    <w:rsid w:val="4395F01D"/>
    <w:rsid w:val="43A1D483"/>
    <w:rsid w:val="43A7B666"/>
    <w:rsid w:val="43DF6EFB"/>
    <w:rsid w:val="43E1312E"/>
    <w:rsid w:val="44195007"/>
    <w:rsid w:val="4428D667"/>
    <w:rsid w:val="443B9516"/>
    <w:rsid w:val="445235C7"/>
    <w:rsid w:val="447BAE58"/>
    <w:rsid w:val="447C2F39"/>
    <w:rsid w:val="448553CF"/>
    <w:rsid w:val="44C13AE0"/>
    <w:rsid w:val="4517FC5D"/>
    <w:rsid w:val="4520ADF1"/>
    <w:rsid w:val="4571AA32"/>
    <w:rsid w:val="4598BF92"/>
    <w:rsid w:val="459F26C5"/>
    <w:rsid w:val="45ADE96E"/>
    <w:rsid w:val="45B42E61"/>
    <w:rsid w:val="45D07621"/>
    <w:rsid w:val="45DAD3BC"/>
    <w:rsid w:val="461F57AB"/>
    <w:rsid w:val="46246409"/>
    <w:rsid w:val="46E9E813"/>
    <w:rsid w:val="46EC46F0"/>
    <w:rsid w:val="4738D8B2"/>
    <w:rsid w:val="475555C7"/>
    <w:rsid w:val="480E5F4C"/>
    <w:rsid w:val="481FFB65"/>
    <w:rsid w:val="483DA7B8"/>
    <w:rsid w:val="485F0D75"/>
    <w:rsid w:val="487A8805"/>
    <w:rsid w:val="488AF2F6"/>
    <w:rsid w:val="48A392F9"/>
    <w:rsid w:val="48D37658"/>
    <w:rsid w:val="494816DA"/>
    <w:rsid w:val="49864366"/>
    <w:rsid w:val="498ED839"/>
    <w:rsid w:val="49D9BBA9"/>
    <w:rsid w:val="4A279726"/>
    <w:rsid w:val="4AC10733"/>
    <w:rsid w:val="4AFDAA98"/>
    <w:rsid w:val="4B50BD76"/>
    <w:rsid w:val="4C09F0AE"/>
    <w:rsid w:val="4C0A532B"/>
    <w:rsid w:val="4C0CE921"/>
    <w:rsid w:val="4C8074FF"/>
    <w:rsid w:val="4CA51A6C"/>
    <w:rsid w:val="4CB8F3D1"/>
    <w:rsid w:val="4CFE9ECD"/>
    <w:rsid w:val="4D625EA2"/>
    <w:rsid w:val="4D770B32"/>
    <w:rsid w:val="4DFC387D"/>
    <w:rsid w:val="4E181DD1"/>
    <w:rsid w:val="4E31D6DB"/>
    <w:rsid w:val="4E48626F"/>
    <w:rsid w:val="4EB558DE"/>
    <w:rsid w:val="4ECCE9DF"/>
    <w:rsid w:val="4EE1AD44"/>
    <w:rsid w:val="4F4FDFD4"/>
    <w:rsid w:val="4FB10243"/>
    <w:rsid w:val="4FC43219"/>
    <w:rsid w:val="506360D9"/>
    <w:rsid w:val="506F63DC"/>
    <w:rsid w:val="50770C32"/>
    <w:rsid w:val="5090E664"/>
    <w:rsid w:val="50E43DB3"/>
    <w:rsid w:val="50F2320E"/>
    <w:rsid w:val="51027872"/>
    <w:rsid w:val="51193210"/>
    <w:rsid w:val="5132641E"/>
    <w:rsid w:val="51568395"/>
    <w:rsid w:val="51804CF1"/>
    <w:rsid w:val="518D1DFA"/>
    <w:rsid w:val="51D6F46B"/>
    <w:rsid w:val="5294E81A"/>
    <w:rsid w:val="529DD3CF"/>
    <w:rsid w:val="52B751BC"/>
    <w:rsid w:val="52DCE1C7"/>
    <w:rsid w:val="52EABE86"/>
    <w:rsid w:val="53202C6F"/>
    <w:rsid w:val="53449F0F"/>
    <w:rsid w:val="53D2FC66"/>
    <w:rsid w:val="5422BB93"/>
    <w:rsid w:val="543EB1B9"/>
    <w:rsid w:val="54671BBA"/>
    <w:rsid w:val="54EA060C"/>
    <w:rsid w:val="550C1626"/>
    <w:rsid w:val="554E5F92"/>
    <w:rsid w:val="559B61EA"/>
    <w:rsid w:val="55A35194"/>
    <w:rsid w:val="55AD573A"/>
    <w:rsid w:val="55AE7041"/>
    <w:rsid w:val="55E6AFB3"/>
    <w:rsid w:val="5619CE5F"/>
    <w:rsid w:val="562CC330"/>
    <w:rsid w:val="565BF47D"/>
    <w:rsid w:val="5672E538"/>
    <w:rsid w:val="56C52208"/>
    <w:rsid w:val="570EF276"/>
    <w:rsid w:val="5722F51D"/>
    <w:rsid w:val="57295C48"/>
    <w:rsid w:val="576F752A"/>
    <w:rsid w:val="577620F2"/>
    <w:rsid w:val="57835481"/>
    <w:rsid w:val="579DB623"/>
    <w:rsid w:val="57C1127A"/>
    <w:rsid w:val="582FE1A4"/>
    <w:rsid w:val="584E844C"/>
    <w:rsid w:val="586A950E"/>
    <w:rsid w:val="586AA017"/>
    <w:rsid w:val="588BDBC7"/>
    <w:rsid w:val="58B5D51C"/>
    <w:rsid w:val="58B85DF8"/>
    <w:rsid w:val="58B941C4"/>
    <w:rsid w:val="58DDB921"/>
    <w:rsid w:val="58FAB5A7"/>
    <w:rsid w:val="5951EE45"/>
    <w:rsid w:val="59A02394"/>
    <w:rsid w:val="5A148137"/>
    <w:rsid w:val="5A33DF67"/>
    <w:rsid w:val="5A6DF2C6"/>
    <w:rsid w:val="5A7CD308"/>
    <w:rsid w:val="5A88645D"/>
    <w:rsid w:val="5ACB6D85"/>
    <w:rsid w:val="5B456469"/>
    <w:rsid w:val="5B550C20"/>
    <w:rsid w:val="5B56581A"/>
    <w:rsid w:val="5B5D6538"/>
    <w:rsid w:val="5BA6983D"/>
    <w:rsid w:val="5BB9DA60"/>
    <w:rsid w:val="5BBB6BA8"/>
    <w:rsid w:val="5BDE4C6F"/>
    <w:rsid w:val="5C07E083"/>
    <w:rsid w:val="5C63559B"/>
    <w:rsid w:val="5C743E0A"/>
    <w:rsid w:val="5CC70A03"/>
    <w:rsid w:val="5D15013D"/>
    <w:rsid w:val="5D53F286"/>
    <w:rsid w:val="5D5CE2F4"/>
    <w:rsid w:val="5D6AC028"/>
    <w:rsid w:val="5D9ACDDE"/>
    <w:rsid w:val="5E3CFC72"/>
    <w:rsid w:val="5E84727B"/>
    <w:rsid w:val="5EB17654"/>
    <w:rsid w:val="5EC8ADB5"/>
    <w:rsid w:val="5EF00CAE"/>
    <w:rsid w:val="5F1A8E8C"/>
    <w:rsid w:val="5F3138DA"/>
    <w:rsid w:val="5F72D10E"/>
    <w:rsid w:val="5F7C49EA"/>
    <w:rsid w:val="5FAABD86"/>
    <w:rsid w:val="6055B759"/>
    <w:rsid w:val="605AE066"/>
    <w:rsid w:val="605F5E5C"/>
    <w:rsid w:val="608DF434"/>
    <w:rsid w:val="60C84C2E"/>
    <w:rsid w:val="60DA9BD0"/>
    <w:rsid w:val="61268043"/>
    <w:rsid w:val="612C8905"/>
    <w:rsid w:val="616C943A"/>
    <w:rsid w:val="6195392B"/>
    <w:rsid w:val="619566CB"/>
    <w:rsid w:val="628685E9"/>
    <w:rsid w:val="629231BE"/>
    <w:rsid w:val="62DB3D32"/>
    <w:rsid w:val="632CE0F7"/>
    <w:rsid w:val="6364C346"/>
    <w:rsid w:val="638B16BF"/>
    <w:rsid w:val="640ED592"/>
    <w:rsid w:val="64356984"/>
    <w:rsid w:val="64C03767"/>
    <w:rsid w:val="64F6D161"/>
    <w:rsid w:val="6509A6B4"/>
    <w:rsid w:val="65177087"/>
    <w:rsid w:val="654DB1E6"/>
    <w:rsid w:val="65D41A38"/>
    <w:rsid w:val="66109CCB"/>
    <w:rsid w:val="66113C5B"/>
    <w:rsid w:val="6629A80B"/>
    <w:rsid w:val="665ACCCC"/>
    <w:rsid w:val="665D5440"/>
    <w:rsid w:val="6672AB9B"/>
    <w:rsid w:val="66E3E1B7"/>
    <w:rsid w:val="67CB0350"/>
    <w:rsid w:val="67CCB976"/>
    <w:rsid w:val="67F798A7"/>
    <w:rsid w:val="681B72BB"/>
    <w:rsid w:val="6862D863"/>
    <w:rsid w:val="686EA2D9"/>
    <w:rsid w:val="687D41AA"/>
    <w:rsid w:val="68D25E0F"/>
    <w:rsid w:val="697648D6"/>
    <w:rsid w:val="69765E7E"/>
    <w:rsid w:val="69E2B1E6"/>
    <w:rsid w:val="69F5E5AD"/>
    <w:rsid w:val="69F6844A"/>
    <w:rsid w:val="6A16735C"/>
    <w:rsid w:val="6A19CC53"/>
    <w:rsid w:val="6A2AFB4C"/>
    <w:rsid w:val="6A62B560"/>
    <w:rsid w:val="6B140D9C"/>
    <w:rsid w:val="6B19E32C"/>
    <w:rsid w:val="6B1E1B94"/>
    <w:rsid w:val="6B628920"/>
    <w:rsid w:val="6B69194C"/>
    <w:rsid w:val="6B71C908"/>
    <w:rsid w:val="6BA5B8BF"/>
    <w:rsid w:val="6BB89973"/>
    <w:rsid w:val="6BFBC6C1"/>
    <w:rsid w:val="6C4D56AC"/>
    <w:rsid w:val="6C59BD1F"/>
    <w:rsid w:val="6C6C7C18"/>
    <w:rsid w:val="6CC2AF6F"/>
    <w:rsid w:val="6CDB7A33"/>
    <w:rsid w:val="6D08BDC0"/>
    <w:rsid w:val="6D0B1F69"/>
    <w:rsid w:val="6D8BEC9F"/>
    <w:rsid w:val="6D8F77F3"/>
    <w:rsid w:val="6DADE411"/>
    <w:rsid w:val="6DB35543"/>
    <w:rsid w:val="6DF26C04"/>
    <w:rsid w:val="6E63B6F9"/>
    <w:rsid w:val="6E8058B9"/>
    <w:rsid w:val="6EA60597"/>
    <w:rsid w:val="6EFD7C86"/>
    <w:rsid w:val="6F0171AA"/>
    <w:rsid w:val="6F0AF4E9"/>
    <w:rsid w:val="6F7A2394"/>
    <w:rsid w:val="6F7F4BAB"/>
    <w:rsid w:val="6FE0231A"/>
    <w:rsid w:val="6FE650B7"/>
    <w:rsid w:val="6FEFBA4A"/>
    <w:rsid w:val="6FFAE6E0"/>
    <w:rsid w:val="7004E86C"/>
    <w:rsid w:val="7071674E"/>
    <w:rsid w:val="707AAE8A"/>
    <w:rsid w:val="709362AB"/>
    <w:rsid w:val="70C826B7"/>
    <w:rsid w:val="70C9D1DA"/>
    <w:rsid w:val="70EAE68D"/>
    <w:rsid w:val="70FD6664"/>
    <w:rsid w:val="712D87A0"/>
    <w:rsid w:val="71C49766"/>
    <w:rsid w:val="71E46200"/>
    <w:rsid w:val="71F671C8"/>
    <w:rsid w:val="722FC452"/>
    <w:rsid w:val="723F288E"/>
    <w:rsid w:val="730582E4"/>
    <w:rsid w:val="730EB719"/>
    <w:rsid w:val="73183E9F"/>
    <w:rsid w:val="73470FB5"/>
    <w:rsid w:val="736EC48F"/>
    <w:rsid w:val="73B16342"/>
    <w:rsid w:val="73CC91AA"/>
    <w:rsid w:val="73EBB9BF"/>
    <w:rsid w:val="745EBED6"/>
    <w:rsid w:val="747FBDE9"/>
    <w:rsid w:val="748556E1"/>
    <w:rsid w:val="74C69413"/>
    <w:rsid w:val="7543B5DC"/>
    <w:rsid w:val="756A1BBB"/>
    <w:rsid w:val="757B74AC"/>
    <w:rsid w:val="75855DC9"/>
    <w:rsid w:val="75BC0333"/>
    <w:rsid w:val="75DA6727"/>
    <w:rsid w:val="75DB142F"/>
    <w:rsid w:val="7626A69F"/>
    <w:rsid w:val="763A83DD"/>
    <w:rsid w:val="76562D6D"/>
    <w:rsid w:val="7686F865"/>
    <w:rsid w:val="76D919A1"/>
    <w:rsid w:val="76E8E01D"/>
    <w:rsid w:val="773A5CB9"/>
    <w:rsid w:val="777C1798"/>
    <w:rsid w:val="77AFF6E5"/>
    <w:rsid w:val="77B84773"/>
    <w:rsid w:val="77D669D6"/>
    <w:rsid w:val="78301548"/>
    <w:rsid w:val="78317319"/>
    <w:rsid w:val="784AFF4F"/>
    <w:rsid w:val="787B74EA"/>
    <w:rsid w:val="7880778D"/>
    <w:rsid w:val="78BCC39F"/>
    <w:rsid w:val="78D0F4BC"/>
    <w:rsid w:val="78DA67A2"/>
    <w:rsid w:val="78DFEB98"/>
    <w:rsid w:val="78E09EA8"/>
    <w:rsid w:val="78E22A00"/>
    <w:rsid w:val="78E63E3C"/>
    <w:rsid w:val="7903ED2B"/>
    <w:rsid w:val="797D3C62"/>
    <w:rsid w:val="798B3E8E"/>
    <w:rsid w:val="79ACF25D"/>
    <w:rsid w:val="79C2DAC6"/>
    <w:rsid w:val="79D1E190"/>
    <w:rsid w:val="79E5A447"/>
    <w:rsid w:val="79F7DB27"/>
    <w:rsid w:val="7A3513DD"/>
    <w:rsid w:val="7A8EDB34"/>
    <w:rsid w:val="7A926A8A"/>
    <w:rsid w:val="7AA82215"/>
    <w:rsid w:val="7ABBD793"/>
    <w:rsid w:val="7AD2AF46"/>
    <w:rsid w:val="7B90C3DB"/>
    <w:rsid w:val="7BA88A51"/>
    <w:rsid w:val="7BB307F2"/>
    <w:rsid w:val="7C0DFB58"/>
    <w:rsid w:val="7C71B3A9"/>
    <w:rsid w:val="7C764498"/>
    <w:rsid w:val="7C96FDD0"/>
    <w:rsid w:val="7CC3A99D"/>
    <w:rsid w:val="7CF3474C"/>
    <w:rsid w:val="7D33E379"/>
    <w:rsid w:val="7D45F3E4"/>
    <w:rsid w:val="7D496BD0"/>
    <w:rsid w:val="7D60D7F0"/>
    <w:rsid w:val="7D63E282"/>
    <w:rsid w:val="7D6A2EBF"/>
    <w:rsid w:val="7D814908"/>
    <w:rsid w:val="7D8ADED3"/>
    <w:rsid w:val="7DA91914"/>
    <w:rsid w:val="7DB2A2B2"/>
    <w:rsid w:val="7DC02E44"/>
    <w:rsid w:val="7DFB9CEB"/>
    <w:rsid w:val="7E1E4FB4"/>
    <w:rsid w:val="7E2C0BF7"/>
    <w:rsid w:val="7E3EFEF2"/>
    <w:rsid w:val="7E50C4F9"/>
    <w:rsid w:val="7E7601A9"/>
    <w:rsid w:val="7E76F38D"/>
    <w:rsid w:val="7E829A72"/>
    <w:rsid w:val="7EC20E03"/>
    <w:rsid w:val="7F6C3504"/>
    <w:rsid w:val="7F7AB0F5"/>
    <w:rsid w:val="7FB7B546"/>
    <w:rsid w:val="7FBA8ECC"/>
    <w:rsid w:val="7FBE1DAA"/>
    <w:rsid w:val="7FEDC0F1"/>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D00CA"/>
  <w15:docId w15:val="{C9FCA532-D213-4110-B10F-3D9CD5C27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qFormat/>
    <w:rsid w:val="00DF027C"/>
    <w:pPr>
      <w:keepNext/>
      <w:spacing w:after="240"/>
      <w:outlineLvl w:val="1"/>
    </w:pPr>
    <w:rPr>
      <w:rFonts w:eastAsiaTheme="majorEastAsia" w:cstheme="majorBidi"/>
      <w:b w:val="0"/>
      <w:sz w:val="36"/>
      <w:szCs w:val="26"/>
    </w:rPr>
  </w:style>
  <w:style w:type="paragraph" w:styleId="Ttulo3">
    <w:name w:val="heading 3"/>
    <w:basedOn w:val="Normal"/>
    <w:next w:val="Normal"/>
    <w:link w:val="Ttulo3Car"/>
    <w:unhideWhenUsed/>
    <w:qFormat/>
    <w:rsid w:val="004B0908"/>
    <w:pPr>
      <w:keepNext/>
      <w:keepLines/>
      <w:spacing w:before="320" w:after="80" w:line="276" w:lineRule="auto"/>
      <w:outlineLvl w:val="2"/>
    </w:pPr>
    <w:rPr>
      <w:rFonts w:ascii="Arial" w:eastAsia="Arial" w:hAnsi="Arial" w:cs="Arial"/>
      <w:b w:val="0"/>
      <w:color w:val="434343"/>
      <w:szCs w:val="28"/>
      <w:lang w:val="es-419" w:eastAsia="es-CO"/>
    </w:rPr>
  </w:style>
  <w:style w:type="paragraph" w:styleId="Ttulo4">
    <w:name w:val="heading 4"/>
    <w:basedOn w:val="Normal"/>
    <w:next w:val="Normal"/>
    <w:link w:val="Ttulo4Car"/>
    <w:uiPriority w:val="9"/>
    <w:unhideWhenUsed/>
    <w:qFormat/>
    <w:rsid w:val="004B0908"/>
    <w:pPr>
      <w:keepNext/>
      <w:keepLines/>
      <w:spacing w:before="280" w:after="80" w:line="276" w:lineRule="auto"/>
      <w:outlineLvl w:val="3"/>
    </w:pPr>
    <w:rPr>
      <w:rFonts w:ascii="Arial" w:eastAsia="Arial" w:hAnsi="Arial" w:cs="Arial"/>
      <w:b w:val="0"/>
      <w:color w:val="666666"/>
      <w:sz w:val="24"/>
      <w:szCs w:val="24"/>
      <w:lang w:val="es-419" w:eastAsia="es-CO"/>
    </w:rPr>
  </w:style>
  <w:style w:type="paragraph" w:styleId="Ttulo5">
    <w:name w:val="heading 5"/>
    <w:basedOn w:val="Normal"/>
    <w:next w:val="Normal"/>
    <w:link w:val="Ttulo5Car"/>
    <w:uiPriority w:val="9"/>
    <w:semiHidden/>
    <w:unhideWhenUsed/>
    <w:qFormat/>
    <w:rsid w:val="004B0908"/>
    <w:pPr>
      <w:keepNext/>
      <w:keepLines/>
      <w:spacing w:before="240" w:after="80" w:line="276" w:lineRule="auto"/>
      <w:outlineLvl w:val="4"/>
    </w:pPr>
    <w:rPr>
      <w:rFonts w:ascii="Arial" w:eastAsia="Arial" w:hAnsi="Arial" w:cs="Arial"/>
      <w:b w:val="0"/>
      <w:color w:val="666666"/>
      <w:sz w:val="22"/>
      <w:lang w:val="es-419" w:eastAsia="es-CO"/>
    </w:rPr>
  </w:style>
  <w:style w:type="paragraph" w:styleId="Ttulo6">
    <w:name w:val="heading 6"/>
    <w:basedOn w:val="Normal"/>
    <w:next w:val="Normal"/>
    <w:link w:val="Ttulo6Car"/>
    <w:uiPriority w:val="9"/>
    <w:semiHidden/>
    <w:unhideWhenUsed/>
    <w:qFormat/>
    <w:rsid w:val="004B0908"/>
    <w:pPr>
      <w:keepNext/>
      <w:keepLines/>
      <w:spacing w:before="240" w:after="80" w:line="276" w:lineRule="auto"/>
      <w:outlineLvl w:val="5"/>
    </w:pPr>
    <w:rPr>
      <w:rFonts w:ascii="Arial" w:eastAsia="Arial" w:hAnsi="Arial" w:cs="Arial"/>
      <w:b w:val="0"/>
      <w:i/>
      <w:color w:val="666666"/>
      <w:sz w:val="22"/>
      <w:lang w:val="es-419" w:eastAsia="es-CO"/>
    </w:rPr>
  </w:style>
  <w:style w:type="paragraph" w:styleId="Ttulo7">
    <w:name w:val="heading 7"/>
    <w:basedOn w:val="Normal"/>
    <w:next w:val="Normal"/>
    <w:link w:val="Ttulo7Car"/>
    <w:uiPriority w:val="9"/>
    <w:semiHidden/>
    <w:unhideWhenUsed/>
    <w:qFormat/>
    <w:rsid w:val="004B0908"/>
    <w:pPr>
      <w:keepNext/>
      <w:keepLines/>
      <w:spacing w:before="40"/>
      <w:ind w:left="1296" w:right="835" w:hanging="1296"/>
      <w:outlineLvl w:val="6"/>
    </w:pPr>
    <w:rPr>
      <w:rFonts w:asciiTheme="majorHAnsi" w:eastAsiaTheme="majorEastAsia" w:hAnsiTheme="majorHAnsi" w:cstheme="majorBidi"/>
      <w:b w:val="0"/>
      <w:i/>
      <w:iCs/>
      <w:color w:val="511707" w:themeColor="accent1" w:themeShade="7F"/>
      <w:spacing w:val="-5"/>
      <w:sz w:val="20"/>
      <w:szCs w:val="20"/>
    </w:rPr>
  </w:style>
  <w:style w:type="paragraph" w:styleId="Ttulo8">
    <w:name w:val="heading 8"/>
    <w:basedOn w:val="Normal"/>
    <w:next w:val="Normal"/>
    <w:link w:val="Ttulo8Car"/>
    <w:uiPriority w:val="9"/>
    <w:semiHidden/>
    <w:unhideWhenUsed/>
    <w:qFormat/>
    <w:rsid w:val="004B0908"/>
    <w:pPr>
      <w:keepNext/>
      <w:keepLines/>
      <w:spacing w:before="40"/>
      <w:ind w:left="1440" w:right="835" w:hanging="1440"/>
      <w:outlineLvl w:val="7"/>
    </w:pPr>
    <w:rPr>
      <w:rFonts w:asciiTheme="majorHAnsi" w:eastAsiaTheme="majorEastAsia" w:hAnsiTheme="majorHAnsi" w:cstheme="majorBidi"/>
      <w:b w:val="0"/>
      <w:color w:val="272727" w:themeColor="text1" w:themeTint="D8"/>
      <w:spacing w:val="-5"/>
      <w:sz w:val="21"/>
      <w:szCs w:val="21"/>
    </w:rPr>
  </w:style>
  <w:style w:type="paragraph" w:styleId="Ttulo9">
    <w:name w:val="heading 9"/>
    <w:basedOn w:val="Normal"/>
    <w:next w:val="Normal"/>
    <w:link w:val="Ttulo9Car"/>
    <w:uiPriority w:val="9"/>
    <w:semiHidden/>
    <w:unhideWhenUsed/>
    <w:qFormat/>
    <w:rsid w:val="004B0908"/>
    <w:pPr>
      <w:keepNext/>
      <w:keepLines/>
      <w:spacing w:before="40"/>
      <w:ind w:left="1584" w:right="835" w:hanging="1584"/>
      <w:outlineLvl w:val="8"/>
    </w:pPr>
    <w:rPr>
      <w:rFonts w:asciiTheme="majorHAnsi" w:eastAsiaTheme="majorEastAsia" w:hAnsiTheme="majorHAnsi" w:cstheme="majorBidi"/>
      <w:b w:val="0"/>
      <w:i/>
      <w:iCs/>
      <w:color w:val="272727" w:themeColor="text1" w:themeTint="D8"/>
      <w:spacing w:val="-5"/>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0"/>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0"/>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39"/>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HOJA"/>
    <w:basedOn w:val="Normal"/>
    <w:link w:val="PrrafodelistaCar"/>
    <w:uiPriority w:val="34"/>
    <w:unhideWhenUsed/>
    <w:qFormat/>
    <w:rsid w:val="00520301"/>
    <w:pPr>
      <w:ind w:left="720"/>
      <w:contextualSpacing/>
    </w:pPr>
  </w:style>
  <w:style w:type="character" w:customStyle="1" w:styleId="Ttulo3Car">
    <w:name w:val="Título 3 Car"/>
    <w:basedOn w:val="Fuentedeprrafopredeter"/>
    <w:link w:val="Ttulo3"/>
    <w:rsid w:val="004B0908"/>
    <w:rPr>
      <w:rFonts w:ascii="Arial" w:eastAsia="Arial" w:hAnsi="Arial" w:cs="Arial"/>
      <w:color w:val="434343"/>
      <w:sz w:val="28"/>
      <w:szCs w:val="28"/>
      <w:lang w:val="es-419" w:eastAsia="es-CO"/>
    </w:rPr>
  </w:style>
  <w:style w:type="character" w:customStyle="1" w:styleId="Ttulo4Car">
    <w:name w:val="Título 4 Car"/>
    <w:basedOn w:val="Fuentedeprrafopredeter"/>
    <w:link w:val="Ttulo4"/>
    <w:uiPriority w:val="9"/>
    <w:rsid w:val="004B0908"/>
    <w:rPr>
      <w:rFonts w:ascii="Arial" w:eastAsia="Arial" w:hAnsi="Arial" w:cs="Arial"/>
      <w:color w:val="666666"/>
      <w:lang w:val="es-419" w:eastAsia="es-CO"/>
    </w:rPr>
  </w:style>
  <w:style w:type="character" w:customStyle="1" w:styleId="Ttulo5Car">
    <w:name w:val="Título 5 Car"/>
    <w:basedOn w:val="Fuentedeprrafopredeter"/>
    <w:link w:val="Ttulo5"/>
    <w:uiPriority w:val="9"/>
    <w:semiHidden/>
    <w:rsid w:val="004B0908"/>
    <w:rPr>
      <w:rFonts w:ascii="Arial" w:eastAsia="Arial" w:hAnsi="Arial" w:cs="Arial"/>
      <w:color w:val="666666"/>
      <w:sz w:val="22"/>
      <w:szCs w:val="22"/>
      <w:lang w:val="es-419" w:eastAsia="es-CO"/>
    </w:rPr>
  </w:style>
  <w:style w:type="character" w:customStyle="1" w:styleId="Ttulo6Car">
    <w:name w:val="Título 6 Car"/>
    <w:basedOn w:val="Fuentedeprrafopredeter"/>
    <w:link w:val="Ttulo6"/>
    <w:uiPriority w:val="9"/>
    <w:semiHidden/>
    <w:rsid w:val="004B0908"/>
    <w:rPr>
      <w:rFonts w:ascii="Arial" w:eastAsia="Arial" w:hAnsi="Arial" w:cs="Arial"/>
      <w:i/>
      <w:color w:val="666666"/>
      <w:sz w:val="22"/>
      <w:szCs w:val="22"/>
      <w:lang w:val="es-419" w:eastAsia="es-CO"/>
    </w:rPr>
  </w:style>
  <w:style w:type="character" w:customStyle="1" w:styleId="Ttulo7Car">
    <w:name w:val="Título 7 Car"/>
    <w:basedOn w:val="Fuentedeprrafopredeter"/>
    <w:link w:val="Ttulo7"/>
    <w:uiPriority w:val="9"/>
    <w:semiHidden/>
    <w:rsid w:val="004B0908"/>
    <w:rPr>
      <w:rFonts w:asciiTheme="majorHAnsi" w:eastAsiaTheme="majorEastAsia" w:hAnsiTheme="majorHAnsi" w:cstheme="majorBidi"/>
      <w:i/>
      <w:iCs/>
      <w:color w:val="511707" w:themeColor="accent1" w:themeShade="7F"/>
      <w:spacing w:val="-5"/>
      <w:sz w:val="20"/>
      <w:szCs w:val="20"/>
    </w:rPr>
  </w:style>
  <w:style w:type="character" w:customStyle="1" w:styleId="Ttulo8Car">
    <w:name w:val="Título 8 Car"/>
    <w:basedOn w:val="Fuentedeprrafopredeter"/>
    <w:link w:val="Ttulo8"/>
    <w:uiPriority w:val="9"/>
    <w:semiHidden/>
    <w:rsid w:val="004B0908"/>
    <w:rPr>
      <w:rFonts w:asciiTheme="majorHAnsi" w:eastAsiaTheme="majorEastAsia" w:hAnsiTheme="majorHAnsi" w:cstheme="majorBidi"/>
      <w:color w:val="272727" w:themeColor="text1" w:themeTint="D8"/>
      <w:spacing w:val="-5"/>
      <w:sz w:val="21"/>
      <w:szCs w:val="21"/>
    </w:rPr>
  </w:style>
  <w:style w:type="character" w:customStyle="1" w:styleId="Ttulo9Car">
    <w:name w:val="Título 9 Car"/>
    <w:basedOn w:val="Fuentedeprrafopredeter"/>
    <w:link w:val="Ttulo9"/>
    <w:uiPriority w:val="9"/>
    <w:semiHidden/>
    <w:rsid w:val="004B0908"/>
    <w:rPr>
      <w:rFonts w:asciiTheme="majorHAnsi" w:eastAsiaTheme="majorEastAsia" w:hAnsiTheme="majorHAnsi" w:cstheme="majorBidi"/>
      <w:i/>
      <w:iCs/>
      <w:color w:val="272727" w:themeColor="text1" w:themeTint="D8"/>
      <w:spacing w:val="-5"/>
      <w:sz w:val="21"/>
      <w:szCs w:val="21"/>
    </w:rPr>
  </w:style>
  <w:style w:type="table" w:customStyle="1" w:styleId="TableNormal1">
    <w:name w:val="Table Normal1"/>
    <w:uiPriority w:val="2"/>
    <w:qFormat/>
    <w:rsid w:val="004B0908"/>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table" w:styleId="Tablaconcuadrculaclara">
    <w:name w:val="Grid Table Light"/>
    <w:basedOn w:val="Tablanormal"/>
    <w:uiPriority w:val="40"/>
    <w:rsid w:val="004B0908"/>
    <w:rPr>
      <w:rFonts w:ascii="Arial" w:eastAsia="Arial" w:hAnsi="Arial" w:cs="Arial"/>
      <w:sz w:val="22"/>
      <w:szCs w:val="22"/>
      <w:lang w:val="es-419"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4B0908"/>
    <w:rPr>
      <w:rFonts w:eastAsiaTheme="minorEastAsia"/>
      <w:b/>
      <w:color w:val="323232" w:themeColor="text2"/>
      <w:sz w:val="28"/>
      <w:szCs w:val="22"/>
    </w:rPr>
  </w:style>
  <w:style w:type="paragraph" w:styleId="NormalWeb">
    <w:name w:val="Normal (Web)"/>
    <w:basedOn w:val="Normal"/>
    <w:uiPriority w:val="99"/>
    <w:unhideWhenUsed/>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Fuerte">
    <w:name w:val="Strong"/>
    <w:basedOn w:val="Fuentedeprrafopredeter"/>
    <w:uiPriority w:val="22"/>
    <w:qFormat/>
    <w:rsid w:val="004B0908"/>
    <w:rPr>
      <w:b/>
      <w:bCs/>
    </w:rPr>
  </w:style>
  <w:style w:type="character" w:styleId="nfasis">
    <w:name w:val="Emphasis"/>
    <w:basedOn w:val="Fuentedeprrafopredeter"/>
    <w:uiPriority w:val="20"/>
    <w:qFormat/>
    <w:rsid w:val="004B0908"/>
    <w:rPr>
      <w:i/>
      <w:iCs/>
    </w:rPr>
  </w:style>
  <w:style w:type="character" w:styleId="Hipervnculo">
    <w:name w:val="Hyperlink"/>
    <w:basedOn w:val="Fuentedeprrafopredeter"/>
    <w:uiPriority w:val="99"/>
    <w:unhideWhenUsed/>
    <w:rsid w:val="004B0908"/>
    <w:rPr>
      <w:color w:val="0000FF"/>
      <w:u w:val="single"/>
    </w:rPr>
  </w:style>
  <w:style w:type="paragraph" w:customStyle="1" w:styleId="default">
    <w:name w:val="default"/>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Refdecomentario">
    <w:name w:val="annotation reference"/>
    <w:basedOn w:val="Fuentedeprrafopredeter"/>
    <w:uiPriority w:val="99"/>
    <w:semiHidden/>
    <w:unhideWhenUsed/>
    <w:rsid w:val="004B0908"/>
    <w:rPr>
      <w:sz w:val="16"/>
      <w:szCs w:val="16"/>
    </w:rPr>
  </w:style>
  <w:style w:type="paragraph" w:styleId="Textocomentario">
    <w:name w:val="annotation text"/>
    <w:basedOn w:val="Normal"/>
    <w:link w:val="TextocomentarioCar"/>
    <w:uiPriority w:val="99"/>
    <w:unhideWhenUsed/>
    <w:rsid w:val="004B0908"/>
    <w:rPr>
      <w:rFonts w:ascii="Arial" w:eastAsia="Arial" w:hAnsi="Arial" w:cs="Arial"/>
      <w:b w:val="0"/>
      <w:color w:val="auto"/>
      <w:sz w:val="20"/>
      <w:szCs w:val="20"/>
      <w:lang w:val="es-419" w:eastAsia="es-CO"/>
    </w:rPr>
  </w:style>
  <w:style w:type="character" w:customStyle="1" w:styleId="TextocomentarioCar">
    <w:name w:val="Texto comentario Car"/>
    <w:basedOn w:val="Fuentedeprrafopredeter"/>
    <w:link w:val="Textocomentario"/>
    <w:uiPriority w:val="99"/>
    <w:rsid w:val="004B0908"/>
    <w:rPr>
      <w:rFonts w:ascii="Arial" w:eastAsia="Arial" w:hAnsi="Arial" w:cs="Arial"/>
      <w:sz w:val="20"/>
      <w:szCs w:val="20"/>
      <w:lang w:val="es-419" w:eastAsia="es-CO"/>
    </w:rPr>
  </w:style>
  <w:style w:type="paragraph" w:styleId="Asuntodelcomentario">
    <w:name w:val="annotation subject"/>
    <w:basedOn w:val="Textocomentario"/>
    <w:next w:val="Textocomentario"/>
    <w:link w:val="AsuntodelcomentarioCar"/>
    <w:uiPriority w:val="99"/>
    <w:semiHidden/>
    <w:unhideWhenUsed/>
    <w:rsid w:val="004B0908"/>
    <w:rPr>
      <w:b/>
      <w:bCs/>
    </w:rPr>
  </w:style>
  <w:style w:type="character" w:customStyle="1" w:styleId="AsuntodelcomentarioCar">
    <w:name w:val="Asunto del comentario Car"/>
    <w:basedOn w:val="TextocomentarioCar"/>
    <w:link w:val="Asuntodelcomentario"/>
    <w:uiPriority w:val="99"/>
    <w:semiHidden/>
    <w:rsid w:val="004B0908"/>
    <w:rPr>
      <w:rFonts w:ascii="Arial" w:eastAsia="Arial" w:hAnsi="Arial" w:cs="Arial"/>
      <w:b/>
      <w:bCs/>
      <w:sz w:val="20"/>
      <w:szCs w:val="20"/>
      <w:lang w:val="es-419" w:eastAsia="es-CO"/>
    </w:rPr>
  </w:style>
  <w:style w:type="paragraph" w:customStyle="1" w:styleId="Default0">
    <w:name w:val="Default"/>
    <w:rsid w:val="004B0908"/>
    <w:pPr>
      <w:autoSpaceDE w:val="0"/>
      <w:autoSpaceDN w:val="0"/>
      <w:adjustRightInd w:val="0"/>
    </w:pPr>
    <w:rPr>
      <w:rFonts w:ascii="Arial" w:eastAsia="Arial" w:hAnsi="Arial" w:cs="Arial"/>
      <w:color w:val="000000"/>
      <w:lang w:val="es-CO" w:eastAsia="es-CO"/>
    </w:rPr>
  </w:style>
  <w:style w:type="character" w:customStyle="1" w:styleId="mark89fwp17jd">
    <w:name w:val="mark89fwp17jd"/>
    <w:basedOn w:val="Fuentedeprrafopredeter"/>
    <w:rsid w:val="004B0908"/>
  </w:style>
  <w:style w:type="paragraph" w:styleId="TtuloTDC">
    <w:name w:val="TOC Heading"/>
    <w:basedOn w:val="Ttulo1"/>
    <w:next w:val="Normal"/>
    <w:uiPriority w:val="39"/>
    <w:unhideWhenUsed/>
    <w:qFormat/>
    <w:rsid w:val="004B0908"/>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4B0908"/>
    <w:pPr>
      <w:spacing w:after="100" w:line="276" w:lineRule="auto"/>
      <w:ind w:left="220"/>
    </w:pPr>
    <w:rPr>
      <w:rFonts w:ascii="Arial" w:eastAsia="Arial" w:hAnsi="Arial" w:cs="Arial"/>
      <w:b w:val="0"/>
      <w:color w:val="auto"/>
      <w:sz w:val="22"/>
      <w:lang w:val="es-419" w:eastAsia="es-CO"/>
    </w:rPr>
  </w:style>
  <w:style w:type="paragraph" w:styleId="TDC3">
    <w:name w:val="toc 3"/>
    <w:basedOn w:val="Normal"/>
    <w:next w:val="Normal"/>
    <w:autoRedefine/>
    <w:uiPriority w:val="39"/>
    <w:unhideWhenUsed/>
    <w:rsid w:val="004B0908"/>
    <w:pPr>
      <w:spacing w:after="100" w:line="276" w:lineRule="auto"/>
      <w:ind w:left="440"/>
    </w:pPr>
    <w:rPr>
      <w:rFonts w:ascii="Arial" w:eastAsia="Arial" w:hAnsi="Arial" w:cs="Arial"/>
      <w:b w:val="0"/>
      <w:color w:val="auto"/>
      <w:sz w:val="22"/>
      <w:lang w:val="es-419" w:eastAsia="es-CO"/>
    </w:rPr>
  </w:style>
  <w:style w:type="paragraph" w:styleId="Textoindependiente">
    <w:name w:val="Body Text"/>
    <w:basedOn w:val="Normal"/>
    <w:link w:val="TextoindependienteCar"/>
    <w:uiPriority w:val="1"/>
    <w:qFormat/>
    <w:rsid w:val="004B0908"/>
    <w:pPr>
      <w:widowControl w:val="0"/>
      <w:autoSpaceDE w:val="0"/>
      <w:autoSpaceDN w:val="0"/>
    </w:pPr>
    <w:rPr>
      <w:rFonts w:ascii="Times New Roman" w:eastAsia="Times New Roman" w:hAnsi="Times New Roman" w:cs="Times New Roman"/>
      <w:b w:val="0"/>
      <w:color w:val="auto"/>
      <w:sz w:val="22"/>
    </w:rPr>
  </w:style>
  <w:style w:type="character" w:customStyle="1" w:styleId="TextoindependienteCar">
    <w:name w:val="Texto independiente Car"/>
    <w:basedOn w:val="Fuentedeprrafopredeter"/>
    <w:link w:val="Textoindependiente"/>
    <w:uiPriority w:val="1"/>
    <w:rsid w:val="004B0908"/>
    <w:rPr>
      <w:rFonts w:ascii="Times New Roman" w:eastAsia="Times New Roman" w:hAnsi="Times New Roman" w:cs="Times New Roman"/>
      <w:sz w:val="22"/>
      <w:szCs w:val="22"/>
    </w:rPr>
  </w:style>
  <w:style w:type="table" w:styleId="Tablaconcuadrcula1clara-nfasis1">
    <w:name w:val="Grid Table 1 Light Accent 1"/>
    <w:basedOn w:val="Tablanormal"/>
    <w:uiPriority w:val="46"/>
    <w:rsid w:val="004B0908"/>
    <w:rPr>
      <w:rFonts w:ascii="Arial" w:eastAsia="Arial" w:hAnsi="Arial" w:cs="Arial"/>
      <w:sz w:val="22"/>
      <w:szCs w:val="22"/>
      <w:lang w:val="es-419" w:eastAsia="es-CO"/>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CA75E8"/>
    <w:pPr>
      <w:tabs>
        <w:tab w:val="right" w:leader="dot" w:pos="10024"/>
      </w:tabs>
      <w:spacing w:after="100" w:line="276" w:lineRule="auto"/>
      <w:ind w:left="720"/>
    </w:pPr>
    <w:rPr>
      <w:rFonts w:ascii="Arial" w:eastAsia="Arial" w:hAnsi="Arial" w:cs="Arial"/>
      <w:b w:val="0"/>
      <w:color w:val="auto"/>
      <w:sz w:val="22"/>
      <w:lang w:val="es-419" w:eastAsia="es-CO"/>
    </w:rPr>
  </w:style>
  <w:style w:type="paragraph" w:customStyle="1" w:styleId="TableParagraph">
    <w:name w:val="Table Paragraph"/>
    <w:basedOn w:val="Normal"/>
    <w:uiPriority w:val="1"/>
    <w:qFormat/>
    <w:rsid w:val="004B0908"/>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4B0908"/>
    <w:pPr>
      <w:jc w:val="both"/>
    </w:pPr>
    <w:rPr>
      <w:rFonts w:eastAsia="Calibri" w:cs="Times New Roman"/>
      <w:b w:val="0"/>
      <w:color w:val="auto"/>
      <w:sz w:val="22"/>
      <w:lang w:val="es-CO"/>
    </w:rPr>
  </w:style>
  <w:style w:type="character" w:customStyle="1" w:styleId="Mencinsinresolver1">
    <w:name w:val="Mención sin resolver1"/>
    <w:basedOn w:val="Fuentedeprrafopredeter"/>
    <w:uiPriority w:val="99"/>
    <w:semiHidden/>
    <w:unhideWhenUsed/>
    <w:rsid w:val="004B0908"/>
    <w:rPr>
      <w:color w:val="605E5C"/>
      <w:shd w:val="clear" w:color="auto" w:fill="E1DFDD"/>
    </w:rPr>
  </w:style>
  <w:style w:type="character" w:styleId="Hipervnculovisitado">
    <w:name w:val="FollowedHyperlink"/>
    <w:basedOn w:val="Fuentedeprrafopredeter"/>
    <w:uiPriority w:val="99"/>
    <w:semiHidden/>
    <w:unhideWhenUsed/>
    <w:rsid w:val="004B0908"/>
    <w:rPr>
      <w:color w:val="954F72"/>
      <w:u w:val="single"/>
    </w:rPr>
  </w:style>
  <w:style w:type="paragraph" w:customStyle="1" w:styleId="msonormal0">
    <w:name w:val="msonormal"/>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font0">
    <w:name w:val="font0"/>
    <w:basedOn w:val="Normal"/>
    <w:rsid w:val="004B0908"/>
    <w:pPr>
      <w:spacing w:before="100" w:beforeAutospacing="1" w:after="100" w:afterAutospacing="1"/>
    </w:pPr>
    <w:rPr>
      <w:rFonts w:ascii="Calibri" w:eastAsia="Times New Roman" w:hAnsi="Calibri" w:cs="Calibri"/>
      <w:b w:val="0"/>
      <w:color w:val="000000"/>
      <w:sz w:val="22"/>
      <w:lang w:val="es-CO" w:eastAsia="es-CO"/>
    </w:rPr>
  </w:style>
  <w:style w:type="paragraph" w:customStyle="1" w:styleId="xl65">
    <w:name w:val="xl65"/>
    <w:basedOn w:val="Normal"/>
    <w:rsid w:val="004B0908"/>
    <w:pPr>
      <w:shd w:val="clear" w:color="000000" w:fill="FFFFFF"/>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xl66">
    <w:name w:val="xl66"/>
    <w:basedOn w:val="Normal"/>
    <w:rsid w:val="004B0908"/>
    <w:pPr>
      <w:pBdr>
        <w:top w:val="single" w:sz="4" w:space="0" w:color="auto"/>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7">
    <w:name w:val="xl67"/>
    <w:basedOn w:val="Normal"/>
    <w:rsid w:val="004B09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8">
    <w:name w:val="xl68"/>
    <w:basedOn w:val="Normal"/>
    <w:rsid w:val="004B0908"/>
    <w:pPr>
      <w:pBdr>
        <w:top w:val="single" w:sz="8" w:space="0" w:color="000000"/>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9">
    <w:name w:val="xl69"/>
    <w:basedOn w:val="Normal"/>
    <w:rsid w:val="004B0908"/>
    <w:pPr>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70">
    <w:name w:val="xl70"/>
    <w:basedOn w:val="Normal"/>
    <w:rsid w:val="004B0908"/>
    <w:pPr>
      <w:pBdr>
        <w:top w:val="single" w:sz="4" w:space="0" w:color="auto"/>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1">
    <w:name w:val="xl71"/>
    <w:basedOn w:val="Normal"/>
    <w:rsid w:val="004B0908"/>
    <w:pPr>
      <w:pBdr>
        <w:top w:val="single" w:sz="4" w:space="0" w:color="auto"/>
        <w:left w:val="single" w:sz="8"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2">
    <w:name w:val="xl72"/>
    <w:basedOn w:val="Normal"/>
    <w:rsid w:val="004B0908"/>
    <w:pPr>
      <w:pBdr>
        <w:top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3">
    <w:name w:val="xl73"/>
    <w:basedOn w:val="Normal"/>
    <w:rsid w:val="004B0908"/>
    <w:pPr>
      <w:pBdr>
        <w:top w:val="single" w:sz="8" w:space="0" w:color="000000"/>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4">
    <w:name w:val="xl74"/>
    <w:basedOn w:val="Normal"/>
    <w:rsid w:val="004B0908"/>
    <w:pPr>
      <w:pBdr>
        <w:top w:val="single" w:sz="8" w:space="0" w:color="000000"/>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5">
    <w:name w:val="xl75"/>
    <w:basedOn w:val="Normal"/>
    <w:rsid w:val="004B0908"/>
    <w:pPr>
      <w:pBdr>
        <w:top w:val="single" w:sz="8" w:space="0" w:color="000000"/>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6">
    <w:name w:val="xl76"/>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7">
    <w:name w:val="xl77"/>
    <w:basedOn w:val="Normal"/>
    <w:rsid w:val="004B090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8">
    <w:name w:val="xl78"/>
    <w:basedOn w:val="Normal"/>
    <w:rsid w:val="004B0908"/>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9">
    <w:name w:val="xl79"/>
    <w:basedOn w:val="Normal"/>
    <w:rsid w:val="004B09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0">
    <w:name w:val="xl80"/>
    <w:basedOn w:val="Normal"/>
    <w:rsid w:val="004B09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1">
    <w:name w:val="xl81"/>
    <w:basedOn w:val="Normal"/>
    <w:rsid w:val="004B0908"/>
    <w:pPr>
      <w:pBdr>
        <w:top w:val="single" w:sz="4" w:space="0" w:color="auto"/>
        <w:left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2">
    <w:name w:val="xl82"/>
    <w:basedOn w:val="Normal"/>
    <w:rsid w:val="004B0908"/>
    <w:pP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3">
    <w:name w:val="xl83"/>
    <w:basedOn w:val="Normal"/>
    <w:rsid w:val="004B0908"/>
    <w:pPr>
      <w:pBdr>
        <w:top w:val="single" w:sz="8" w:space="0" w:color="000000"/>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4">
    <w:name w:val="xl84"/>
    <w:basedOn w:val="Normal"/>
    <w:rsid w:val="004B0908"/>
    <w:pPr>
      <w:pBdr>
        <w:top w:val="single" w:sz="8" w:space="0" w:color="000000"/>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5">
    <w:name w:val="xl85"/>
    <w:basedOn w:val="Normal"/>
    <w:rsid w:val="004B0908"/>
    <w:pPr>
      <w:pBdr>
        <w:top w:val="single" w:sz="8" w:space="0" w:color="000000"/>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6">
    <w:name w:val="xl86"/>
    <w:basedOn w:val="Normal"/>
    <w:rsid w:val="004B0908"/>
    <w:pPr>
      <w:pBdr>
        <w:top w:val="single" w:sz="4" w:space="0" w:color="auto"/>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7">
    <w:name w:val="xl87"/>
    <w:basedOn w:val="Normal"/>
    <w:rsid w:val="004B09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8">
    <w:name w:val="xl88"/>
    <w:basedOn w:val="Normal"/>
    <w:rsid w:val="004B0908"/>
    <w:pPr>
      <w:pBdr>
        <w:top w:val="single" w:sz="4" w:space="0" w:color="auto"/>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9">
    <w:name w:val="xl89"/>
    <w:basedOn w:val="Normal"/>
    <w:rsid w:val="004B0908"/>
    <w:pPr>
      <w:pBdr>
        <w:top w:val="single" w:sz="4" w:space="0" w:color="auto"/>
        <w:left w:val="single" w:sz="8" w:space="0" w:color="000000"/>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0">
    <w:name w:val="xl90"/>
    <w:basedOn w:val="Normal"/>
    <w:rsid w:val="004B090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1">
    <w:name w:val="xl91"/>
    <w:basedOn w:val="Normal"/>
    <w:rsid w:val="004B0908"/>
    <w:pPr>
      <w:pBdr>
        <w:top w:val="single" w:sz="4" w:space="0" w:color="auto"/>
        <w:left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2">
    <w:name w:val="xl92"/>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3">
    <w:name w:val="xl93"/>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4">
    <w:name w:val="xl94"/>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5">
    <w:name w:val="xl95"/>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6">
    <w:name w:val="xl96"/>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7">
    <w:name w:val="xl97"/>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8">
    <w:name w:val="xl98"/>
    <w:basedOn w:val="Normal"/>
    <w:rsid w:val="004B0908"/>
    <w:pPr>
      <w:pBdr>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9">
    <w:name w:val="xl99"/>
    <w:basedOn w:val="Normal"/>
    <w:rsid w:val="004B0908"/>
    <w:pPr>
      <w:pBdr>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0">
    <w:name w:val="xl100"/>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1">
    <w:name w:val="xl101"/>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2">
    <w:name w:val="xl102"/>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3">
    <w:name w:val="xl103"/>
    <w:basedOn w:val="Normal"/>
    <w:rsid w:val="004B0908"/>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4">
    <w:name w:val="xl104"/>
    <w:basedOn w:val="Normal"/>
    <w:rsid w:val="004B0908"/>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5">
    <w:name w:val="xl105"/>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6">
    <w:name w:val="xl106"/>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7">
    <w:name w:val="xl107"/>
    <w:basedOn w:val="Normal"/>
    <w:rsid w:val="004B0908"/>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8">
    <w:name w:val="xl108"/>
    <w:basedOn w:val="Normal"/>
    <w:rsid w:val="004B0908"/>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9">
    <w:name w:val="xl109"/>
    <w:basedOn w:val="Normal"/>
    <w:rsid w:val="004B0908"/>
    <w:pPr>
      <w:pBdr>
        <w:top w:val="single" w:sz="8" w:space="0" w:color="auto"/>
        <w:lef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10">
    <w:name w:val="xl110"/>
    <w:basedOn w:val="Normal"/>
    <w:rsid w:val="004B0908"/>
    <w:pPr>
      <w:pBdr>
        <w:top w:val="single" w:sz="8" w:space="0" w:color="000000"/>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1">
    <w:name w:val="xl111"/>
    <w:basedOn w:val="Normal"/>
    <w:rsid w:val="004B0908"/>
    <w:pPr>
      <w:pBdr>
        <w:top w:val="single" w:sz="8" w:space="0" w:color="000000"/>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2">
    <w:name w:val="xl112"/>
    <w:basedOn w:val="Normal"/>
    <w:rsid w:val="004B0908"/>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3">
    <w:name w:val="xl113"/>
    <w:basedOn w:val="Normal"/>
    <w:rsid w:val="004B090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4">
    <w:name w:val="xl114"/>
    <w:basedOn w:val="Normal"/>
    <w:rsid w:val="004B0908"/>
    <w:pPr>
      <w:pBdr>
        <w:top w:val="single" w:sz="4" w:space="0" w:color="auto"/>
        <w:left w:val="single" w:sz="8"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5">
    <w:name w:val="xl115"/>
    <w:basedOn w:val="Normal"/>
    <w:rsid w:val="004B0908"/>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6">
    <w:name w:val="xl116"/>
    <w:basedOn w:val="Normal"/>
    <w:rsid w:val="004B0908"/>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7">
    <w:name w:val="xl117"/>
    <w:basedOn w:val="Normal"/>
    <w:rsid w:val="004B0908"/>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8">
    <w:name w:val="xl118"/>
    <w:basedOn w:val="Normal"/>
    <w:rsid w:val="004B090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19">
    <w:name w:val="xl119"/>
    <w:basedOn w:val="Normal"/>
    <w:rsid w:val="004B0908"/>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0">
    <w:name w:val="xl120"/>
    <w:basedOn w:val="Normal"/>
    <w:rsid w:val="004B0908"/>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1">
    <w:name w:val="xl121"/>
    <w:basedOn w:val="Normal"/>
    <w:rsid w:val="004B0908"/>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2">
    <w:name w:val="xl122"/>
    <w:basedOn w:val="Normal"/>
    <w:rsid w:val="004B0908"/>
    <w:pPr>
      <w:pBdr>
        <w:top w:val="single" w:sz="8" w:space="0" w:color="auto"/>
        <w:left w:val="single" w:sz="8" w:space="0" w:color="000000"/>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3">
    <w:name w:val="xl123"/>
    <w:basedOn w:val="Normal"/>
    <w:rsid w:val="004B0908"/>
    <w:pPr>
      <w:pBdr>
        <w:top w:val="single" w:sz="8" w:space="0" w:color="auto"/>
        <w:left w:val="single" w:sz="4" w:space="0" w:color="auto"/>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4">
    <w:name w:val="xl124"/>
    <w:basedOn w:val="Normal"/>
    <w:rsid w:val="004B0908"/>
    <w:pPr>
      <w:pBdr>
        <w:top w:val="single" w:sz="8" w:space="0" w:color="auto"/>
        <w:left w:val="single" w:sz="4" w:space="0" w:color="auto"/>
        <w:bottom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5">
    <w:name w:val="xl125"/>
    <w:basedOn w:val="Normal"/>
    <w:rsid w:val="004B0908"/>
    <w:pPr>
      <w:pBdr>
        <w:top w:val="single" w:sz="8" w:space="0" w:color="auto"/>
        <w:left w:val="single" w:sz="4" w:space="0" w:color="auto"/>
        <w:bottom w:val="single" w:sz="8" w:space="0" w:color="000000"/>
        <w:right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6">
    <w:name w:val="xl126"/>
    <w:basedOn w:val="Normal"/>
    <w:rsid w:val="004B0908"/>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7">
    <w:name w:val="xl127"/>
    <w:basedOn w:val="Normal"/>
    <w:rsid w:val="004B0908"/>
    <w:pPr>
      <w:pBdr>
        <w:top w:val="single" w:sz="8" w:space="0" w:color="000000"/>
        <w:left w:val="single" w:sz="8" w:space="0" w:color="auto"/>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8">
    <w:name w:val="xl128"/>
    <w:basedOn w:val="Normal"/>
    <w:rsid w:val="004B0908"/>
    <w:pPr>
      <w:pBdr>
        <w:top w:val="single" w:sz="8" w:space="0" w:color="000000"/>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9">
    <w:name w:val="xl129"/>
    <w:basedOn w:val="Normal"/>
    <w:rsid w:val="004B0908"/>
    <w:pPr>
      <w:pBdr>
        <w:top w:val="single" w:sz="8" w:space="0" w:color="000000"/>
        <w:bottom w:val="single" w:sz="8" w:space="0" w:color="000000"/>
        <w:right w:val="single" w:sz="8" w:space="0" w:color="auto"/>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0">
    <w:name w:val="xl130"/>
    <w:basedOn w:val="Normal"/>
    <w:rsid w:val="004B0908"/>
    <w:pPr>
      <w:pBdr>
        <w:top w:val="single" w:sz="8" w:space="0" w:color="000000"/>
        <w:lef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1">
    <w:name w:val="xl131"/>
    <w:basedOn w:val="Normal"/>
    <w:rsid w:val="004B0908"/>
    <w:pPr>
      <w:pBdr>
        <w:top w:val="single" w:sz="8" w:space="0" w:color="000000"/>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2">
    <w:name w:val="xl132"/>
    <w:basedOn w:val="Normal"/>
    <w:rsid w:val="004B0908"/>
    <w:pP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3">
    <w:name w:val="xl133"/>
    <w:basedOn w:val="Normal"/>
    <w:rsid w:val="004B0908"/>
    <w:pPr>
      <w:pBdr>
        <w:top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styleId="Revisin">
    <w:name w:val="Revision"/>
    <w:hidden/>
    <w:uiPriority w:val="99"/>
    <w:semiHidden/>
    <w:rsid w:val="00157003"/>
    <w:rPr>
      <w:rFonts w:eastAsiaTheme="minorEastAsia"/>
      <w:b/>
      <w:color w:val="323232" w:themeColor="text2"/>
      <w:sz w:val="28"/>
      <w:szCs w:val="22"/>
    </w:rPr>
  </w:style>
  <w:style w:type="paragraph" w:customStyle="1" w:styleId="pf0">
    <w:name w:val="pf0"/>
    <w:basedOn w:val="Normal"/>
    <w:rsid w:val="00FA02C6"/>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customStyle="1" w:styleId="cf01">
    <w:name w:val="cf01"/>
    <w:basedOn w:val="Fuentedeprrafopredeter"/>
    <w:rsid w:val="00FA02C6"/>
    <w:rPr>
      <w:rFonts w:ascii="Consolas" w:hAnsi="Consolas" w:hint="default"/>
      <w:sz w:val="22"/>
      <w:szCs w:val="22"/>
    </w:rPr>
  </w:style>
  <w:style w:type="character" w:customStyle="1" w:styleId="cf11">
    <w:name w:val="cf11"/>
    <w:basedOn w:val="Fuentedeprrafopredeter"/>
    <w:rsid w:val="00FA02C6"/>
    <w:rPr>
      <w:rFonts w:ascii="Consolas" w:hAnsi="Consolas" w:hint="default"/>
      <w:sz w:val="22"/>
      <w:szCs w:val="22"/>
    </w:rPr>
  </w:style>
  <w:style w:type="character" w:styleId="Mencinsinresolver">
    <w:name w:val="Unresolved Mention"/>
    <w:basedOn w:val="Fuentedeprrafopredeter"/>
    <w:uiPriority w:val="99"/>
    <w:semiHidden/>
    <w:unhideWhenUsed/>
    <w:rsid w:val="003A6A80"/>
    <w:rPr>
      <w:color w:val="605E5C"/>
      <w:shd w:val="clear" w:color="auto" w:fill="E1DFDD"/>
    </w:rPr>
  </w:style>
  <w:style w:type="paragraph" w:styleId="TDC4">
    <w:name w:val="toc 4"/>
    <w:basedOn w:val="Normal"/>
    <w:next w:val="Normal"/>
    <w:autoRedefine/>
    <w:uiPriority w:val="39"/>
    <w:unhideWhenUsed/>
    <w:rsid w:val="00B33D4C"/>
    <w:pPr>
      <w:spacing w:after="100" w:line="278" w:lineRule="auto"/>
      <w:ind w:left="720"/>
    </w:pPr>
    <w:rPr>
      <w:b w:val="0"/>
      <w:color w:val="auto"/>
      <w:kern w:val="2"/>
      <w:sz w:val="24"/>
      <w:szCs w:val="24"/>
      <w:lang w:val="es-CO" w:eastAsia="es-CO"/>
      <w14:ligatures w14:val="standardContextual"/>
    </w:rPr>
  </w:style>
  <w:style w:type="paragraph" w:styleId="TDC5">
    <w:name w:val="toc 5"/>
    <w:basedOn w:val="Normal"/>
    <w:next w:val="Normal"/>
    <w:autoRedefine/>
    <w:uiPriority w:val="39"/>
    <w:unhideWhenUsed/>
    <w:rsid w:val="00B33D4C"/>
    <w:pPr>
      <w:spacing w:after="100" w:line="278" w:lineRule="auto"/>
      <w:ind w:left="960"/>
    </w:pPr>
    <w:rPr>
      <w:b w:val="0"/>
      <w:color w:val="auto"/>
      <w:kern w:val="2"/>
      <w:sz w:val="24"/>
      <w:szCs w:val="24"/>
      <w:lang w:val="es-CO" w:eastAsia="es-CO"/>
      <w14:ligatures w14:val="standardContextual"/>
    </w:rPr>
  </w:style>
  <w:style w:type="paragraph" w:styleId="TDC6">
    <w:name w:val="toc 6"/>
    <w:basedOn w:val="Normal"/>
    <w:next w:val="Normal"/>
    <w:autoRedefine/>
    <w:uiPriority w:val="39"/>
    <w:unhideWhenUsed/>
    <w:rsid w:val="00B33D4C"/>
    <w:pPr>
      <w:spacing w:after="100" w:line="278" w:lineRule="auto"/>
      <w:ind w:left="1200"/>
    </w:pPr>
    <w:rPr>
      <w:b w:val="0"/>
      <w:color w:val="auto"/>
      <w:kern w:val="2"/>
      <w:sz w:val="24"/>
      <w:szCs w:val="24"/>
      <w:lang w:val="es-CO" w:eastAsia="es-CO"/>
      <w14:ligatures w14:val="standardContextual"/>
    </w:rPr>
  </w:style>
  <w:style w:type="paragraph" w:styleId="TDC7">
    <w:name w:val="toc 7"/>
    <w:basedOn w:val="Normal"/>
    <w:next w:val="Normal"/>
    <w:autoRedefine/>
    <w:uiPriority w:val="39"/>
    <w:unhideWhenUsed/>
    <w:rsid w:val="00B33D4C"/>
    <w:pPr>
      <w:spacing w:after="100" w:line="278" w:lineRule="auto"/>
      <w:ind w:left="1440"/>
    </w:pPr>
    <w:rPr>
      <w:b w:val="0"/>
      <w:color w:val="auto"/>
      <w:kern w:val="2"/>
      <w:sz w:val="24"/>
      <w:szCs w:val="24"/>
      <w:lang w:val="es-CO" w:eastAsia="es-CO"/>
      <w14:ligatures w14:val="standardContextual"/>
    </w:rPr>
  </w:style>
  <w:style w:type="paragraph" w:styleId="TDC8">
    <w:name w:val="toc 8"/>
    <w:basedOn w:val="Normal"/>
    <w:next w:val="Normal"/>
    <w:autoRedefine/>
    <w:uiPriority w:val="39"/>
    <w:unhideWhenUsed/>
    <w:rsid w:val="00B33D4C"/>
    <w:pPr>
      <w:spacing w:after="100" w:line="278" w:lineRule="auto"/>
      <w:ind w:left="1680"/>
    </w:pPr>
    <w:rPr>
      <w:b w:val="0"/>
      <w:color w:val="auto"/>
      <w:kern w:val="2"/>
      <w:sz w:val="24"/>
      <w:szCs w:val="24"/>
      <w:lang w:val="es-CO" w:eastAsia="es-CO"/>
      <w14:ligatures w14:val="standardContextual"/>
    </w:rPr>
  </w:style>
  <w:style w:type="paragraph" w:styleId="TDC9">
    <w:name w:val="toc 9"/>
    <w:basedOn w:val="Normal"/>
    <w:next w:val="Normal"/>
    <w:autoRedefine/>
    <w:uiPriority w:val="39"/>
    <w:unhideWhenUsed/>
    <w:rsid w:val="00B33D4C"/>
    <w:pPr>
      <w:spacing w:after="100" w:line="278" w:lineRule="auto"/>
      <w:ind w:left="1920"/>
    </w:pPr>
    <w:rPr>
      <w:b w:val="0"/>
      <w:color w:val="auto"/>
      <w:kern w:val="2"/>
      <w:sz w:val="24"/>
      <w:szCs w:val="24"/>
      <w:lang w:val="es-CO" w:eastAsia="es-CO"/>
      <w14:ligatures w14:val="standardContextual"/>
    </w:rPr>
  </w:style>
  <w:style w:type="character" w:customStyle="1" w:styleId="relative">
    <w:name w:val="relative"/>
    <w:basedOn w:val="Fuentedeprrafopredeter"/>
    <w:rsid w:val="009D4270"/>
  </w:style>
  <w:style w:type="paragraph" w:customStyle="1" w:styleId="not-prose">
    <w:name w:val="not-prose"/>
    <w:basedOn w:val="Normal"/>
    <w:rsid w:val="009D4270"/>
    <w:pPr>
      <w:spacing w:before="100" w:beforeAutospacing="1" w:after="100" w:afterAutospacing="1"/>
    </w:pPr>
    <w:rPr>
      <w:rFonts w:ascii="Times New Roman" w:eastAsia="Times New Roman" w:hAnsi="Times New Roman" w:cs="Times New Roman"/>
      <w:b w:val="0"/>
      <w:color w:val="auto"/>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4055">
      <w:bodyDiv w:val="1"/>
      <w:marLeft w:val="0"/>
      <w:marRight w:val="0"/>
      <w:marTop w:val="0"/>
      <w:marBottom w:val="0"/>
      <w:divBdr>
        <w:top w:val="none" w:sz="0" w:space="0" w:color="auto"/>
        <w:left w:val="none" w:sz="0" w:space="0" w:color="auto"/>
        <w:bottom w:val="none" w:sz="0" w:space="0" w:color="auto"/>
        <w:right w:val="none" w:sz="0" w:space="0" w:color="auto"/>
      </w:divBdr>
    </w:div>
    <w:div w:id="32384434">
      <w:bodyDiv w:val="1"/>
      <w:marLeft w:val="0"/>
      <w:marRight w:val="0"/>
      <w:marTop w:val="0"/>
      <w:marBottom w:val="0"/>
      <w:divBdr>
        <w:top w:val="none" w:sz="0" w:space="0" w:color="auto"/>
        <w:left w:val="none" w:sz="0" w:space="0" w:color="auto"/>
        <w:bottom w:val="none" w:sz="0" w:space="0" w:color="auto"/>
        <w:right w:val="none" w:sz="0" w:space="0" w:color="auto"/>
      </w:divBdr>
    </w:div>
    <w:div w:id="66540186">
      <w:bodyDiv w:val="1"/>
      <w:marLeft w:val="0"/>
      <w:marRight w:val="0"/>
      <w:marTop w:val="0"/>
      <w:marBottom w:val="0"/>
      <w:divBdr>
        <w:top w:val="none" w:sz="0" w:space="0" w:color="auto"/>
        <w:left w:val="none" w:sz="0" w:space="0" w:color="auto"/>
        <w:bottom w:val="none" w:sz="0" w:space="0" w:color="auto"/>
        <w:right w:val="none" w:sz="0" w:space="0" w:color="auto"/>
      </w:divBdr>
    </w:div>
    <w:div w:id="69085288">
      <w:bodyDiv w:val="1"/>
      <w:marLeft w:val="0"/>
      <w:marRight w:val="0"/>
      <w:marTop w:val="0"/>
      <w:marBottom w:val="0"/>
      <w:divBdr>
        <w:top w:val="none" w:sz="0" w:space="0" w:color="auto"/>
        <w:left w:val="none" w:sz="0" w:space="0" w:color="auto"/>
        <w:bottom w:val="none" w:sz="0" w:space="0" w:color="auto"/>
        <w:right w:val="none" w:sz="0" w:space="0" w:color="auto"/>
      </w:divBdr>
    </w:div>
    <w:div w:id="72699232">
      <w:bodyDiv w:val="1"/>
      <w:marLeft w:val="0"/>
      <w:marRight w:val="0"/>
      <w:marTop w:val="0"/>
      <w:marBottom w:val="0"/>
      <w:divBdr>
        <w:top w:val="none" w:sz="0" w:space="0" w:color="auto"/>
        <w:left w:val="none" w:sz="0" w:space="0" w:color="auto"/>
        <w:bottom w:val="none" w:sz="0" w:space="0" w:color="auto"/>
        <w:right w:val="none" w:sz="0" w:space="0" w:color="auto"/>
      </w:divBdr>
    </w:div>
    <w:div w:id="144204235">
      <w:bodyDiv w:val="1"/>
      <w:marLeft w:val="0"/>
      <w:marRight w:val="0"/>
      <w:marTop w:val="0"/>
      <w:marBottom w:val="0"/>
      <w:divBdr>
        <w:top w:val="none" w:sz="0" w:space="0" w:color="auto"/>
        <w:left w:val="none" w:sz="0" w:space="0" w:color="auto"/>
        <w:bottom w:val="none" w:sz="0" w:space="0" w:color="auto"/>
        <w:right w:val="none" w:sz="0" w:space="0" w:color="auto"/>
      </w:divBdr>
    </w:div>
    <w:div w:id="254174703">
      <w:bodyDiv w:val="1"/>
      <w:marLeft w:val="0"/>
      <w:marRight w:val="0"/>
      <w:marTop w:val="0"/>
      <w:marBottom w:val="0"/>
      <w:divBdr>
        <w:top w:val="none" w:sz="0" w:space="0" w:color="auto"/>
        <w:left w:val="none" w:sz="0" w:space="0" w:color="auto"/>
        <w:bottom w:val="none" w:sz="0" w:space="0" w:color="auto"/>
        <w:right w:val="none" w:sz="0" w:space="0" w:color="auto"/>
      </w:divBdr>
    </w:div>
    <w:div w:id="310258858">
      <w:bodyDiv w:val="1"/>
      <w:marLeft w:val="0"/>
      <w:marRight w:val="0"/>
      <w:marTop w:val="0"/>
      <w:marBottom w:val="0"/>
      <w:divBdr>
        <w:top w:val="none" w:sz="0" w:space="0" w:color="auto"/>
        <w:left w:val="none" w:sz="0" w:space="0" w:color="auto"/>
        <w:bottom w:val="none" w:sz="0" w:space="0" w:color="auto"/>
        <w:right w:val="none" w:sz="0" w:space="0" w:color="auto"/>
      </w:divBdr>
    </w:div>
    <w:div w:id="332338095">
      <w:bodyDiv w:val="1"/>
      <w:marLeft w:val="0"/>
      <w:marRight w:val="0"/>
      <w:marTop w:val="0"/>
      <w:marBottom w:val="0"/>
      <w:divBdr>
        <w:top w:val="none" w:sz="0" w:space="0" w:color="auto"/>
        <w:left w:val="none" w:sz="0" w:space="0" w:color="auto"/>
        <w:bottom w:val="none" w:sz="0" w:space="0" w:color="auto"/>
        <w:right w:val="none" w:sz="0" w:space="0" w:color="auto"/>
      </w:divBdr>
    </w:div>
    <w:div w:id="344326758">
      <w:bodyDiv w:val="1"/>
      <w:marLeft w:val="0"/>
      <w:marRight w:val="0"/>
      <w:marTop w:val="0"/>
      <w:marBottom w:val="0"/>
      <w:divBdr>
        <w:top w:val="none" w:sz="0" w:space="0" w:color="auto"/>
        <w:left w:val="none" w:sz="0" w:space="0" w:color="auto"/>
        <w:bottom w:val="none" w:sz="0" w:space="0" w:color="auto"/>
        <w:right w:val="none" w:sz="0" w:space="0" w:color="auto"/>
      </w:divBdr>
      <w:divsChild>
        <w:div w:id="1357389085">
          <w:marLeft w:val="0"/>
          <w:marRight w:val="0"/>
          <w:marTop w:val="0"/>
          <w:marBottom w:val="0"/>
          <w:divBdr>
            <w:top w:val="none" w:sz="0" w:space="0" w:color="auto"/>
            <w:left w:val="none" w:sz="0" w:space="0" w:color="auto"/>
            <w:bottom w:val="none" w:sz="0" w:space="0" w:color="auto"/>
            <w:right w:val="none" w:sz="0" w:space="0" w:color="auto"/>
          </w:divBdr>
          <w:divsChild>
            <w:div w:id="53161999">
              <w:marLeft w:val="0"/>
              <w:marRight w:val="0"/>
              <w:marTop w:val="0"/>
              <w:marBottom w:val="0"/>
              <w:divBdr>
                <w:top w:val="none" w:sz="0" w:space="0" w:color="auto"/>
                <w:left w:val="none" w:sz="0" w:space="0" w:color="auto"/>
                <w:bottom w:val="none" w:sz="0" w:space="0" w:color="auto"/>
                <w:right w:val="none" w:sz="0" w:space="0" w:color="auto"/>
              </w:divBdr>
            </w:div>
          </w:divsChild>
        </w:div>
        <w:div w:id="2128311395">
          <w:marLeft w:val="0"/>
          <w:marRight w:val="0"/>
          <w:marTop w:val="0"/>
          <w:marBottom w:val="0"/>
          <w:divBdr>
            <w:top w:val="none" w:sz="0" w:space="0" w:color="auto"/>
            <w:left w:val="none" w:sz="0" w:space="0" w:color="auto"/>
            <w:bottom w:val="none" w:sz="0" w:space="0" w:color="auto"/>
            <w:right w:val="none" w:sz="0" w:space="0" w:color="auto"/>
          </w:divBdr>
          <w:divsChild>
            <w:div w:id="397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7471">
      <w:bodyDiv w:val="1"/>
      <w:marLeft w:val="0"/>
      <w:marRight w:val="0"/>
      <w:marTop w:val="0"/>
      <w:marBottom w:val="0"/>
      <w:divBdr>
        <w:top w:val="none" w:sz="0" w:space="0" w:color="auto"/>
        <w:left w:val="none" w:sz="0" w:space="0" w:color="auto"/>
        <w:bottom w:val="none" w:sz="0" w:space="0" w:color="auto"/>
        <w:right w:val="none" w:sz="0" w:space="0" w:color="auto"/>
      </w:divBdr>
    </w:div>
    <w:div w:id="360325119">
      <w:bodyDiv w:val="1"/>
      <w:marLeft w:val="0"/>
      <w:marRight w:val="0"/>
      <w:marTop w:val="0"/>
      <w:marBottom w:val="0"/>
      <w:divBdr>
        <w:top w:val="none" w:sz="0" w:space="0" w:color="auto"/>
        <w:left w:val="none" w:sz="0" w:space="0" w:color="auto"/>
        <w:bottom w:val="none" w:sz="0" w:space="0" w:color="auto"/>
        <w:right w:val="none" w:sz="0" w:space="0" w:color="auto"/>
      </w:divBdr>
    </w:div>
    <w:div w:id="366225985">
      <w:bodyDiv w:val="1"/>
      <w:marLeft w:val="0"/>
      <w:marRight w:val="0"/>
      <w:marTop w:val="0"/>
      <w:marBottom w:val="0"/>
      <w:divBdr>
        <w:top w:val="none" w:sz="0" w:space="0" w:color="auto"/>
        <w:left w:val="none" w:sz="0" w:space="0" w:color="auto"/>
        <w:bottom w:val="none" w:sz="0" w:space="0" w:color="auto"/>
        <w:right w:val="none" w:sz="0" w:space="0" w:color="auto"/>
      </w:divBdr>
      <w:divsChild>
        <w:div w:id="482046094">
          <w:blockQuote w:val="1"/>
          <w:marLeft w:val="720"/>
          <w:marRight w:val="720"/>
          <w:marTop w:val="100"/>
          <w:marBottom w:val="100"/>
          <w:divBdr>
            <w:top w:val="none" w:sz="0" w:space="0" w:color="auto"/>
            <w:left w:val="none" w:sz="0" w:space="0" w:color="auto"/>
            <w:bottom w:val="none" w:sz="0" w:space="0" w:color="auto"/>
            <w:right w:val="none" w:sz="0" w:space="0" w:color="auto"/>
          </w:divBdr>
        </w:div>
        <w:div w:id="549195830">
          <w:blockQuote w:val="1"/>
          <w:marLeft w:val="720"/>
          <w:marRight w:val="720"/>
          <w:marTop w:val="100"/>
          <w:marBottom w:val="100"/>
          <w:divBdr>
            <w:top w:val="none" w:sz="0" w:space="0" w:color="auto"/>
            <w:left w:val="none" w:sz="0" w:space="0" w:color="auto"/>
            <w:bottom w:val="none" w:sz="0" w:space="0" w:color="auto"/>
            <w:right w:val="none" w:sz="0" w:space="0" w:color="auto"/>
          </w:divBdr>
        </w:div>
        <w:div w:id="602419002">
          <w:blockQuote w:val="1"/>
          <w:marLeft w:val="720"/>
          <w:marRight w:val="720"/>
          <w:marTop w:val="100"/>
          <w:marBottom w:val="100"/>
          <w:divBdr>
            <w:top w:val="none" w:sz="0" w:space="0" w:color="auto"/>
            <w:left w:val="none" w:sz="0" w:space="0" w:color="auto"/>
            <w:bottom w:val="none" w:sz="0" w:space="0" w:color="auto"/>
            <w:right w:val="none" w:sz="0" w:space="0" w:color="auto"/>
          </w:divBdr>
        </w:div>
        <w:div w:id="624040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6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5253781">
      <w:bodyDiv w:val="1"/>
      <w:marLeft w:val="0"/>
      <w:marRight w:val="0"/>
      <w:marTop w:val="0"/>
      <w:marBottom w:val="0"/>
      <w:divBdr>
        <w:top w:val="none" w:sz="0" w:space="0" w:color="auto"/>
        <w:left w:val="none" w:sz="0" w:space="0" w:color="auto"/>
        <w:bottom w:val="none" w:sz="0" w:space="0" w:color="auto"/>
        <w:right w:val="none" w:sz="0" w:space="0" w:color="auto"/>
      </w:divBdr>
    </w:div>
    <w:div w:id="425880850">
      <w:bodyDiv w:val="1"/>
      <w:marLeft w:val="0"/>
      <w:marRight w:val="0"/>
      <w:marTop w:val="0"/>
      <w:marBottom w:val="0"/>
      <w:divBdr>
        <w:top w:val="none" w:sz="0" w:space="0" w:color="auto"/>
        <w:left w:val="none" w:sz="0" w:space="0" w:color="auto"/>
        <w:bottom w:val="none" w:sz="0" w:space="0" w:color="auto"/>
        <w:right w:val="none" w:sz="0" w:space="0" w:color="auto"/>
      </w:divBdr>
    </w:div>
    <w:div w:id="465974523">
      <w:bodyDiv w:val="1"/>
      <w:marLeft w:val="0"/>
      <w:marRight w:val="0"/>
      <w:marTop w:val="0"/>
      <w:marBottom w:val="0"/>
      <w:divBdr>
        <w:top w:val="none" w:sz="0" w:space="0" w:color="auto"/>
        <w:left w:val="none" w:sz="0" w:space="0" w:color="auto"/>
        <w:bottom w:val="none" w:sz="0" w:space="0" w:color="auto"/>
        <w:right w:val="none" w:sz="0" w:space="0" w:color="auto"/>
      </w:divBdr>
    </w:div>
    <w:div w:id="554466509">
      <w:bodyDiv w:val="1"/>
      <w:marLeft w:val="0"/>
      <w:marRight w:val="0"/>
      <w:marTop w:val="0"/>
      <w:marBottom w:val="0"/>
      <w:divBdr>
        <w:top w:val="none" w:sz="0" w:space="0" w:color="auto"/>
        <w:left w:val="none" w:sz="0" w:space="0" w:color="auto"/>
        <w:bottom w:val="none" w:sz="0" w:space="0" w:color="auto"/>
        <w:right w:val="none" w:sz="0" w:space="0" w:color="auto"/>
      </w:divBdr>
      <w:divsChild>
        <w:div w:id="1042945894">
          <w:marLeft w:val="0"/>
          <w:marRight w:val="0"/>
          <w:marTop w:val="0"/>
          <w:marBottom w:val="0"/>
          <w:divBdr>
            <w:top w:val="none" w:sz="0" w:space="0" w:color="auto"/>
            <w:left w:val="none" w:sz="0" w:space="0" w:color="auto"/>
            <w:bottom w:val="none" w:sz="0" w:space="0" w:color="auto"/>
            <w:right w:val="none" w:sz="0" w:space="0" w:color="auto"/>
          </w:divBdr>
          <w:divsChild>
            <w:div w:id="15092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3132">
      <w:bodyDiv w:val="1"/>
      <w:marLeft w:val="0"/>
      <w:marRight w:val="0"/>
      <w:marTop w:val="0"/>
      <w:marBottom w:val="0"/>
      <w:divBdr>
        <w:top w:val="none" w:sz="0" w:space="0" w:color="auto"/>
        <w:left w:val="none" w:sz="0" w:space="0" w:color="auto"/>
        <w:bottom w:val="none" w:sz="0" w:space="0" w:color="auto"/>
        <w:right w:val="none" w:sz="0" w:space="0" w:color="auto"/>
      </w:divBdr>
      <w:divsChild>
        <w:div w:id="157887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941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396216">
      <w:bodyDiv w:val="1"/>
      <w:marLeft w:val="0"/>
      <w:marRight w:val="0"/>
      <w:marTop w:val="0"/>
      <w:marBottom w:val="0"/>
      <w:divBdr>
        <w:top w:val="none" w:sz="0" w:space="0" w:color="auto"/>
        <w:left w:val="none" w:sz="0" w:space="0" w:color="auto"/>
        <w:bottom w:val="none" w:sz="0" w:space="0" w:color="auto"/>
        <w:right w:val="none" w:sz="0" w:space="0" w:color="auto"/>
      </w:divBdr>
    </w:div>
    <w:div w:id="653609506">
      <w:bodyDiv w:val="1"/>
      <w:marLeft w:val="0"/>
      <w:marRight w:val="0"/>
      <w:marTop w:val="0"/>
      <w:marBottom w:val="0"/>
      <w:divBdr>
        <w:top w:val="none" w:sz="0" w:space="0" w:color="auto"/>
        <w:left w:val="none" w:sz="0" w:space="0" w:color="auto"/>
        <w:bottom w:val="none" w:sz="0" w:space="0" w:color="auto"/>
        <w:right w:val="none" w:sz="0" w:space="0" w:color="auto"/>
      </w:divBdr>
    </w:div>
    <w:div w:id="655959581">
      <w:bodyDiv w:val="1"/>
      <w:marLeft w:val="0"/>
      <w:marRight w:val="0"/>
      <w:marTop w:val="0"/>
      <w:marBottom w:val="0"/>
      <w:divBdr>
        <w:top w:val="none" w:sz="0" w:space="0" w:color="auto"/>
        <w:left w:val="none" w:sz="0" w:space="0" w:color="auto"/>
        <w:bottom w:val="none" w:sz="0" w:space="0" w:color="auto"/>
        <w:right w:val="none" w:sz="0" w:space="0" w:color="auto"/>
      </w:divBdr>
    </w:div>
    <w:div w:id="675154216">
      <w:bodyDiv w:val="1"/>
      <w:marLeft w:val="0"/>
      <w:marRight w:val="0"/>
      <w:marTop w:val="0"/>
      <w:marBottom w:val="0"/>
      <w:divBdr>
        <w:top w:val="none" w:sz="0" w:space="0" w:color="auto"/>
        <w:left w:val="none" w:sz="0" w:space="0" w:color="auto"/>
        <w:bottom w:val="none" w:sz="0" w:space="0" w:color="auto"/>
        <w:right w:val="none" w:sz="0" w:space="0" w:color="auto"/>
      </w:divBdr>
    </w:div>
    <w:div w:id="747926750">
      <w:bodyDiv w:val="1"/>
      <w:marLeft w:val="0"/>
      <w:marRight w:val="0"/>
      <w:marTop w:val="0"/>
      <w:marBottom w:val="0"/>
      <w:divBdr>
        <w:top w:val="none" w:sz="0" w:space="0" w:color="auto"/>
        <w:left w:val="none" w:sz="0" w:space="0" w:color="auto"/>
        <w:bottom w:val="none" w:sz="0" w:space="0" w:color="auto"/>
        <w:right w:val="none" w:sz="0" w:space="0" w:color="auto"/>
      </w:divBdr>
    </w:div>
    <w:div w:id="751467882">
      <w:bodyDiv w:val="1"/>
      <w:marLeft w:val="0"/>
      <w:marRight w:val="0"/>
      <w:marTop w:val="0"/>
      <w:marBottom w:val="0"/>
      <w:divBdr>
        <w:top w:val="none" w:sz="0" w:space="0" w:color="auto"/>
        <w:left w:val="none" w:sz="0" w:space="0" w:color="auto"/>
        <w:bottom w:val="none" w:sz="0" w:space="0" w:color="auto"/>
        <w:right w:val="none" w:sz="0" w:space="0" w:color="auto"/>
      </w:divBdr>
    </w:div>
    <w:div w:id="865828813">
      <w:bodyDiv w:val="1"/>
      <w:marLeft w:val="0"/>
      <w:marRight w:val="0"/>
      <w:marTop w:val="0"/>
      <w:marBottom w:val="0"/>
      <w:divBdr>
        <w:top w:val="none" w:sz="0" w:space="0" w:color="auto"/>
        <w:left w:val="none" w:sz="0" w:space="0" w:color="auto"/>
        <w:bottom w:val="none" w:sz="0" w:space="0" w:color="auto"/>
        <w:right w:val="none" w:sz="0" w:space="0" w:color="auto"/>
      </w:divBdr>
    </w:div>
    <w:div w:id="891161633">
      <w:bodyDiv w:val="1"/>
      <w:marLeft w:val="0"/>
      <w:marRight w:val="0"/>
      <w:marTop w:val="0"/>
      <w:marBottom w:val="0"/>
      <w:divBdr>
        <w:top w:val="none" w:sz="0" w:space="0" w:color="auto"/>
        <w:left w:val="none" w:sz="0" w:space="0" w:color="auto"/>
        <w:bottom w:val="none" w:sz="0" w:space="0" w:color="auto"/>
        <w:right w:val="none" w:sz="0" w:space="0" w:color="auto"/>
      </w:divBdr>
    </w:div>
    <w:div w:id="921913521">
      <w:bodyDiv w:val="1"/>
      <w:marLeft w:val="0"/>
      <w:marRight w:val="0"/>
      <w:marTop w:val="0"/>
      <w:marBottom w:val="0"/>
      <w:divBdr>
        <w:top w:val="none" w:sz="0" w:space="0" w:color="auto"/>
        <w:left w:val="none" w:sz="0" w:space="0" w:color="auto"/>
        <w:bottom w:val="none" w:sz="0" w:space="0" w:color="auto"/>
        <w:right w:val="none" w:sz="0" w:space="0" w:color="auto"/>
      </w:divBdr>
    </w:div>
    <w:div w:id="925654039">
      <w:bodyDiv w:val="1"/>
      <w:marLeft w:val="0"/>
      <w:marRight w:val="0"/>
      <w:marTop w:val="0"/>
      <w:marBottom w:val="0"/>
      <w:divBdr>
        <w:top w:val="none" w:sz="0" w:space="0" w:color="auto"/>
        <w:left w:val="none" w:sz="0" w:space="0" w:color="auto"/>
        <w:bottom w:val="none" w:sz="0" w:space="0" w:color="auto"/>
        <w:right w:val="none" w:sz="0" w:space="0" w:color="auto"/>
      </w:divBdr>
    </w:div>
    <w:div w:id="1083602280">
      <w:bodyDiv w:val="1"/>
      <w:marLeft w:val="0"/>
      <w:marRight w:val="0"/>
      <w:marTop w:val="0"/>
      <w:marBottom w:val="0"/>
      <w:divBdr>
        <w:top w:val="none" w:sz="0" w:space="0" w:color="auto"/>
        <w:left w:val="none" w:sz="0" w:space="0" w:color="auto"/>
        <w:bottom w:val="none" w:sz="0" w:space="0" w:color="auto"/>
        <w:right w:val="none" w:sz="0" w:space="0" w:color="auto"/>
      </w:divBdr>
    </w:div>
    <w:div w:id="1134954875">
      <w:bodyDiv w:val="1"/>
      <w:marLeft w:val="0"/>
      <w:marRight w:val="0"/>
      <w:marTop w:val="0"/>
      <w:marBottom w:val="0"/>
      <w:divBdr>
        <w:top w:val="none" w:sz="0" w:space="0" w:color="auto"/>
        <w:left w:val="none" w:sz="0" w:space="0" w:color="auto"/>
        <w:bottom w:val="none" w:sz="0" w:space="0" w:color="auto"/>
        <w:right w:val="none" w:sz="0" w:space="0" w:color="auto"/>
      </w:divBdr>
      <w:divsChild>
        <w:div w:id="826625899">
          <w:marLeft w:val="0"/>
          <w:marRight w:val="0"/>
          <w:marTop w:val="0"/>
          <w:marBottom w:val="0"/>
          <w:divBdr>
            <w:top w:val="none" w:sz="0" w:space="0" w:color="auto"/>
            <w:left w:val="none" w:sz="0" w:space="0" w:color="auto"/>
            <w:bottom w:val="none" w:sz="0" w:space="0" w:color="auto"/>
            <w:right w:val="none" w:sz="0" w:space="0" w:color="auto"/>
          </w:divBdr>
          <w:divsChild>
            <w:div w:id="1947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1434">
      <w:bodyDiv w:val="1"/>
      <w:marLeft w:val="0"/>
      <w:marRight w:val="0"/>
      <w:marTop w:val="0"/>
      <w:marBottom w:val="0"/>
      <w:divBdr>
        <w:top w:val="none" w:sz="0" w:space="0" w:color="auto"/>
        <w:left w:val="none" w:sz="0" w:space="0" w:color="auto"/>
        <w:bottom w:val="none" w:sz="0" w:space="0" w:color="auto"/>
        <w:right w:val="none" w:sz="0" w:space="0" w:color="auto"/>
      </w:divBdr>
    </w:div>
    <w:div w:id="1161114915">
      <w:bodyDiv w:val="1"/>
      <w:marLeft w:val="0"/>
      <w:marRight w:val="0"/>
      <w:marTop w:val="0"/>
      <w:marBottom w:val="0"/>
      <w:divBdr>
        <w:top w:val="none" w:sz="0" w:space="0" w:color="auto"/>
        <w:left w:val="none" w:sz="0" w:space="0" w:color="auto"/>
        <w:bottom w:val="none" w:sz="0" w:space="0" w:color="auto"/>
        <w:right w:val="none" w:sz="0" w:space="0" w:color="auto"/>
      </w:divBdr>
      <w:divsChild>
        <w:div w:id="241380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08948">
      <w:bodyDiv w:val="1"/>
      <w:marLeft w:val="0"/>
      <w:marRight w:val="0"/>
      <w:marTop w:val="0"/>
      <w:marBottom w:val="0"/>
      <w:divBdr>
        <w:top w:val="none" w:sz="0" w:space="0" w:color="auto"/>
        <w:left w:val="none" w:sz="0" w:space="0" w:color="auto"/>
        <w:bottom w:val="none" w:sz="0" w:space="0" w:color="auto"/>
        <w:right w:val="none" w:sz="0" w:space="0" w:color="auto"/>
      </w:divBdr>
    </w:div>
    <w:div w:id="1223059836">
      <w:bodyDiv w:val="1"/>
      <w:marLeft w:val="0"/>
      <w:marRight w:val="0"/>
      <w:marTop w:val="0"/>
      <w:marBottom w:val="0"/>
      <w:divBdr>
        <w:top w:val="none" w:sz="0" w:space="0" w:color="auto"/>
        <w:left w:val="none" w:sz="0" w:space="0" w:color="auto"/>
        <w:bottom w:val="none" w:sz="0" w:space="0" w:color="auto"/>
        <w:right w:val="none" w:sz="0" w:space="0" w:color="auto"/>
      </w:divBdr>
    </w:div>
    <w:div w:id="1227258771">
      <w:bodyDiv w:val="1"/>
      <w:marLeft w:val="0"/>
      <w:marRight w:val="0"/>
      <w:marTop w:val="0"/>
      <w:marBottom w:val="0"/>
      <w:divBdr>
        <w:top w:val="none" w:sz="0" w:space="0" w:color="auto"/>
        <w:left w:val="none" w:sz="0" w:space="0" w:color="auto"/>
        <w:bottom w:val="none" w:sz="0" w:space="0" w:color="auto"/>
        <w:right w:val="none" w:sz="0" w:space="0" w:color="auto"/>
      </w:divBdr>
    </w:div>
    <w:div w:id="1373270399">
      <w:bodyDiv w:val="1"/>
      <w:marLeft w:val="0"/>
      <w:marRight w:val="0"/>
      <w:marTop w:val="0"/>
      <w:marBottom w:val="0"/>
      <w:divBdr>
        <w:top w:val="none" w:sz="0" w:space="0" w:color="auto"/>
        <w:left w:val="none" w:sz="0" w:space="0" w:color="auto"/>
        <w:bottom w:val="none" w:sz="0" w:space="0" w:color="auto"/>
        <w:right w:val="none" w:sz="0" w:space="0" w:color="auto"/>
      </w:divBdr>
    </w:div>
    <w:div w:id="1403020311">
      <w:bodyDiv w:val="1"/>
      <w:marLeft w:val="0"/>
      <w:marRight w:val="0"/>
      <w:marTop w:val="0"/>
      <w:marBottom w:val="0"/>
      <w:divBdr>
        <w:top w:val="none" w:sz="0" w:space="0" w:color="auto"/>
        <w:left w:val="none" w:sz="0" w:space="0" w:color="auto"/>
        <w:bottom w:val="none" w:sz="0" w:space="0" w:color="auto"/>
        <w:right w:val="none" w:sz="0" w:space="0" w:color="auto"/>
      </w:divBdr>
    </w:div>
    <w:div w:id="1436051775">
      <w:bodyDiv w:val="1"/>
      <w:marLeft w:val="0"/>
      <w:marRight w:val="0"/>
      <w:marTop w:val="0"/>
      <w:marBottom w:val="0"/>
      <w:divBdr>
        <w:top w:val="none" w:sz="0" w:space="0" w:color="auto"/>
        <w:left w:val="none" w:sz="0" w:space="0" w:color="auto"/>
        <w:bottom w:val="none" w:sz="0" w:space="0" w:color="auto"/>
        <w:right w:val="none" w:sz="0" w:space="0" w:color="auto"/>
      </w:divBdr>
    </w:div>
    <w:div w:id="1488471210">
      <w:bodyDiv w:val="1"/>
      <w:marLeft w:val="0"/>
      <w:marRight w:val="0"/>
      <w:marTop w:val="0"/>
      <w:marBottom w:val="0"/>
      <w:divBdr>
        <w:top w:val="none" w:sz="0" w:space="0" w:color="auto"/>
        <w:left w:val="none" w:sz="0" w:space="0" w:color="auto"/>
        <w:bottom w:val="none" w:sz="0" w:space="0" w:color="auto"/>
        <w:right w:val="none" w:sz="0" w:space="0" w:color="auto"/>
      </w:divBdr>
    </w:div>
    <w:div w:id="1536432146">
      <w:bodyDiv w:val="1"/>
      <w:marLeft w:val="0"/>
      <w:marRight w:val="0"/>
      <w:marTop w:val="0"/>
      <w:marBottom w:val="0"/>
      <w:divBdr>
        <w:top w:val="none" w:sz="0" w:space="0" w:color="auto"/>
        <w:left w:val="none" w:sz="0" w:space="0" w:color="auto"/>
        <w:bottom w:val="none" w:sz="0" w:space="0" w:color="auto"/>
        <w:right w:val="none" w:sz="0" w:space="0" w:color="auto"/>
      </w:divBdr>
    </w:div>
    <w:div w:id="1625772870">
      <w:bodyDiv w:val="1"/>
      <w:marLeft w:val="0"/>
      <w:marRight w:val="0"/>
      <w:marTop w:val="0"/>
      <w:marBottom w:val="0"/>
      <w:divBdr>
        <w:top w:val="none" w:sz="0" w:space="0" w:color="auto"/>
        <w:left w:val="none" w:sz="0" w:space="0" w:color="auto"/>
        <w:bottom w:val="none" w:sz="0" w:space="0" w:color="auto"/>
        <w:right w:val="none" w:sz="0" w:space="0" w:color="auto"/>
      </w:divBdr>
    </w:div>
    <w:div w:id="1709644117">
      <w:bodyDiv w:val="1"/>
      <w:marLeft w:val="0"/>
      <w:marRight w:val="0"/>
      <w:marTop w:val="0"/>
      <w:marBottom w:val="0"/>
      <w:divBdr>
        <w:top w:val="none" w:sz="0" w:space="0" w:color="auto"/>
        <w:left w:val="none" w:sz="0" w:space="0" w:color="auto"/>
        <w:bottom w:val="none" w:sz="0" w:space="0" w:color="auto"/>
        <w:right w:val="none" w:sz="0" w:space="0" w:color="auto"/>
      </w:divBdr>
    </w:div>
    <w:div w:id="1766339327">
      <w:bodyDiv w:val="1"/>
      <w:marLeft w:val="0"/>
      <w:marRight w:val="0"/>
      <w:marTop w:val="0"/>
      <w:marBottom w:val="0"/>
      <w:divBdr>
        <w:top w:val="none" w:sz="0" w:space="0" w:color="auto"/>
        <w:left w:val="none" w:sz="0" w:space="0" w:color="auto"/>
        <w:bottom w:val="none" w:sz="0" w:space="0" w:color="auto"/>
        <w:right w:val="none" w:sz="0" w:space="0" w:color="auto"/>
      </w:divBdr>
    </w:div>
    <w:div w:id="1771775709">
      <w:bodyDiv w:val="1"/>
      <w:marLeft w:val="0"/>
      <w:marRight w:val="0"/>
      <w:marTop w:val="0"/>
      <w:marBottom w:val="0"/>
      <w:divBdr>
        <w:top w:val="none" w:sz="0" w:space="0" w:color="auto"/>
        <w:left w:val="none" w:sz="0" w:space="0" w:color="auto"/>
        <w:bottom w:val="none" w:sz="0" w:space="0" w:color="auto"/>
        <w:right w:val="none" w:sz="0" w:space="0" w:color="auto"/>
      </w:divBdr>
      <w:divsChild>
        <w:div w:id="1523201237">
          <w:marLeft w:val="0"/>
          <w:marRight w:val="0"/>
          <w:marTop w:val="0"/>
          <w:marBottom w:val="0"/>
          <w:divBdr>
            <w:top w:val="none" w:sz="0" w:space="0" w:color="auto"/>
            <w:left w:val="none" w:sz="0" w:space="0" w:color="auto"/>
            <w:bottom w:val="none" w:sz="0" w:space="0" w:color="auto"/>
            <w:right w:val="none" w:sz="0" w:space="0" w:color="auto"/>
          </w:divBdr>
          <w:divsChild>
            <w:div w:id="9727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6233">
      <w:bodyDiv w:val="1"/>
      <w:marLeft w:val="0"/>
      <w:marRight w:val="0"/>
      <w:marTop w:val="0"/>
      <w:marBottom w:val="0"/>
      <w:divBdr>
        <w:top w:val="none" w:sz="0" w:space="0" w:color="auto"/>
        <w:left w:val="none" w:sz="0" w:space="0" w:color="auto"/>
        <w:bottom w:val="none" w:sz="0" w:space="0" w:color="auto"/>
        <w:right w:val="none" w:sz="0" w:space="0" w:color="auto"/>
      </w:divBdr>
    </w:div>
    <w:div w:id="1832867422">
      <w:bodyDiv w:val="1"/>
      <w:marLeft w:val="0"/>
      <w:marRight w:val="0"/>
      <w:marTop w:val="0"/>
      <w:marBottom w:val="0"/>
      <w:divBdr>
        <w:top w:val="none" w:sz="0" w:space="0" w:color="auto"/>
        <w:left w:val="none" w:sz="0" w:space="0" w:color="auto"/>
        <w:bottom w:val="none" w:sz="0" w:space="0" w:color="auto"/>
        <w:right w:val="none" w:sz="0" w:space="0" w:color="auto"/>
      </w:divBdr>
    </w:div>
    <w:div w:id="1924728010">
      <w:bodyDiv w:val="1"/>
      <w:marLeft w:val="0"/>
      <w:marRight w:val="0"/>
      <w:marTop w:val="0"/>
      <w:marBottom w:val="0"/>
      <w:divBdr>
        <w:top w:val="none" w:sz="0" w:space="0" w:color="auto"/>
        <w:left w:val="none" w:sz="0" w:space="0" w:color="auto"/>
        <w:bottom w:val="none" w:sz="0" w:space="0" w:color="auto"/>
        <w:right w:val="none" w:sz="0" w:space="0" w:color="auto"/>
      </w:divBdr>
    </w:div>
    <w:div w:id="1934237174">
      <w:bodyDiv w:val="1"/>
      <w:marLeft w:val="0"/>
      <w:marRight w:val="0"/>
      <w:marTop w:val="0"/>
      <w:marBottom w:val="0"/>
      <w:divBdr>
        <w:top w:val="none" w:sz="0" w:space="0" w:color="auto"/>
        <w:left w:val="none" w:sz="0" w:space="0" w:color="auto"/>
        <w:bottom w:val="none" w:sz="0" w:space="0" w:color="auto"/>
        <w:right w:val="none" w:sz="0" w:space="0" w:color="auto"/>
      </w:divBdr>
    </w:div>
    <w:div w:id="2006592016">
      <w:bodyDiv w:val="1"/>
      <w:marLeft w:val="0"/>
      <w:marRight w:val="0"/>
      <w:marTop w:val="0"/>
      <w:marBottom w:val="0"/>
      <w:divBdr>
        <w:top w:val="none" w:sz="0" w:space="0" w:color="auto"/>
        <w:left w:val="none" w:sz="0" w:space="0" w:color="auto"/>
        <w:bottom w:val="none" w:sz="0" w:space="0" w:color="auto"/>
        <w:right w:val="none" w:sz="0" w:space="0" w:color="auto"/>
      </w:divBdr>
    </w:div>
    <w:div w:id="2052731147">
      <w:bodyDiv w:val="1"/>
      <w:marLeft w:val="0"/>
      <w:marRight w:val="0"/>
      <w:marTop w:val="0"/>
      <w:marBottom w:val="0"/>
      <w:divBdr>
        <w:top w:val="none" w:sz="0" w:space="0" w:color="auto"/>
        <w:left w:val="none" w:sz="0" w:space="0" w:color="auto"/>
        <w:bottom w:val="none" w:sz="0" w:space="0" w:color="auto"/>
        <w:right w:val="none" w:sz="0" w:space="0" w:color="auto"/>
      </w:divBdr>
    </w:div>
    <w:div w:id="2064329248">
      <w:bodyDiv w:val="1"/>
      <w:marLeft w:val="0"/>
      <w:marRight w:val="0"/>
      <w:marTop w:val="0"/>
      <w:marBottom w:val="0"/>
      <w:divBdr>
        <w:top w:val="none" w:sz="0" w:space="0" w:color="auto"/>
        <w:left w:val="none" w:sz="0" w:space="0" w:color="auto"/>
        <w:bottom w:val="none" w:sz="0" w:space="0" w:color="auto"/>
        <w:right w:val="none" w:sz="0" w:space="0" w:color="auto"/>
      </w:divBdr>
      <w:divsChild>
        <w:div w:id="1194004077">
          <w:marLeft w:val="0"/>
          <w:marRight w:val="0"/>
          <w:marTop w:val="0"/>
          <w:marBottom w:val="0"/>
          <w:divBdr>
            <w:top w:val="none" w:sz="0" w:space="0" w:color="auto"/>
            <w:left w:val="none" w:sz="0" w:space="0" w:color="auto"/>
            <w:bottom w:val="none" w:sz="0" w:space="0" w:color="auto"/>
            <w:right w:val="none" w:sz="0" w:space="0" w:color="auto"/>
          </w:divBdr>
          <w:divsChild>
            <w:div w:id="124011056">
              <w:marLeft w:val="0"/>
              <w:marRight w:val="0"/>
              <w:marTop w:val="0"/>
              <w:marBottom w:val="0"/>
              <w:divBdr>
                <w:top w:val="none" w:sz="0" w:space="0" w:color="auto"/>
                <w:left w:val="none" w:sz="0" w:space="0" w:color="auto"/>
                <w:bottom w:val="none" w:sz="0" w:space="0" w:color="auto"/>
                <w:right w:val="none" w:sz="0" w:space="0" w:color="auto"/>
              </w:divBdr>
            </w:div>
          </w:divsChild>
        </w:div>
        <w:div w:id="1499883263">
          <w:marLeft w:val="0"/>
          <w:marRight w:val="0"/>
          <w:marTop w:val="0"/>
          <w:marBottom w:val="0"/>
          <w:divBdr>
            <w:top w:val="none" w:sz="0" w:space="0" w:color="auto"/>
            <w:left w:val="none" w:sz="0" w:space="0" w:color="auto"/>
            <w:bottom w:val="none" w:sz="0" w:space="0" w:color="auto"/>
            <w:right w:val="none" w:sz="0" w:space="0" w:color="auto"/>
          </w:divBdr>
          <w:divsChild>
            <w:div w:id="1547062286">
              <w:marLeft w:val="0"/>
              <w:marRight w:val="0"/>
              <w:marTop w:val="0"/>
              <w:marBottom w:val="0"/>
              <w:divBdr>
                <w:top w:val="none" w:sz="0" w:space="0" w:color="auto"/>
                <w:left w:val="none" w:sz="0" w:space="0" w:color="auto"/>
                <w:bottom w:val="none" w:sz="0" w:space="0" w:color="auto"/>
                <w:right w:val="none" w:sz="0" w:space="0" w:color="auto"/>
              </w:divBdr>
            </w:div>
          </w:divsChild>
        </w:div>
        <w:div w:id="1783185492">
          <w:marLeft w:val="0"/>
          <w:marRight w:val="0"/>
          <w:marTop w:val="0"/>
          <w:marBottom w:val="0"/>
          <w:divBdr>
            <w:top w:val="none" w:sz="0" w:space="0" w:color="auto"/>
            <w:left w:val="none" w:sz="0" w:space="0" w:color="auto"/>
            <w:bottom w:val="none" w:sz="0" w:space="0" w:color="auto"/>
            <w:right w:val="none" w:sz="0" w:space="0" w:color="auto"/>
          </w:divBdr>
          <w:divsChild>
            <w:div w:id="7787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5539">
      <w:bodyDiv w:val="1"/>
      <w:marLeft w:val="0"/>
      <w:marRight w:val="0"/>
      <w:marTop w:val="0"/>
      <w:marBottom w:val="0"/>
      <w:divBdr>
        <w:top w:val="none" w:sz="0" w:space="0" w:color="auto"/>
        <w:left w:val="none" w:sz="0" w:space="0" w:color="auto"/>
        <w:bottom w:val="none" w:sz="0" w:space="0" w:color="auto"/>
        <w:right w:val="none" w:sz="0" w:space="0" w:color="auto"/>
      </w:divBdr>
    </w:div>
    <w:div w:id="2125036887">
      <w:bodyDiv w:val="1"/>
      <w:marLeft w:val="0"/>
      <w:marRight w:val="0"/>
      <w:marTop w:val="0"/>
      <w:marBottom w:val="0"/>
      <w:divBdr>
        <w:top w:val="none" w:sz="0" w:space="0" w:color="auto"/>
        <w:left w:val="none" w:sz="0" w:space="0" w:color="auto"/>
        <w:bottom w:val="none" w:sz="0" w:space="0" w:color="auto"/>
        <w:right w:val="none" w:sz="0" w:space="0" w:color="auto"/>
      </w:divBdr>
    </w:div>
    <w:div w:id="21332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atastrobogotacol-my.sharepoint.com/personal/slopez_catastrobogota_gov_co/Documents/0.%20Catastro/2024/08.%20Informes/Plan%20Estrat&#233;gico%20de%20Talento%20Humano/Anexo%202%20-%20Cronograma%20de%20Actividades%20STH%202025.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6f6fcd6-cdb6-4a78-a1af-e697689848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62FA3DC799A94A9259D981F32F70D3" ma:contentTypeVersion="16" ma:contentTypeDescription="Create a new document." ma:contentTypeScope="" ma:versionID="d0abe21e5727ab45683d4adad89c9c4d">
  <xsd:schema xmlns:xsd="http://www.w3.org/2001/XMLSchema" xmlns:xs="http://www.w3.org/2001/XMLSchema" xmlns:p="http://schemas.microsoft.com/office/2006/metadata/properties" xmlns:ns3="96f6fcd6-cdb6-4a78-a1af-e697689848b9" xmlns:ns4="3e6c3c6d-3731-4f4c-a269-45b596c50aac" targetNamespace="http://schemas.microsoft.com/office/2006/metadata/properties" ma:root="true" ma:fieldsID="4dc152853bf9b592bcf27e2bc7e4d9c4" ns3:_="" ns4:_="">
    <xsd:import namespace="96f6fcd6-cdb6-4a78-a1af-e697689848b9"/>
    <xsd:import namespace="3e6c3c6d-3731-4f4c-a269-45b596c50aac"/>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fcd6-cdb6-4a78-a1af-e697689848b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c3c6d-3731-4f4c-a269-45b596c50a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77EB48-5790-48EE-89DF-26233B32C908}">
  <ds:schemaRefs>
    <ds:schemaRef ds:uri="http://schemas.microsoft.com/office/2006/metadata/properties"/>
    <ds:schemaRef ds:uri="http://schemas.microsoft.com/office/infopath/2007/PartnerControls"/>
    <ds:schemaRef ds:uri="96f6fcd6-cdb6-4a78-a1af-e697689848b9"/>
  </ds:schemaRefs>
</ds:datastoreItem>
</file>

<file path=customXml/itemProps2.xml><?xml version="1.0" encoding="utf-8"?>
<ds:datastoreItem xmlns:ds="http://schemas.openxmlformats.org/officeDocument/2006/customXml" ds:itemID="{E62904B7-BF35-426C-9F90-8C22CE1672F5}">
  <ds:schemaRefs>
    <ds:schemaRef ds:uri="http://schemas.microsoft.com/sharepoint/v3/contenttype/forms"/>
  </ds:schemaRefs>
</ds:datastoreItem>
</file>

<file path=customXml/itemProps3.xml><?xml version="1.0" encoding="utf-8"?>
<ds:datastoreItem xmlns:ds="http://schemas.openxmlformats.org/officeDocument/2006/customXml" ds:itemID="{D40ADE54-6D8C-422F-B641-362CF41617E4}">
  <ds:schemaRefs>
    <ds:schemaRef ds:uri="http://schemas.openxmlformats.org/officeDocument/2006/bibliography"/>
  </ds:schemaRefs>
</ds:datastoreItem>
</file>

<file path=customXml/itemProps4.xml><?xml version="1.0" encoding="utf-8"?>
<ds:datastoreItem xmlns:ds="http://schemas.openxmlformats.org/officeDocument/2006/customXml" ds:itemID="{FABAD7FF-3485-49DA-89D0-FA34D068F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fcd6-cdb6-4a78-a1af-e697689848b9"/>
    <ds:schemaRef ds:uri="3e6c3c6d-3731-4f4c-a269-45b596c50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Template>
  <TotalTime>177</TotalTime>
  <Pages>26</Pages>
  <Words>10830</Words>
  <Characters>59568</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Peña Portilla</dc:creator>
  <cp:keywords/>
  <cp:lastModifiedBy>Andrea Nayeth Vela Molina</cp:lastModifiedBy>
  <cp:revision>4</cp:revision>
  <cp:lastPrinted>2025-03-11T20:20:00Z</cp:lastPrinted>
  <dcterms:created xsi:type="dcterms:W3CDTF">2025-12-22T15:36:00Z</dcterms:created>
  <dcterms:modified xsi:type="dcterms:W3CDTF">2026-02-03T17:51:00Z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y fmtid="{D5CDD505-2E9C-101B-9397-08002B2CF9AE}" pid="4" name="MediaServiceImageTags">
    <vt:lpwstr/>
  </property>
  <property fmtid="{D5CDD505-2E9C-101B-9397-08002B2CF9AE}" pid="5" name="ContentTypeId">
    <vt:lpwstr>0x0101001962FA3DC799A94A9259D981F32F70D3</vt:lpwstr>
  </property>
</Properties>
</file>